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1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3551"/>
        <w:gridCol w:w="2707"/>
        <w:gridCol w:w="2707"/>
        <w:gridCol w:w="2707"/>
        <w:gridCol w:w="3071"/>
      </w:tblGrid>
      <w:tr w:rsidR="00724979" w:rsidRPr="00E2637C" w:rsidTr="002F046B">
        <w:trPr>
          <w:cantSplit/>
          <w:trHeight w:val="166"/>
        </w:trPr>
        <w:tc>
          <w:tcPr>
            <w:tcW w:w="567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307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2F046B">
        <w:trPr>
          <w:cantSplit/>
          <w:trHeight w:val="7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355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0E6692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hyperlink r:id="rId8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https://www.youtube.com/user/CosmicKidsYoga</w:t>
              </w:r>
            </w:hyperlink>
          </w:p>
          <w:p w:rsidR="00DD3079" w:rsidRPr="00E90D11" w:rsidRDefault="00DD3079" w:rsidP="00E90D11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 xml:space="preserve">BBC Move </w:t>
            </w:r>
            <w:proofErr w:type="gramStart"/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it</w:t>
            </w:r>
            <w:proofErr w:type="gramEnd"/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 xml:space="preserve"> Dance Programme</w:t>
            </w:r>
          </w:p>
          <w:p w:rsidR="00DD3079" w:rsidRPr="00E90D11" w:rsidRDefault="000E6692" w:rsidP="00DD3079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hyperlink r:id="rId9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</w:rPr>
              <w:t xml:space="preserve"> Go outside for a walk.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307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2F046B">
        <w:trPr>
          <w:cantSplit/>
          <w:trHeight w:val="2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355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307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</w:tr>
      <w:tr w:rsidR="00921F68" w:rsidRPr="00E2637C" w:rsidTr="002F046B">
        <w:trPr>
          <w:cantSplit/>
          <w:trHeight w:val="1774"/>
        </w:trPr>
        <w:tc>
          <w:tcPr>
            <w:tcW w:w="567" w:type="dxa"/>
            <w:vMerge w:val="restart"/>
            <w:textDirection w:val="btLr"/>
          </w:tcPr>
          <w:p w:rsidR="00921F68" w:rsidRPr="00F82D49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3551" w:type="dxa"/>
            <w:shd w:val="clear" w:color="auto" w:fill="FFCCFF"/>
          </w:tcPr>
          <w:p w:rsidR="0004620C" w:rsidRPr="0004620C" w:rsidRDefault="0004620C" w:rsidP="0004620C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04620C" w:rsidRPr="006E33A1" w:rsidRDefault="0004620C" w:rsidP="0004620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Read through a twinkl story </w:t>
            </w:r>
          </w:p>
          <w:p w:rsidR="0004620C" w:rsidRPr="006E33A1" w:rsidRDefault="0004620C" w:rsidP="0004620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04620C" w:rsidRPr="0004620C" w:rsidRDefault="0004620C" w:rsidP="0004620C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 </w:t>
            </w:r>
            <w:r w:rsidRPr="0004620C">
              <w:rPr>
                <w:rFonts w:ascii="Comic Sans MS" w:eastAsia="Calibri" w:hAnsi="Comic Sans MS" w:cs="Arial"/>
                <w:b/>
                <w:sz w:val="12"/>
                <w:szCs w:val="20"/>
                <w:highlight w:val="green"/>
              </w:rPr>
              <w:t>Activity sheets included</w:t>
            </w:r>
            <w:r w:rsidRPr="0004620C">
              <w:rPr>
                <w:rFonts w:ascii="Comic Sans MS" w:eastAsia="Calibri" w:hAnsi="Comic Sans MS" w:cs="Arial"/>
                <w:b/>
                <w:sz w:val="12"/>
                <w:szCs w:val="20"/>
              </w:rPr>
              <w:t xml:space="preserve"> </w:t>
            </w:r>
          </w:p>
          <w:p w:rsidR="0004620C" w:rsidRDefault="0004620C" w:rsidP="0004620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04620C" w:rsidRPr="006119CD" w:rsidRDefault="000E6692" w:rsidP="0004620C">
            <w:pPr>
              <w:jc w:val="center"/>
              <w:rPr>
                <w:rFonts w:ascii="Comic Sans MS" w:hAnsi="Comic Sans MS"/>
                <w:color w:val="00B0F0"/>
                <w:sz w:val="14"/>
                <w:szCs w:val="14"/>
              </w:rPr>
            </w:pPr>
            <w:hyperlink r:id="rId10" w:history="1">
              <w:r w:rsidR="0004620C" w:rsidRPr="00E76585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https://www.twinkl.co.uk/resource/t-l-54210-starry-eyed-stan-ebook-english</w:t>
              </w:r>
            </w:hyperlink>
            <w:r w:rsidR="0004620C">
              <w:rPr>
                <w:rFonts w:ascii="Comic Sans MS" w:hAnsi="Comic Sans MS"/>
                <w:color w:val="00B0F0"/>
                <w:sz w:val="14"/>
                <w:szCs w:val="14"/>
              </w:rPr>
              <w:t xml:space="preserve"> </w:t>
            </w:r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0E6692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1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2707" w:type="dxa"/>
            <w:shd w:val="clear" w:color="auto" w:fill="FFCCFF"/>
          </w:tcPr>
          <w:p w:rsidR="0004620C" w:rsidRPr="006119CD" w:rsidRDefault="0004620C" w:rsidP="0004620C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04620C" w:rsidRPr="006119CD" w:rsidRDefault="0004620C" w:rsidP="0004620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04620C" w:rsidRPr="006119CD" w:rsidRDefault="000E6692" w:rsidP="0004620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2" w:history="1">
              <w:r w:rsidR="0004620C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04620C" w:rsidRPr="006119CD" w:rsidRDefault="0004620C" w:rsidP="0004620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6E33A1" w:rsidRPr="006E33A1" w:rsidRDefault="006E33A1" w:rsidP="006119CD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0E6692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3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3071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Read through a twinkl story </w:t>
            </w: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6E33A1" w:rsidRPr="006E33A1" w:rsidRDefault="006E33A1" w:rsidP="006E33A1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 Can they write or draw what they read about? Can they answer questions about the text?</w:t>
            </w:r>
          </w:p>
          <w:p w:rsidR="006E33A1" w:rsidRDefault="006E33A1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33A1" w:rsidRPr="006119CD" w:rsidRDefault="000E6692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4" w:history="1">
              <w:r w:rsidR="0004620C" w:rsidRPr="00E76585">
                <w:rPr>
                  <w:rStyle w:val="Hyperlink"/>
                  <w:rFonts w:ascii="Comic Sans MS" w:eastAsia="Calibri" w:hAnsi="Comic Sans MS" w:cs="Arial"/>
                  <w:sz w:val="14"/>
                  <w:szCs w:val="14"/>
                </w:rPr>
                <w:t>https://www.twinkl.co.uk/resource/tf-l-124-jakes-first-day-ebook</w:t>
              </w:r>
            </w:hyperlink>
            <w:r w:rsidR="0004620C">
              <w:rPr>
                <w:rFonts w:ascii="Comic Sans MS" w:eastAsia="Calibri" w:hAnsi="Comic Sans MS" w:cs="Arial"/>
                <w:sz w:val="14"/>
                <w:szCs w:val="14"/>
              </w:rPr>
              <w:t xml:space="preserve"> </w:t>
            </w:r>
          </w:p>
        </w:tc>
      </w:tr>
      <w:tr w:rsidR="00921F68" w:rsidRPr="00E2637C" w:rsidTr="002F046B">
        <w:trPr>
          <w:cantSplit/>
          <w:trHeight w:val="388"/>
        </w:trPr>
        <w:tc>
          <w:tcPr>
            <w:tcW w:w="567" w:type="dxa"/>
            <w:vMerge/>
            <w:textDirection w:val="btLr"/>
          </w:tcPr>
          <w:p w:rsidR="00921F68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921F68" w:rsidRDefault="0087205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Whale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2F046B" w:rsidRDefault="0087205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Octopus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2F046B" w:rsidRDefault="0087205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Shark</w:t>
            </w:r>
            <w:r w:rsidR="00D350C2">
              <w:rPr>
                <w:rFonts w:ascii="Comic Sans MS" w:eastAsia="Calibri" w:hAnsi="Comic Sans MS" w:cs="Arial"/>
                <w:sz w:val="14"/>
                <w:szCs w:val="20"/>
              </w:rPr>
              <w:t xml:space="preserve"> </w:t>
            </w:r>
          </w:p>
        </w:tc>
        <w:tc>
          <w:tcPr>
            <w:tcW w:w="2707" w:type="dxa"/>
            <w:shd w:val="clear" w:color="auto" w:fill="FFCCFF"/>
          </w:tcPr>
          <w:p w:rsidR="002F046B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  <w:r w:rsidR="002F046B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 xml:space="preserve"> </w:t>
            </w:r>
          </w:p>
          <w:p w:rsidR="00921F68" w:rsidRPr="002F046B" w:rsidRDefault="0087205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Coral</w:t>
            </w:r>
          </w:p>
        </w:tc>
        <w:tc>
          <w:tcPr>
            <w:tcW w:w="307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3F31ED" w:rsidRDefault="0087205D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Seaweed</w:t>
            </w:r>
          </w:p>
        </w:tc>
      </w:tr>
      <w:tr w:rsidR="00724979" w:rsidTr="002F046B">
        <w:trPr>
          <w:cantSplit/>
          <w:trHeight w:val="447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355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307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355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E90D11" w:rsidRDefault="000E6692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0E6692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Pr="00E90D11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 w:rsidRPr="00E90D11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E90D11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0E6692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 w:rsidRPr="00E90D11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 w:rsidRPr="00E90D11"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0E6692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307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0E6692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E90D11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2F046B">
        <w:trPr>
          <w:cantSplit/>
          <w:trHeight w:val="464"/>
        </w:trPr>
        <w:tc>
          <w:tcPr>
            <w:tcW w:w="567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12.15-1.15</w:t>
            </w:r>
          </w:p>
        </w:tc>
        <w:tc>
          <w:tcPr>
            <w:tcW w:w="355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307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</w:tr>
      <w:tr w:rsidR="00724979" w:rsidTr="002F046B">
        <w:trPr>
          <w:cantSplit/>
          <w:trHeight w:val="860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355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Pr="00E90D11" w:rsidRDefault="007E3411" w:rsidP="00E2637C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04024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E90D11" w:rsidRDefault="00C1386E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</w:p>
          <w:p w:rsidR="00AB2778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  <w:p w:rsidR="007E3411" w:rsidRPr="00E90D11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Pr="00E90D11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A76B8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Pr="00E90D11" w:rsidRDefault="00DF2960" w:rsidP="00A76B81">
            <w:pPr>
              <w:jc w:val="center"/>
              <w:rPr>
                <w:rFonts w:ascii="Comic Sans MS" w:hAnsi="Comic Sans MS"/>
                <w:sz w:val="14"/>
              </w:rPr>
            </w:pPr>
            <w:r w:rsidRPr="00E90D11">
              <w:rPr>
                <w:rFonts w:ascii="Comic Sans MS" w:hAnsi="Comic Sans MS"/>
                <w:sz w:val="14"/>
              </w:rPr>
              <w:t xml:space="preserve"> </w:t>
            </w:r>
          </w:p>
          <w:p w:rsidR="0024756E" w:rsidRPr="00E90D11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307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Pr="00E90D11" w:rsidRDefault="00E2637C" w:rsidP="00825607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724979" w:rsidRPr="00E90D11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355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Reflecting Roxy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What have you lea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>rnt today and how could you hav</w:t>
            </w:r>
            <w:r w:rsidRPr="00E90D11">
              <w:rPr>
                <w:rFonts w:ascii="Comic Sans MS" w:hAnsi="Comic Sans MS"/>
                <w:sz w:val="14"/>
                <w:szCs w:val="16"/>
              </w:rPr>
              <w:t>e improved any of your work?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Making Links Molly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Can you use any learning that you have done today, in other parts of your life?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Resilience Rex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found anything chall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enging today? How </w:t>
            </w:r>
            <w:proofErr w:type="gramStart"/>
            <w:r w:rsidR="00825607" w:rsidRPr="00E90D11">
              <w:rPr>
                <w:rFonts w:ascii="Comic Sans MS" w:hAnsi="Comic Sans MS"/>
                <w:sz w:val="14"/>
                <w:szCs w:val="16"/>
              </w:rPr>
              <w:t>did  you</w:t>
            </w:r>
            <w:proofErr w:type="gramEnd"/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 over</w:t>
            </w:r>
            <w:r w:rsidRPr="00E90D11">
              <w:rPr>
                <w:rFonts w:ascii="Comic Sans MS" w:hAnsi="Comic Sans MS"/>
                <w:sz w:val="14"/>
                <w:szCs w:val="16"/>
              </w:rPr>
              <w:t>come the challenges?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Collaborating Carlos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Did you work alone today or with someone else? How did that go?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307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Motivating Melinda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encouraged someone else today? How did you motivate yourself today?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</w:tr>
    </w:tbl>
    <w:p w:rsidR="00D750B0" w:rsidRPr="00921F68" w:rsidRDefault="00D750B0" w:rsidP="00440873">
      <w:pPr>
        <w:rPr>
          <w:sz w:val="24"/>
          <w:u w:val="single"/>
        </w:rPr>
        <w:sectPr w:rsidR="00D750B0" w:rsidRPr="00921F68" w:rsidSect="008D5692">
          <w:headerReference w:type="default" r:id="rId2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22495" w:rsidRPr="00A41368" w:rsidRDefault="00A22495" w:rsidP="00DC057C">
      <w:pPr>
        <w:rPr>
          <w:rFonts w:ascii="Comic Sans MS" w:hAnsi="Comic Sans MS"/>
          <w:color w:val="7030A0"/>
          <w:sz w:val="32"/>
          <w:u w:val="single"/>
        </w:rPr>
      </w:pPr>
      <w:r w:rsidRPr="00A41368">
        <w:rPr>
          <w:rFonts w:ascii="Comic Sans MS" w:hAnsi="Comic Sans MS"/>
          <w:color w:val="7030A0"/>
          <w:sz w:val="32"/>
          <w:u w:val="single"/>
        </w:rPr>
        <w:lastRenderedPageBreak/>
        <w:t>Monday</w:t>
      </w:r>
    </w:p>
    <w:p w:rsidR="00A22495" w:rsidRPr="00A41368" w:rsidRDefault="00A22495" w:rsidP="00DC057C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6C6736" w:rsidP="006C6736">
      <w:pPr>
        <w:rPr>
          <w:rFonts w:ascii="Comic Sans MS" w:hAnsi="Comic Sans MS"/>
          <w:i/>
        </w:rPr>
      </w:pPr>
      <w:r w:rsidRPr="00A41368">
        <w:rPr>
          <w:rFonts w:ascii="Comic Sans MS" w:hAnsi="Comic Sans MS"/>
          <w:i/>
        </w:rPr>
        <w:t>EYFS</w:t>
      </w:r>
    </w:p>
    <w:p w:rsidR="006C6736" w:rsidRDefault="000E6692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DD6B9" wp14:editId="5B23564A">
                <wp:simplePos x="0" y="0"/>
                <wp:positionH relativeFrom="margin">
                  <wp:posOffset>3305175</wp:posOffset>
                </wp:positionH>
                <wp:positionV relativeFrom="paragraph">
                  <wp:posOffset>36195</wp:posOffset>
                </wp:positionV>
                <wp:extent cx="942975" cy="11430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D0449" w:rsidRDefault="004D0449" w:rsidP="000E669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Be </w:t>
                            </w:r>
                          </w:p>
                          <w:p w:rsidR="004D0449" w:rsidRDefault="004D0449" w:rsidP="000E669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You </w:t>
                            </w:r>
                          </w:p>
                          <w:p w:rsidR="004D0449" w:rsidRDefault="004D0449" w:rsidP="000E669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All </w:t>
                            </w:r>
                          </w:p>
                          <w:p w:rsidR="004D0449" w:rsidRPr="00811905" w:rsidRDefault="004D0449" w:rsidP="000E669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DD6B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0.25pt;margin-top:2.85pt;width:74.2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D0449" w:rsidRDefault="004D0449" w:rsidP="000E669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Be </w:t>
                      </w:r>
                    </w:p>
                    <w:p w:rsidR="004D0449" w:rsidRDefault="004D0449" w:rsidP="000E669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You </w:t>
                      </w:r>
                    </w:p>
                    <w:p w:rsidR="004D0449" w:rsidRDefault="004D0449" w:rsidP="000E669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All </w:t>
                      </w:r>
                    </w:p>
                    <w:p w:rsidR="004D0449" w:rsidRPr="00811905" w:rsidRDefault="004D0449" w:rsidP="000E669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28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CA052" wp14:editId="525F359E">
                <wp:simplePos x="0" y="0"/>
                <wp:positionH relativeFrom="column">
                  <wp:posOffset>1743075</wp:posOffset>
                </wp:positionH>
                <wp:positionV relativeFrom="paragraph">
                  <wp:posOffset>34925</wp:posOffset>
                </wp:positionV>
                <wp:extent cx="1295400" cy="10953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D0449" w:rsidRDefault="004D0449" w:rsidP="006C6736">
                            <w:r>
                              <w:t xml:space="preserve">Turn </w:t>
                            </w:r>
                          </w:p>
                          <w:p w:rsidR="004D0449" w:rsidRDefault="004D0449" w:rsidP="006C6736">
                            <w:r>
                              <w:t xml:space="preserve">Burp </w:t>
                            </w:r>
                          </w:p>
                          <w:p w:rsidR="004D0449" w:rsidRDefault="004D0449" w:rsidP="006C6736">
                            <w:r>
                              <w:t xml:space="preserve">Surf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CA052" id="Text Box 8" o:spid="_x0000_s1027" type="#_x0000_t202" style="position:absolute;margin-left:137.25pt;margin-top:2.75pt;width:102pt;height: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D0449" w:rsidRDefault="004D0449" w:rsidP="006C6736">
                      <w:r>
                        <w:t xml:space="preserve">Turn </w:t>
                      </w:r>
                    </w:p>
                    <w:p w:rsidR="004D0449" w:rsidRDefault="004D0449" w:rsidP="006C6736">
                      <w:r>
                        <w:t xml:space="preserve">Burp </w:t>
                      </w:r>
                    </w:p>
                    <w:p w:rsidR="004D0449" w:rsidRDefault="004D0449" w:rsidP="006C6736">
                      <w:r>
                        <w:t xml:space="preserve">Surf 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D0449" w:rsidRPr="00811905" w:rsidRDefault="004D0449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D0449" w:rsidRPr="00811905" w:rsidRDefault="004D0449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D0449" w:rsidRPr="00811905" w:rsidRDefault="004D0449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D0449" w:rsidRDefault="004D0449" w:rsidP="006C6736">
                            <w:r>
                              <w:t>Ur</w:t>
                            </w:r>
                          </w:p>
                          <w:p w:rsidR="004D0449" w:rsidRDefault="004D0449" w:rsidP="006C6736">
                            <w:r>
                              <w:t xml:space="preserve">Nurse with a purse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4D0449" w:rsidRDefault="004D0449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D0449" w:rsidRPr="00811905" w:rsidRDefault="004D0449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D0449" w:rsidRDefault="004D0449" w:rsidP="006C6736">
                      <w:r>
                        <w:t>Ur</w:t>
                      </w:r>
                    </w:p>
                    <w:p w:rsidR="004D0449" w:rsidRDefault="004D0449" w:rsidP="006C6736">
                      <w:r>
                        <w:t xml:space="preserve">Nurse with a purse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Pr="00A41368" w:rsidRDefault="00A41368" w:rsidP="006C673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Year 1</w:t>
      </w:r>
    </w:p>
    <w:p w:rsidR="006C6736" w:rsidRDefault="000E6692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862E78" wp14:editId="3CB17E3F">
                <wp:simplePos x="0" y="0"/>
                <wp:positionH relativeFrom="margin">
                  <wp:posOffset>3305175</wp:posOffset>
                </wp:positionH>
                <wp:positionV relativeFrom="paragraph">
                  <wp:posOffset>8890</wp:posOffset>
                </wp:positionV>
                <wp:extent cx="942975" cy="11811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D0449" w:rsidRDefault="004D0449" w:rsidP="006C6736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Their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4D0449" w:rsidRDefault="004D0449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Asked </w:t>
                            </w:r>
                          </w:p>
                          <w:p w:rsidR="004D0449" w:rsidRPr="00811905" w:rsidRDefault="004D0449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2E78" id="Text Box 15" o:spid="_x0000_s1030" type="#_x0000_t202" style="position:absolute;margin-left:260.25pt;margin-top:.7pt;width:74.25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D0449" w:rsidRDefault="004D0449" w:rsidP="006C6736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Their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4D0449" w:rsidRDefault="004D0449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Asked </w:t>
                      </w:r>
                    </w:p>
                    <w:p w:rsidR="004D0449" w:rsidRPr="00811905" w:rsidRDefault="004D0449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E11C7C" wp14:editId="4A0E7473">
                <wp:simplePos x="0" y="0"/>
                <wp:positionH relativeFrom="column">
                  <wp:posOffset>1743075</wp:posOffset>
                </wp:positionH>
                <wp:positionV relativeFrom="paragraph">
                  <wp:posOffset>8890</wp:posOffset>
                </wp:positionV>
                <wp:extent cx="1295400" cy="11715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D0449" w:rsidRDefault="004D0449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Fault </w:t>
                            </w:r>
                          </w:p>
                          <w:p w:rsidR="004D0449" w:rsidRDefault="004D0449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Jaunt </w:t>
                            </w:r>
                          </w:p>
                          <w:p w:rsidR="004D0449" w:rsidRDefault="004D0449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launch</w:t>
                            </w:r>
                          </w:p>
                          <w:p w:rsidR="004D0449" w:rsidRPr="00C74B68" w:rsidRDefault="004D0449" w:rsidP="006C673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1C7C" id="Text Box 16" o:spid="_x0000_s1031" type="#_x0000_t202" style="position:absolute;margin-left:137.25pt;margin-top:.7pt;width:102pt;height:9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D0449" w:rsidRDefault="004D0449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Fault </w:t>
                      </w:r>
                    </w:p>
                    <w:p w:rsidR="004D0449" w:rsidRDefault="004D0449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Jaunt </w:t>
                      </w:r>
                    </w:p>
                    <w:p w:rsidR="004D0449" w:rsidRDefault="004D0449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>launch</w:t>
                      </w:r>
                    </w:p>
                    <w:p w:rsidR="004D0449" w:rsidRPr="00C74B68" w:rsidRDefault="004D0449" w:rsidP="006C673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62A7C" wp14:editId="46E88E32">
                <wp:simplePos x="0" y="0"/>
                <wp:positionH relativeFrom="column">
                  <wp:posOffset>4549775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D0449" w:rsidRPr="00811905" w:rsidRDefault="004D0449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2A7C" id="Text Box 17" o:spid="_x0000_s1032" type="#_x0000_t202" style="position:absolute;margin-left:358.25pt;margin-top:.8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D0449" w:rsidRPr="00811905" w:rsidRDefault="004D0449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A3E203" wp14:editId="442282BA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D0449" w:rsidRPr="00811905" w:rsidRDefault="004D0449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D0449" w:rsidRDefault="004D0449" w:rsidP="006C6736">
                            <w:r>
                              <w:t>Au</w:t>
                            </w:r>
                          </w:p>
                          <w:p w:rsidR="004D0449" w:rsidRDefault="004D0449" w:rsidP="006C6736">
                            <w:r>
                              <w:t xml:space="preserve">Paul the astronaut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E203" id="Text Box 18" o:spid="_x0000_s1033" type="#_x0000_t202" style="position:absolute;margin-left:0;margin-top:.25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" fillcolor="white [3201]" strokeweight=".5pt">
                <v:textbox>
                  <w:txbxContent>
                    <w:p w:rsidR="004D0449" w:rsidRDefault="004D0449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D0449" w:rsidRPr="00811905" w:rsidRDefault="004D0449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D0449" w:rsidRDefault="004D0449" w:rsidP="006C6736">
                      <w:r>
                        <w:t>Au</w:t>
                      </w:r>
                    </w:p>
                    <w:p w:rsidR="004D0449" w:rsidRDefault="004D0449" w:rsidP="006C6736">
                      <w:r>
                        <w:t xml:space="preserve">Paul the astronaut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921336" w:rsidRDefault="00921336" w:rsidP="00921336">
      <w:pPr>
        <w:rPr>
          <w:rFonts w:ascii="Comic Sans MS" w:hAnsi="Comic Sans MS"/>
          <w:b/>
        </w:rPr>
      </w:pPr>
    </w:p>
    <w:p w:rsidR="00FB7148" w:rsidRDefault="00FB7148" w:rsidP="009213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FB7148" w:rsidRDefault="00FB7148" w:rsidP="006C6736">
      <w:pPr>
        <w:rPr>
          <w:rFonts w:ascii="Comic Sans MS" w:hAnsi="Comic Sans MS"/>
          <w:b/>
        </w:rPr>
      </w:pPr>
    </w:p>
    <w:p w:rsidR="006C6736" w:rsidRDefault="006C6736" w:rsidP="006C6736">
      <w:pPr>
        <w:rPr>
          <w:rFonts w:ascii="Comic Sans MS" w:hAnsi="Comic Sans MS"/>
          <w:u w:val="single"/>
        </w:rPr>
      </w:pPr>
      <w:r w:rsidRPr="00A41368">
        <w:rPr>
          <w:rFonts w:ascii="Comic Sans MS" w:hAnsi="Comic Sans MS"/>
          <w:b/>
        </w:rPr>
        <w:lastRenderedPageBreak/>
        <w:t>Maths</w:t>
      </w:r>
      <w:r w:rsidR="00921336">
        <w:rPr>
          <w:rFonts w:ascii="Comic Sans MS" w:hAnsi="Comic Sans MS"/>
          <w:b/>
        </w:rPr>
        <w:t xml:space="preserve">: </w:t>
      </w:r>
      <w:r w:rsidR="00FB7148">
        <w:rPr>
          <w:rFonts w:ascii="Comic Sans MS" w:hAnsi="Comic Sans MS"/>
          <w:u w:val="single"/>
        </w:rPr>
        <w:t xml:space="preserve">Addition/ Subtraction Week </w:t>
      </w:r>
    </w:p>
    <w:p w:rsidR="00FB7148" w:rsidRPr="00FB7148" w:rsidRDefault="00FB7148" w:rsidP="006C6736">
      <w:pPr>
        <w:rPr>
          <w:rFonts w:ascii="Comic Sans MS" w:hAnsi="Comic Sans MS"/>
        </w:rPr>
      </w:pPr>
      <w:r w:rsidRPr="00FB7148">
        <w:rPr>
          <w:rFonts w:ascii="Comic Sans MS" w:hAnsi="Comic Sans MS"/>
        </w:rPr>
        <w:t xml:space="preserve">Use your adding machine from creativity week </w:t>
      </w:r>
      <w:r>
        <w:rPr>
          <w:rFonts w:ascii="Comic Sans MS" w:hAnsi="Comic Sans MS"/>
        </w:rPr>
        <w:t xml:space="preserve"> </w:t>
      </w:r>
      <w:r w:rsidRPr="00FB7148">
        <w:rPr>
          <w:rFonts w:ascii="Comic Sans MS" w:hAnsi="Comic Sans MS"/>
          <w:i/>
        </w:rPr>
        <w:t xml:space="preserve"> EYFS</w:t>
      </w:r>
    </w:p>
    <w:p w:rsidR="00FB7148" w:rsidRDefault="00FB7148" w:rsidP="006C6736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4BA9D777" wp14:editId="53487A60">
            <wp:extent cx="6012576" cy="8189281"/>
            <wp:effectExtent l="0" t="0" r="762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0325" cy="81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48" w:rsidRPr="00921336" w:rsidRDefault="00FB7148" w:rsidP="006C6736">
      <w:pPr>
        <w:rPr>
          <w:rFonts w:ascii="Comic Sans MS" w:hAnsi="Comic Sans MS"/>
          <w:u w:val="single"/>
        </w:rPr>
      </w:pPr>
    </w:p>
    <w:p w:rsidR="00861F61" w:rsidRPr="00FB7148" w:rsidRDefault="00FB7148" w:rsidP="006C6736">
      <w:pPr>
        <w:rPr>
          <w:i/>
          <w:noProof/>
          <w:lang w:eastAsia="en-GB"/>
        </w:rPr>
      </w:pPr>
      <w:r w:rsidRPr="00FB7148">
        <w:rPr>
          <w:i/>
          <w:noProof/>
          <w:lang w:eastAsia="en-GB"/>
        </w:rPr>
        <w:t>Year 1</w:t>
      </w:r>
    </w:p>
    <w:p w:rsidR="00E4612D" w:rsidRDefault="00FB7148" w:rsidP="006C673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7EBEE69" wp14:editId="05741491">
            <wp:extent cx="6127845" cy="8150186"/>
            <wp:effectExtent l="0" t="0" r="635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0338" cy="816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2D" w:rsidRDefault="00E4612D" w:rsidP="006C6736">
      <w:pPr>
        <w:rPr>
          <w:noProof/>
          <w:lang w:eastAsia="en-GB"/>
        </w:rPr>
      </w:pPr>
    </w:p>
    <w:p w:rsidR="00E4612D" w:rsidRDefault="00FB7148" w:rsidP="006C673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A445417" wp14:editId="28B5828E">
            <wp:extent cx="6373504" cy="8413025"/>
            <wp:effectExtent l="0" t="0" r="8255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0885" cy="842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61" w:rsidRPr="00921336" w:rsidRDefault="00861F61" w:rsidP="006C6736">
      <w:pPr>
        <w:rPr>
          <w:rFonts w:ascii="Comic Sans MS" w:hAnsi="Comic Sans MS"/>
          <w:i/>
        </w:rPr>
      </w:pPr>
    </w:p>
    <w:p w:rsidR="006C6736" w:rsidRPr="00A41368" w:rsidRDefault="006C6736" w:rsidP="006C6736">
      <w:pPr>
        <w:rPr>
          <w:rFonts w:ascii="Comic Sans MS" w:hAnsi="Comic Sans MS"/>
          <w:color w:val="7030A0"/>
          <w:sz w:val="32"/>
        </w:rPr>
      </w:pPr>
      <w:r w:rsidRPr="00A41368">
        <w:rPr>
          <w:rFonts w:ascii="Comic Sans MS" w:hAnsi="Comic Sans MS"/>
          <w:color w:val="7030A0"/>
          <w:sz w:val="32"/>
        </w:rPr>
        <w:t>Tuesday</w:t>
      </w:r>
    </w:p>
    <w:p w:rsidR="006C6736" w:rsidRPr="00A41368" w:rsidRDefault="006C6736" w:rsidP="006C6736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A41368" w:rsidP="006C673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EYFS</w:t>
      </w:r>
    </w:p>
    <w:p w:rsidR="006C6736" w:rsidRDefault="00CC34C7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84C4BF" wp14:editId="697CBBE9">
                <wp:simplePos x="0" y="0"/>
                <wp:positionH relativeFrom="column">
                  <wp:posOffset>1609725</wp:posOffset>
                </wp:positionH>
                <wp:positionV relativeFrom="paragraph">
                  <wp:posOffset>38736</wp:posOffset>
                </wp:positionV>
                <wp:extent cx="1295400" cy="9715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Pr="003B52E8" w:rsidRDefault="004D0449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D0449" w:rsidRPr="00CC34C7" w:rsidRDefault="00CC34C7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CC34C7"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  <w:t xml:space="preserve">Food </w:t>
                            </w:r>
                          </w:p>
                          <w:p w:rsidR="00CC34C7" w:rsidRPr="00CC34C7" w:rsidRDefault="00CC34C7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CC34C7"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  <w:t xml:space="preserve">Mood </w:t>
                            </w:r>
                          </w:p>
                          <w:p w:rsidR="00CC34C7" w:rsidRPr="00CC34C7" w:rsidRDefault="00CC34C7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CC34C7"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  <w:t xml:space="preserve">Gloom </w:t>
                            </w:r>
                          </w:p>
                          <w:p w:rsidR="004D0449" w:rsidRPr="003B52E8" w:rsidRDefault="004D0449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C4BF" id="Text Box 20" o:spid="_x0000_s1034" type="#_x0000_t202" style="position:absolute;margin-left:126.75pt;margin-top:3.05pt;width:102pt;height:7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" fillcolor="white [3201]" strokeweight=".5pt">
                <v:textbox>
                  <w:txbxContent>
                    <w:p w:rsidR="004D0449" w:rsidRPr="003B52E8" w:rsidRDefault="004D0449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4D0449" w:rsidRPr="00CC34C7" w:rsidRDefault="00CC34C7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</w:pPr>
                      <w:r w:rsidRPr="00CC34C7"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  <w:t xml:space="preserve">Food </w:t>
                      </w:r>
                    </w:p>
                    <w:p w:rsidR="00CC34C7" w:rsidRPr="00CC34C7" w:rsidRDefault="00CC34C7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</w:pPr>
                      <w:r w:rsidRPr="00CC34C7"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  <w:t xml:space="preserve">Mood </w:t>
                      </w:r>
                    </w:p>
                    <w:p w:rsidR="00CC34C7" w:rsidRPr="00CC34C7" w:rsidRDefault="00CC34C7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</w:pPr>
                      <w:r w:rsidRPr="00CC34C7"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  <w:t xml:space="preserve">Gloom </w:t>
                      </w:r>
                    </w:p>
                    <w:p w:rsidR="004D0449" w:rsidRPr="003B52E8" w:rsidRDefault="004D0449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C93213" wp14:editId="4C92C42A">
                <wp:simplePos x="0" y="0"/>
                <wp:positionH relativeFrom="margin">
                  <wp:posOffset>3181350</wp:posOffset>
                </wp:positionH>
                <wp:positionV relativeFrom="paragraph">
                  <wp:posOffset>67310</wp:posOffset>
                </wp:positionV>
                <wp:extent cx="942975" cy="11811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 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She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We</w:t>
                            </w:r>
                          </w:p>
                          <w:p w:rsidR="004D0449" w:rsidRPr="00811905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3213" id="Text Box 19" o:spid="_x0000_s1035" type="#_x0000_t202" style="position:absolute;margin-left:250.5pt;margin-top:5.3pt;width:74.2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She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We</w:t>
                      </w:r>
                    </w:p>
                    <w:p w:rsidR="004D0449" w:rsidRPr="00811905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BA8AD" wp14:editId="4E72BEE0">
                <wp:simplePos x="0" y="0"/>
                <wp:positionH relativeFrom="margin">
                  <wp:align>left</wp:align>
                </wp:positionH>
                <wp:positionV relativeFrom="paragraph">
                  <wp:posOffset>23108</wp:posOffset>
                </wp:positionV>
                <wp:extent cx="1246909" cy="981075"/>
                <wp:effectExtent l="0" t="0" r="1079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D0449" w:rsidRPr="00811905" w:rsidRDefault="004D0449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D0449" w:rsidRDefault="00CC34C7" w:rsidP="006C6736">
                            <w:proofErr w:type="spellStart"/>
                            <w:r>
                              <w:t>O</w:t>
                            </w:r>
                            <w:r w:rsidR="004D0449">
                              <w:t>o</w:t>
                            </w:r>
                            <w:proofErr w:type="spellEnd"/>
                          </w:p>
                          <w:p w:rsidR="00CC34C7" w:rsidRDefault="00CC34C7" w:rsidP="006C6736">
                            <w:r>
                              <w:t xml:space="preserve">Poo at the zoo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A8AD" id="Text Box 22" o:spid="_x0000_s1036" type="#_x0000_t202" style="position:absolute;margin-left:0;margin-top:1.8pt;width:98.2pt;height:77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" fillcolor="white [3201]" strokeweight=".5pt">
                <v:textbox>
                  <w:txbxContent>
                    <w:p w:rsidR="004D0449" w:rsidRDefault="004D0449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D0449" w:rsidRPr="00811905" w:rsidRDefault="004D0449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D0449" w:rsidRDefault="00CC34C7" w:rsidP="006C6736">
                      <w:proofErr w:type="spellStart"/>
                      <w:r>
                        <w:t>O</w:t>
                      </w:r>
                      <w:r w:rsidR="004D0449">
                        <w:t>o</w:t>
                      </w:r>
                      <w:proofErr w:type="spellEnd"/>
                    </w:p>
                    <w:p w:rsidR="00CC34C7" w:rsidRDefault="00CC34C7" w:rsidP="006C6736">
                      <w:r>
                        <w:t xml:space="preserve">Poo at the zoo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D0449" w:rsidRPr="00811905" w:rsidRDefault="004D0449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7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ORh&#10;RWZ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D0449" w:rsidRPr="00811905" w:rsidRDefault="004D0449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A41368" w:rsidRDefault="006C6736" w:rsidP="006C6736">
      <w:pPr>
        <w:rPr>
          <w:rFonts w:ascii="Comic Sans MS" w:hAnsi="Comic Sans MS"/>
          <w:u w:val="single"/>
        </w:rPr>
      </w:pPr>
    </w:p>
    <w:p w:rsidR="006C6736" w:rsidRPr="00A41368" w:rsidRDefault="00A41368" w:rsidP="006C6736">
      <w:pPr>
        <w:rPr>
          <w:rFonts w:ascii="Comic Sans MS" w:hAnsi="Comic Sans MS"/>
          <w:i/>
        </w:rPr>
      </w:pPr>
      <w:r w:rsidRPr="00A41368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D6A147" wp14:editId="58F5F4B6">
                <wp:simplePos x="0" y="0"/>
                <wp:positionH relativeFrom="margin">
                  <wp:align>left</wp:align>
                </wp:positionH>
                <wp:positionV relativeFrom="paragraph">
                  <wp:posOffset>327445</wp:posOffset>
                </wp:positionV>
                <wp:extent cx="1295400" cy="1104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D0449" w:rsidRPr="00811905" w:rsidRDefault="004D0449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C34C7" w:rsidRDefault="00CC34C7" w:rsidP="006C6736">
                            <w:proofErr w:type="spellStart"/>
                            <w:r>
                              <w:t>W</w:t>
                            </w:r>
                            <w:r w:rsidR="004D0449">
                              <w:t>h</w:t>
                            </w:r>
                            <w:proofErr w:type="spellEnd"/>
                          </w:p>
                          <w:p w:rsidR="00CC34C7" w:rsidRDefault="00CC34C7" w:rsidP="006C6736">
                            <w:r>
                              <w:t xml:space="preserve">Wagon wheel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A147" id="Text Box 26" o:spid="_x0000_s1038" type="#_x0000_t202" style="position:absolute;margin-left:0;margin-top:25.8pt;width:102pt;height:87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" fillcolor="white [3201]" strokeweight=".5pt">
                <v:textbox>
                  <w:txbxContent>
                    <w:p w:rsidR="004D0449" w:rsidRDefault="004D0449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D0449" w:rsidRPr="00811905" w:rsidRDefault="004D0449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C34C7" w:rsidRDefault="00CC34C7" w:rsidP="006C6736">
                      <w:proofErr w:type="spellStart"/>
                      <w:r>
                        <w:t>W</w:t>
                      </w:r>
                      <w:r w:rsidR="004D0449">
                        <w:t>h</w:t>
                      </w:r>
                      <w:proofErr w:type="spellEnd"/>
                    </w:p>
                    <w:p w:rsidR="00CC34C7" w:rsidRDefault="00CC34C7" w:rsidP="006C6736">
                      <w:r>
                        <w:t xml:space="preserve">Wagon wheel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1368">
        <w:rPr>
          <w:rFonts w:ascii="Comic Sans MS" w:hAnsi="Comic Sans MS"/>
          <w:i/>
        </w:rPr>
        <w:t>Year 1</w:t>
      </w:r>
    </w:p>
    <w:p w:rsidR="006C6736" w:rsidRDefault="00CC34C7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47E796" wp14:editId="328C2A21">
                <wp:simplePos x="0" y="0"/>
                <wp:positionH relativeFrom="column">
                  <wp:posOffset>1609725</wp:posOffset>
                </wp:positionH>
                <wp:positionV relativeFrom="paragraph">
                  <wp:posOffset>13970</wp:posOffset>
                </wp:positionV>
                <wp:extent cx="1295400" cy="10572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D0449" w:rsidRDefault="00CC34C7" w:rsidP="00CC34C7">
                            <w:pPr>
                              <w:spacing w:after="0"/>
                            </w:pPr>
                            <w:r>
                              <w:t>Whisk</w:t>
                            </w:r>
                          </w:p>
                          <w:p w:rsidR="00CC34C7" w:rsidRDefault="00CC34C7" w:rsidP="00CC34C7">
                            <w:pPr>
                              <w:spacing w:after="0"/>
                            </w:pPr>
                            <w:r>
                              <w:t>White</w:t>
                            </w:r>
                          </w:p>
                          <w:p w:rsidR="00CC34C7" w:rsidRDefault="00CC34C7" w:rsidP="00CC34C7">
                            <w:pPr>
                              <w:spacing w:after="0"/>
                            </w:pPr>
                            <w:r>
                              <w:t xml:space="preserve">Whisper </w:t>
                            </w:r>
                          </w:p>
                          <w:p w:rsidR="004D0449" w:rsidRDefault="004D0449" w:rsidP="006C6736"/>
                          <w:p w:rsidR="004D0449" w:rsidRDefault="004D0449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E796" id="Text Box 23" o:spid="_x0000_s1039" type="#_x0000_t202" style="position:absolute;margin-left:126.75pt;margin-top:1.1pt;width:102pt;height:8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D0449" w:rsidRDefault="00CC34C7" w:rsidP="00CC34C7">
                      <w:pPr>
                        <w:spacing w:after="0"/>
                      </w:pPr>
                      <w:r>
                        <w:t>Whisk</w:t>
                      </w:r>
                    </w:p>
                    <w:p w:rsidR="00CC34C7" w:rsidRDefault="00CC34C7" w:rsidP="00CC34C7">
                      <w:pPr>
                        <w:spacing w:after="0"/>
                      </w:pPr>
                      <w:r>
                        <w:t>White</w:t>
                      </w:r>
                    </w:p>
                    <w:p w:rsidR="00CC34C7" w:rsidRDefault="00CC34C7" w:rsidP="00CC34C7">
                      <w:pPr>
                        <w:spacing w:after="0"/>
                      </w:pPr>
                      <w:r>
                        <w:t xml:space="preserve">Whisper </w:t>
                      </w:r>
                    </w:p>
                    <w:p w:rsidR="004D0449" w:rsidRDefault="004D0449" w:rsidP="006C6736"/>
                    <w:p w:rsidR="004D0449" w:rsidRDefault="004D0449" w:rsidP="006C6736"/>
                  </w:txbxContent>
                </v:textbox>
              </v:shape>
            </w:pict>
          </mc:Fallback>
        </mc:AlternateContent>
      </w:r>
      <w:r w:rsidR="000E6692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0C994A" wp14:editId="20615732">
                <wp:simplePos x="0" y="0"/>
                <wp:positionH relativeFrom="margin">
                  <wp:posOffset>3228975</wp:posOffset>
                </wp:positionH>
                <wp:positionV relativeFrom="paragraph">
                  <wp:posOffset>23495</wp:posOffset>
                </wp:positionV>
                <wp:extent cx="942975" cy="10668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D0449" w:rsidRDefault="004D0449" w:rsidP="000E669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Looked </w:t>
                            </w:r>
                          </w:p>
                          <w:p w:rsidR="004D0449" w:rsidRDefault="004D0449" w:rsidP="000E669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Mrs </w:t>
                            </w:r>
                          </w:p>
                          <w:p w:rsidR="004D0449" w:rsidRPr="00811905" w:rsidRDefault="004D0449" w:rsidP="000E669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People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994A" id="Text Box 24" o:spid="_x0000_s1040" type="#_x0000_t202" style="position:absolute;margin-left:254.25pt;margin-top:1.85pt;width:74.25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D0449" w:rsidRDefault="004D0449" w:rsidP="000E669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Looked </w:t>
                      </w:r>
                    </w:p>
                    <w:p w:rsidR="004D0449" w:rsidRDefault="004D0449" w:rsidP="000E669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Mrs </w:t>
                      </w:r>
                    </w:p>
                    <w:p w:rsidR="004D0449" w:rsidRPr="00811905" w:rsidRDefault="004D0449" w:rsidP="000E669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People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5ACC31" wp14:editId="23584207">
                <wp:simplePos x="0" y="0"/>
                <wp:positionH relativeFrom="column">
                  <wp:posOffset>4514215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D0449" w:rsidRPr="00811905" w:rsidRDefault="004D0449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CC31" id="Text Box 25" o:spid="_x0000_s1041" type="#_x0000_t202" style="position:absolute;margin-left:355.45pt;margin-top:.8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" fillcolor="white [3201]" strokeweight=".5pt">
                <v:textbox>
                  <w:txbxContent>
                    <w:p w:rsidR="004D0449" w:rsidRDefault="004D0449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D0449" w:rsidRPr="00811905" w:rsidRDefault="004D0449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BF67C0" w:rsidRDefault="00BF67C0" w:rsidP="003B52E8">
      <w:pPr>
        <w:rPr>
          <w:rFonts w:ascii="Comic Sans MS" w:hAnsi="Comic Sans MS"/>
          <w:b/>
        </w:rPr>
      </w:pPr>
      <w:bookmarkStart w:id="0" w:name="_GoBack"/>
      <w:bookmarkEnd w:id="0"/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Default="00064DDE" w:rsidP="003B52E8">
      <w:pPr>
        <w:rPr>
          <w:rFonts w:ascii="Comic Sans MS" w:hAnsi="Comic Sans MS"/>
          <w:b/>
        </w:rPr>
      </w:pPr>
    </w:p>
    <w:p w:rsidR="00064DDE" w:rsidRPr="00064DDE" w:rsidRDefault="00064DDE" w:rsidP="003B52E8">
      <w:pPr>
        <w:rPr>
          <w:rFonts w:ascii="Comic Sans MS" w:hAnsi="Comic Sans MS"/>
          <w:i/>
        </w:rPr>
      </w:pPr>
      <w:r w:rsidRPr="00064DDE">
        <w:rPr>
          <w:rFonts w:ascii="Comic Sans MS" w:hAnsi="Comic Sans MS"/>
          <w:i/>
        </w:rPr>
        <w:t>EYFS</w:t>
      </w:r>
    </w:p>
    <w:p w:rsidR="00921336" w:rsidRDefault="00064DDE" w:rsidP="000A53FE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231B1B2C" wp14:editId="0B53BAAC">
            <wp:extent cx="5827594" cy="7740240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5594" cy="775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DDE" w:rsidRDefault="00064DDE" w:rsidP="000A53FE">
      <w:pPr>
        <w:rPr>
          <w:i/>
          <w:noProof/>
          <w:lang w:eastAsia="en-GB"/>
        </w:rPr>
      </w:pPr>
    </w:p>
    <w:p w:rsidR="00064DDE" w:rsidRPr="00064DDE" w:rsidRDefault="00064DDE" w:rsidP="000A53FE">
      <w:pPr>
        <w:rPr>
          <w:i/>
          <w:noProof/>
          <w:sz w:val="24"/>
          <w:lang w:eastAsia="en-GB"/>
        </w:rPr>
      </w:pPr>
      <w:r w:rsidRPr="00064DDE">
        <w:rPr>
          <w:i/>
          <w:noProof/>
          <w:sz w:val="24"/>
          <w:lang w:eastAsia="en-GB"/>
        </w:rPr>
        <w:lastRenderedPageBreak/>
        <w:t>Year 1</w:t>
      </w:r>
    </w:p>
    <w:p w:rsidR="00921336" w:rsidRDefault="00FB7148" w:rsidP="000A53FE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69AD7CE7" wp14:editId="0A444493">
            <wp:extent cx="6073254" cy="8302676"/>
            <wp:effectExtent l="0" t="0" r="381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7194" cy="83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336" w:rsidRDefault="00921336" w:rsidP="000A53FE">
      <w:pPr>
        <w:rPr>
          <w:rFonts w:ascii="Comic Sans MS" w:hAnsi="Comic Sans MS"/>
          <w:b/>
        </w:rPr>
      </w:pP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Wednesday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3B52E8" w:rsidRDefault="004D0449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EF7939" wp14:editId="7C0A4DDB">
                <wp:simplePos x="0" y="0"/>
                <wp:positionH relativeFrom="column">
                  <wp:posOffset>1743075</wp:posOffset>
                </wp:positionH>
                <wp:positionV relativeFrom="paragraph">
                  <wp:posOffset>36195</wp:posOffset>
                </wp:positionV>
                <wp:extent cx="1295400" cy="11239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D0449" w:rsidRDefault="004D0449" w:rsidP="003B52E8">
                            <w:r>
                              <w:t>Soak</w:t>
                            </w:r>
                          </w:p>
                          <w:p w:rsidR="004D0449" w:rsidRDefault="004D0449" w:rsidP="003B52E8">
                            <w:r>
                              <w:t xml:space="preserve">Goat </w:t>
                            </w:r>
                          </w:p>
                          <w:p w:rsidR="004D0449" w:rsidRDefault="004D0449" w:rsidP="003B52E8">
                            <w:r>
                              <w:t xml:space="preserve">Float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7939" id="Text Box 12" o:spid="_x0000_s1042" type="#_x0000_t202" style="position:absolute;margin-left:137.25pt;margin-top:2.85pt;width:102pt;height:88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" fillcolor="white [3201]" strokeweight=".5pt">
                <v:textbox>
                  <w:txbxContent>
                    <w:p w:rsidR="004D0449" w:rsidRDefault="004D0449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D0449" w:rsidRDefault="004D0449" w:rsidP="003B52E8">
                      <w:r>
                        <w:t>Soak</w:t>
                      </w:r>
                    </w:p>
                    <w:p w:rsidR="004D0449" w:rsidRDefault="004D0449" w:rsidP="003B52E8">
                      <w:r>
                        <w:t xml:space="preserve">Goat </w:t>
                      </w:r>
                    </w:p>
                    <w:p w:rsidR="004D0449" w:rsidRDefault="004D0449" w:rsidP="003B52E8">
                      <w:r>
                        <w:t xml:space="preserve">Float </w:t>
                      </w:r>
                    </w:p>
                  </w:txbxContent>
                </v:textbox>
              </v:shape>
            </w:pict>
          </mc:Fallback>
        </mc:AlternateContent>
      </w:r>
      <w:r w:rsidR="00223F2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9BFCDA" wp14:editId="3C401A07">
                <wp:simplePos x="0" y="0"/>
                <wp:positionH relativeFrom="margin">
                  <wp:posOffset>3305175</wp:posOffset>
                </wp:positionH>
                <wp:positionV relativeFrom="paragraph">
                  <wp:posOffset>36196</wp:posOffset>
                </wp:positionV>
                <wp:extent cx="942975" cy="11430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 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Be 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Her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She </w:t>
                            </w:r>
                          </w:p>
                          <w:p w:rsidR="004D0449" w:rsidRPr="00811905" w:rsidRDefault="004D0449" w:rsidP="00C74B6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FCDA" id="Text Box 2" o:spid="_x0000_s1043" type="#_x0000_t202" style="position:absolute;margin-left:260.25pt;margin-top:2.85pt;width:74.2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" fillcolor="white [3201]" strokeweight=".5pt">
                <v:textbox>
                  <w:txbxContent>
                    <w:p w:rsidR="004D0449" w:rsidRDefault="004D0449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 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Be 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Her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She </w:t>
                      </w:r>
                    </w:p>
                    <w:p w:rsidR="004D0449" w:rsidRPr="00811905" w:rsidRDefault="004D0449" w:rsidP="00C74B6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3486D" wp14:editId="046E34D3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D0449" w:rsidRDefault="004D0449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D0449" w:rsidRDefault="004D0449" w:rsidP="003B52E8">
                            <w:proofErr w:type="spellStart"/>
                            <w:r>
                              <w:t>Oa</w:t>
                            </w:r>
                            <w:proofErr w:type="spellEnd"/>
                          </w:p>
                          <w:p w:rsidR="004D0449" w:rsidRDefault="004D0449" w:rsidP="003B52E8">
                            <w:r>
                              <w:t xml:space="preserve">Goat on a boat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486D" id="Text Box 14" o:spid="_x0000_s1044" type="#_x0000_t202" style="position:absolute;margin-left:0;margin-top:1.1pt;width:102pt;height:77.2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" fillcolor="white [3201]" strokeweight=".5pt">
                <v:textbox>
                  <w:txbxContent>
                    <w:p w:rsidR="004D0449" w:rsidRDefault="004D0449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D0449" w:rsidRDefault="004D0449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D0449" w:rsidRDefault="004D0449" w:rsidP="003B52E8">
                      <w:proofErr w:type="spellStart"/>
                      <w:r>
                        <w:t>Oa</w:t>
                      </w:r>
                      <w:proofErr w:type="spellEnd"/>
                    </w:p>
                    <w:p w:rsidR="004D0449" w:rsidRDefault="004D0449" w:rsidP="003B52E8">
                      <w:r>
                        <w:t xml:space="preserve">Goat on a boat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F7301" wp14:editId="57DBBE23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D0449" w:rsidRPr="00811905" w:rsidRDefault="004D0449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7301" id="Text Box 13" o:spid="_x0000_s1045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No3&#10;vqR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4D0449" w:rsidRDefault="004D0449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D0449" w:rsidRPr="00811905" w:rsidRDefault="004D0449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091907" w:rsidRDefault="00091907" w:rsidP="003B52E8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81B1D" wp14:editId="57E51AD9">
                <wp:simplePos x="0" y="0"/>
                <wp:positionH relativeFrom="margin">
                  <wp:posOffset>-12700</wp:posOffset>
                </wp:positionH>
                <wp:positionV relativeFrom="paragraph">
                  <wp:posOffset>316865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D0449" w:rsidRDefault="004D0449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D0449" w:rsidRDefault="004D0449" w:rsidP="003B52E8">
                            <w:r>
                              <w:t>Aw</w:t>
                            </w:r>
                          </w:p>
                          <w:p w:rsidR="004D0449" w:rsidRDefault="004D0449" w:rsidP="003B52E8">
                            <w:r>
                              <w:t xml:space="preserve">Yawn at dawn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1B1D" id="Text Box 30" o:spid="_x0000_s1046" type="#_x0000_t202" style="position:absolute;margin-left:-1pt;margin-top:24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GaUAIAAKs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" fillcolor="white [3201]" strokeweight=".5pt">
                <v:textbox>
                  <w:txbxContent>
                    <w:p w:rsidR="004D0449" w:rsidRDefault="004D0449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D0449" w:rsidRDefault="004D0449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D0449" w:rsidRDefault="004D0449" w:rsidP="003B52E8">
                      <w:r>
                        <w:t>Aw</w:t>
                      </w:r>
                    </w:p>
                    <w:p w:rsidR="004D0449" w:rsidRDefault="004D0449" w:rsidP="003B52E8">
                      <w:r>
                        <w:t xml:space="preserve">Yawn at dawn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1907">
        <w:rPr>
          <w:rFonts w:ascii="Comic Sans MS" w:hAnsi="Comic Sans MS"/>
          <w:i/>
        </w:rPr>
        <w:t xml:space="preserve">Year 1 </w:t>
      </w:r>
    </w:p>
    <w:p w:rsidR="003B52E8" w:rsidRDefault="004D0449" w:rsidP="003B52E8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42811D" wp14:editId="08602B07">
                <wp:simplePos x="0" y="0"/>
                <wp:positionH relativeFrom="margin">
                  <wp:posOffset>3324225</wp:posOffset>
                </wp:positionH>
                <wp:positionV relativeFrom="paragraph">
                  <wp:posOffset>11430</wp:posOffset>
                </wp:positionV>
                <wp:extent cx="942975" cy="11811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Their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Looked 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People </w:t>
                            </w:r>
                          </w:p>
                          <w:p w:rsidR="004D0449" w:rsidRPr="008E130D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Asked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811D" id="Text Box 28" o:spid="_x0000_s1047" type="#_x0000_t202" style="position:absolute;margin-left:261.75pt;margin-top:.9pt;width:74.25pt;height:9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" fillcolor="white [3201]" strokeweight=".5pt">
                <v:textbox>
                  <w:txbxContent>
                    <w:p w:rsidR="004D0449" w:rsidRDefault="004D0449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Their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Looked 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People </w:t>
                      </w:r>
                    </w:p>
                    <w:p w:rsidR="004D0449" w:rsidRPr="008E130D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Asked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1907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32D1E4" wp14:editId="57AAD5CB">
                <wp:simplePos x="0" y="0"/>
                <wp:positionH relativeFrom="column">
                  <wp:posOffset>1743075</wp:posOffset>
                </wp:positionH>
                <wp:positionV relativeFrom="paragraph">
                  <wp:posOffset>11430</wp:posOffset>
                </wp:positionV>
                <wp:extent cx="1295400" cy="12192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D0449" w:rsidRDefault="004D0449" w:rsidP="003B52E8">
                            <w:r>
                              <w:t xml:space="preserve">Drawn </w:t>
                            </w:r>
                          </w:p>
                          <w:p w:rsidR="004D0449" w:rsidRDefault="004D0449" w:rsidP="003B52E8">
                            <w:r>
                              <w:t xml:space="preserve">Shawl  </w:t>
                            </w:r>
                          </w:p>
                          <w:p w:rsidR="004D0449" w:rsidRDefault="004D0449" w:rsidP="003B52E8">
                            <w:r>
                              <w:t xml:space="preserve">Prawn </w:t>
                            </w:r>
                          </w:p>
                          <w:p w:rsidR="004D0449" w:rsidRDefault="004D0449" w:rsidP="003B52E8"/>
                          <w:p w:rsidR="004D0449" w:rsidRPr="00AF7915" w:rsidRDefault="004D0449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2D1E4" id="Text Box 27" o:spid="_x0000_s1048" type="#_x0000_t202" style="position:absolute;margin-left:137.25pt;margin-top:.9pt;width:102pt;height:9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" fillcolor="white [3201]" strokeweight=".5pt">
                <v:textbox>
                  <w:txbxContent>
                    <w:p w:rsidR="004D0449" w:rsidRDefault="004D0449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D0449" w:rsidRDefault="004D0449" w:rsidP="003B52E8">
                      <w:r>
                        <w:t xml:space="preserve">Drawn </w:t>
                      </w:r>
                    </w:p>
                    <w:p w:rsidR="004D0449" w:rsidRDefault="004D0449" w:rsidP="003B52E8">
                      <w:r>
                        <w:t xml:space="preserve">Shawl  </w:t>
                      </w:r>
                    </w:p>
                    <w:p w:rsidR="004D0449" w:rsidRDefault="004D0449" w:rsidP="003B52E8">
                      <w:r>
                        <w:t xml:space="preserve">Prawn </w:t>
                      </w:r>
                    </w:p>
                    <w:p w:rsidR="004D0449" w:rsidRDefault="004D0449" w:rsidP="003B52E8"/>
                    <w:p w:rsidR="004D0449" w:rsidRPr="00AF7915" w:rsidRDefault="004D0449" w:rsidP="003B52E8"/>
                  </w:txbxContent>
                </v:textbox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827FE8" wp14:editId="1D71ACBE">
                <wp:simplePos x="0" y="0"/>
                <wp:positionH relativeFrom="column">
                  <wp:posOffset>4525455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D0449" w:rsidRPr="00811905" w:rsidRDefault="004D0449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27FE8" id="Text Box 29" o:spid="_x0000_s1049" type="#_x0000_t202" style="position:absolute;margin-left:356.35pt;margin-top:.8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" fillcolor="white [3201]" strokeweight=".5pt">
                <v:textbox>
                  <w:txbxContent>
                    <w:p w:rsidR="004D0449" w:rsidRDefault="004D0449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D0449" w:rsidRPr="00811905" w:rsidRDefault="004D0449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  <w:rPr>
          <w:u w:val="single"/>
        </w:rPr>
      </w:pP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851518" w:rsidRDefault="00851518" w:rsidP="003B52E8">
      <w:pPr>
        <w:tabs>
          <w:tab w:val="left" w:pos="1050"/>
        </w:tabs>
        <w:rPr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E6254B" w:rsidRDefault="00E6254B" w:rsidP="003B52E8">
      <w:pPr>
        <w:tabs>
          <w:tab w:val="left" w:pos="1050"/>
        </w:tabs>
        <w:rPr>
          <w:b/>
          <w:noProof/>
          <w:lang w:eastAsia="en-GB"/>
        </w:rPr>
      </w:pPr>
    </w:p>
    <w:p w:rsidR="00064DDE" w:rsidRDefault="00064DDE" w:rsidP="003B52E8">
      <w:pPr>
        <w:tabs>
          <w:tab w:val="left" w:pos="1050"/>
        </w:tabs>
        <w:rPr>
          <w:noProof/>
          <w:lang w:eastAsia="en-GB"/>
        </w:rPr>
      </w:pPr>
      <w:r w:rsidRPr="00E6254B">
        <w:rPr>
          <w:b/>
          <w:noProof/>
          <w:lang w:eastAsia="en-GB"/>
        </w:rPr>
        <w:lastRenderedPageBreak/>
        <w:t>Maths</w:t>
      </w:r>
      <w:r w:rsidR="00E6254B">
        <w:rPr>
          <w:b/>
          <w:noProof/>
          <w:lang w:eastAsia="en-GB"/>
        </w:rPr>
        <w:t xml:space="preserve">: </w:t>
      </w:r>
      <w:r w:rsidRPr="00E6254B">
        <w:rPr>
          <w:i/>
          <w:noProof/>
          <w:lang w:eastAsia="en-GB"/>
        </w:rPr>
        <w:t>EYFS</w:t>
      </w:r>
      <w:r>
        <w:rPr>
          <w:noProof/>
          <w:lang w:eastAsia="en-GB"/>
        </w:rPr>
        <w:drawing>
          <wp:inline distT="0" distB="0" distL="0" distR="0" wp14:anchorId="00FE03D5" wp14:editId="281691DE">
            <wp:extent cx="6428095" cy="859232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37884" cy="860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54B" w:rsidRPr="00E6254B" w:rsidRDefault="00E6254B" w:rsidP="003B52E8">
      <w:pPr>
        <w:tabs>
          <w:tab w:val="left" w:pos="1050"/>
        </w:tabs>
        <w:rPr>
          <w:i/>
          <w:noProof/>
          <w:lang w:eastAsia="en-GB"/>
        </w:rPr>
      </w:pPr>
      <w:r w:rsidRPr="00E6254B">
        <w:rPr>
          <w:i/>
          <w:noProof/>
          <w:lang w:eastAsia="en-GB"/>
        </w:rPr>
        <w:lastRenderedPageBreak/>
        <w:t>Year 1</w:t>
      </w:r>
    </w:p>
    <w:p w:rsidR="00E4612D" w:rsidRDefault="00E6254B" w:rsidP="003B52E8">
      <w:pPr>
        <w:tabs>
          <w:tab w:val="left" w:pos="105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36846A7" wp14:editId="47607FD1">
            <wp:extent cx="5977719" cy="8188865"/>
            <wp:effectExtent l="0" t="0" r="4445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92611" cy="82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2D" w:rsidRDefault="00E4612D" w:rsidP="003B52E8">
      <w:pPr>
        <w:tabs>
          <w:tab w:val="left" w:pos="1050"/>
        </w:tabs>
        <w:rPr>
          <w:rFonts w:ascii="Comic Sans MS" w:hAnsi="Comic Sans MS"/>
        </w:rPr>
      </w:pPr>
    </w:p>
    <w:p w:rsidR="00AF7915" w:rsidRPr="00091907" w:rsidRDefault="00C10D00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T</w:t>
      </w:r>
      <w:r w:rsidR="00AF7915" w:rsidRPr="00091907">
        <w:rPr>
          <w:rFonts w:ascii="Comic Sans MS" w:hAnsi="Comic Sans MS"/>
          <w:color w:val="7030A0"/>
          <w:sz w:val="32"/>
        </w:rPr>
        <w:t>hursday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3305175</wp:posOffset>
                </wp:positionH>
                <wp:positionV relativeFrom="paragraph">
                  <wp:posOffset>36196</wp:posOffset>
                </wp:positionV>
                <wp:extent cx="942975" cy="11430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My</w:t>
                            </w:r>
                            <w:proofErr w:type="gramEnd"/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Are 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All </w:t>
                            </w:r>
                          </w:p>
                          <w:p w:rsidR="004D0449" w:rsidRPr="00811905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You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0" type="#_x0000_t202" style="position:absolute;margin-left:260.25pt;margin-top:2.85pt;width:74.25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" fillcolor="white [3201]" strokeweight=".5pt">
                <v:textbox>
                  <w:txbxContent>
                    <w:p w:rsidR="004D0449" w:rsidRDefault="004D0449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My</w:t>
                      </w:r>
                      <w:proofErr w:type="gramEnd"/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Are 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All </w:t>
                      </w:r>
                    </w:p>
                    <w:p w:rsidR="004D0449" w:rsidRPr="00811905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You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D0449" w:rsidRDefault="004D0449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High</w:t>
                            </w:r>
                          </w:p>
                          <w:p w:rsidR="004D0449" w:rsidRDefault="004D0449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Flight </w:t>
                            </w:r>
                          </w:p>
                          <w:p w:rsidR="004D0449" w:rsidRPr="00244733" w:rsidRDefault="004D0449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Fright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1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5Q83CU8CAACr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4D0449" w:rsidRDefault="004D0449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D0449" w:rsidRDefault="004D0449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>High</w:t>
                      </w:r>
                    </w:p>
                    <w:p w:rsidR="004D0449" w:rsidRDefault="004D0449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Flight </w:t>
                      </w:r>
                    </w:p>
                    <w:p w:rsidR="004D0449" w:rsidRPr="00244733" w:rsidRDefault="004D0449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Fright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D0449" w:rsidRPr="00811905" w:rsidRDefault="004D0449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2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jHdggF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4D0449" w:rsidRDefault="004D0449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D0449" w:rsidRPr="00811905" w:rsidRDefault="004D0449" w:rsidP="00AF7915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D0449" w:rsidRDefault="004D0449" w:rsidP="00AF7915">
                            <w:proofErr w:type="spellStart"/>
                            <w:r>
                              <w:t>igh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4D0449" w:rsidRDefault="004D0449" w:rsidP="00AF7915">
                            <w:r>
                              <w:t xml:space="preserve">fly 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3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P&#10;KDdM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4D0449" w:rsidRDefault="004D0449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D0449" w:rsidRDefault="004D0449" w:rsidP="00AF7915">
                      <w:proofErr w:type="spellStart"/>
                      <w:r>
                        <w:t>igh</w:t>
                      </w:r>
                      <w:proofErr w:type="spellEnd"/>
                      <w:r>
                        <w:t xml:space="preserve"> </w:t>
                      </w:r>
                    </w:p>
                    <w:p w:rsidR="004D0449" w:rsidRDefault="004D0449" w:rsidP="00AF7915">
                      <w:r>
                        <w:t xml:space="preserve">fly high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091907" w:rsidRDefault="004D0449" w:rsidP="00AF7915">
      <w:pPr>
        <w:rPr>
          <w:rFonts w:ascii="Comic Sans MS" w:hAnsi="Comic Sans MS"/>
          <w:i/>
        </w:rPr>
      </w:pPr>
      <w:r w:rsidRPr="00091907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15517F" wp14:editId="57E433DA">
                <wp:simplePos x="0" y="0"/>
                <wp:positionH relativeFrom="column">
                  <wp:posOffset>1733550</wp:posOffset>
                </wp:positionH>
                <wp:positionV relativeFrom="paragraph">
                  <wp:posOffset>273051</wp:posOffset>
                </wp:positionV>
                <wp:extent cx="1295400" cy="10477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4D0449" w:rsidRDefault="004D0449" w:rsidP="004D0449">
                            <w:pPr>
                              <w:spacing w:after="0"/>
                            </w:pPr>
                            <w:r>
                              <w:t xml:space="preserve">Pursue </w:t>
                            </w:r>
                          </w:p>
                          <w:p w:rsidR="004D0449" w:rsidRDefault="004D0449" w:rsidP="004D0449">
                            <w:pPr>
                              <w:spacing w:after="0"/>
                            </w:pPr>
                            <w:r>
                              <w:t xml:space="preserve">Rescue </w:t>
                            </w:r>
                          </w:p>
                          <w:p w:rsidR="004D0449" w:rsidRDefault="004D0449" w:rsidP="004D0449">
                            <w:pPr>
                              <w:spacing w:after="0"/>
                            </w:pPr>
                            <w:r>
                              <w:t xml:space="preserve">Value </w:t>
                            </w:r>
                          </w:p>
                          <w:p w:rsidR="004D0449" w:rsidRDefault="004D0449" w:rsidP="00AF7915"/>
                          <w:p w:rsidR="004D0449" w:rsidRPr="00AF7915" w:rsidRDefault="004D0449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517F" id="Text Box 35" o:spid="_x0000_s1054" type="#_x0000_t202" style="position:absolute;margin-left:136.5pt;margin-top:21.5pt;width:102pt;height:82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" fillcolor="white [3201]" strokeweight=".5pt">
                <v:textbox>
                  <w:txbxContent>
                    <w:p w:rsidR="004D0449" w:rsidRDefault="004D0449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4D0449" w:rsidRDefault="004D0449" w:rsidP="004D0449">
                      <w:pPr>
                        <w:spacing w:after="0"/>
                      </w:pPr>
                      <w:r>
                        <w:t xml:space="preserve">Pursue </w:t>
                      </w:r>
                    </w:p>
                    <w:p w:rsidR="004D0449" w:rsidRDefault="004D0449" w:rsidP="004D0449">
                      <w:pPr>
                        <w:spacing w:after="0"/>
                      </w:pPr>
                      <w:r>
                        <w:t xml:space="preserve">Rescue </w:t>
                      </w:r>
                    </w:p>
                    <w:p w:rsidR="004D0449" w:rsidRDefault="004D0449" w:rsidP="004D0449">
                      <w:pPr>
                        <w:spacing w:after="0"/>
                      </w:pPr>
                      <w:r>
                        <w:t xml:space="preserve">Value </w:t>
                      </w:r>
                    </w:p>
                    <w:p w:rsidR="004D0449" w:rsidRDefault="004D0449" w:rsidP="00AF7915"/>
                    <w:p w:rsidR="004D0449" w:rsidRPr="00AF7915" w:rsidRDefault="004D0449" w:rsidP="00AF7915"/>
                  </w:txbxContent>
                </v:textbox>
              </v:shape>
            </w:pict>
          </mc:Fallback>
        </mc:AlternateContent>
      </w:r>
      <w:r w:rsidR="00223F2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330215" wp14:editId="39E3C156">
                <wp:simplePos x="0" y="0"/>
                <wp:positionH relativeFrom="margin">
                  <wp:posOffset>3371850</wp:posOffset>
                </wp:positionH>
                <wp:positionV relativeFrom="paragraph">
                  <wp:posOffset>311150</wp:posOffset>
                </wp:positionV>
                <wp:extent cx="942975" cy="11525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Oh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 </w:t>
                            </w:r>
                          </w:p>
                          <w:p w:rsidR="004D0449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</w:t>
                            </w:r>
                          </w:p>
                          <w:p w:rsidR="004D0449" w:rsidRPr="00223F28" w:rsidRDefault="004D0449" w:rsidP="00223F28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Mrs </w:t>
                            </w:r>
                          </w:p>
                          <w:p w:rsidR="004D0449" w:rsidRPr="000055F8" w:rsidRDefault="004D0449" w:rsidP="00C74B6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0215" id="Text Box 36" o:spid="_x0000_s1055" type="#_x0000_t202" style="position:absolute;margin-left:265.5pt;margin-top:24.5pt;width:74.25pt;height:90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" fillcolor="white [3201]" strokeweight=".5pt">
                <v:textbox>
                  <w:txbxContent>
                    <w:p w:rsidR="004D0449" w:rsidRDefault="004D0449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Oh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 </w:t>
                      </w:r>
                    </w:p>
                    <w:p w:rsidR="004D0449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</w:t>
                      </w:r>
                    </w:p>
                    <w:p w:rsidR="004D0449" w:rsidRPr="00223F28" w:rsidRDefault="004D0449" w:rsidP="00223F28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Mrs </w:t>
                      </w:r>
                    </w:p>
                    <w:p w:rsidR="004D0449" w:rsidRPr="000055F8" w:rsidRDefault="004D0449" w:rsidP="00C74B6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907">
        <w:rPr>
          <w:rFonts w:ascii="Comic Sans MS" w:hAnsi="Comic Sans MS"/>
          <w:i/>
        </w:rPr>
        <w:t>Year 1</w:t>
      </w:r>
    </w:p>
    <w:p w:rsidR="00AF7915" w:rsidRDefault="00091907" w:rsidP="00AF7915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869227" wp14:editId="69A1EA29">
                <wp:simplePos x="0" y="0"/>
                <wp:positionH relativeFrom="column">
                  <wp:posOffset>4596765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4D0449" w:rsidRPr="00811905" w:rsidRDefault="004D0449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9227" id="Text Box 37" o:spid="_x0000_s1056" type="#_x0000_t202" style="position:absolute;margin-left:361.95pt;margin-top:.8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" fillcolor="white [3201]" strokeweight=".5pt">
                <v:textbox>
                  <w:txbxContent>
                    <w:p w:rsidR="004D0449" w:rsidRDefault="004D0449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4D0449" w:rsidRPr="00811905" w:rsidRDefault="004D0449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8BB3FD" wp14:editId="0284D69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449" w:rsidRDefault="004D0449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4D0449" w:rsidRDefault="004D0449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4D0449" w:rsidRDefault="004D0449" w:rsidP="00AF7915">
                            <w:proofErr w:type="spellStart"/>
                            <w:r>
                              <w:t>Ue</w:t>
                            </w:r>
                            <w:proofErr w:type="spellEnd"/>
                          </w:p>
                          <w:p w:rsidR="004D0449" w:rsidRDefault="004D0449" w:rsidP="00AF7915">
                            <w:r>
                              <w:t xml:space="preserve">To the rescue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B3FD" id="Text Box 38" o:spid="_x0000_s1057" type="#_x0000_t202" style="position:absolute;margin-left:0;margin-top:.4pt;width:102pt;height:77.2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" fillcolor="white [3201]" strokeweight=".5pt">
                <v:textbox>
                  <w:txbxContent>
                    <w:p w:rsidR="004D0449" w:rsidRDefault="004D0449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4D0449" w:rsidRDefault="004D0449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4D0449" w:rsidRDefault="004D0449" w:rsidP="00AF7915">
                      <w:proofErr w:type="spellStart"/>
                      <w:r>
                        <w:t>Ue</w:t>
                      </w:r>
                      <w:proofErr w:type="spellEnd"/>
                    </w:p>
                    <w:p w:rsidR="004D0449" w:rsidRDefault="004D0449" w:rsidP="00AF7915">
                      <w:r>
                        <w:t xml:space="preserve">To the rescue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  <w:rPr>
          <w:u w:val="single"/>
        </w:rPr>
      </w:pP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861F61" w:rsidRDefault="00861F61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861F61" w:rsidRDefault="00861F61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921336" w:rsidRDefault="00921336" w:rsidP="003B52E8">
      <w:pPr>
        <w:tabs>
          <w:tab w:val="left" w:pos="1050"/>
        </w:tabs>
        <w:rPr>
          <w:noProof/>
          <w:lang w:eastAsia="en-GB"/>
        </w:rPr>
      </w:pPr>
    </w:p>
    <w:p w:rsidR="0004620C" w:rsidRDefault="0004620C" w:rsidP="003B52E8">
      <w:pPr>
        <w:tabs>
          <w:tab w:val="left" w:pos="1050"/>
        </w:tabs>
        <w:rPr>
          <w:noProof/>
          <w:lang w:eastAsia="en-GB"/>
        </w:rPr>
      </w:pPr>
      <w:r>
        <w:rPr>
          <w:noProof/>
          <w:lang w:eastAsia="en-GB"/>
        </w:rPr>
        <w:t>Maths: EYFS</w:t>
      </w:r>
    </w:p>
    <w:p w:rsidR="0004620C" w:rsidRDefault="0028427D" w:rsidP="003B52E8">
      <w:pPr>
        <w:tabs>
          <w:tab w:val="left" w:pos="1050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B3F4167" wp14:editId="0FF3CB9E">
            <wp:extent cx="8577847" cy="5962650"/>
            <wp:effectExtent l="0" t="6985" r="6985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2112" cy="596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0C" w:rsidRDefault="0004620C" w:rsidP="003B52E8">
      <w:pPr>
        <w:tabs>
          <w:tab w:val="left" w:pos="1050"/>
        </w:tabs>
        <w:rPr>
          <w:noProof/>
          <w:lang w:eastAsia="en-GB"/>
        </w:rPr>
      </w:pPr>
    </w:p>
    <w:p w:rsidR="0004620C" w:rsidRPr="0028427D" w:rsidRDefault="0004620C" w:rsidP="003B52E8">
      <w:pPr>
        <w:tabs>
          <w:tab w:val="left" w:pos="1050"/>
        </w:tabs>
        <w:rPr>
          <w:i/>
          <w:noProof/>
          <w:lang w:eastAsia="en-GB"/>
        </w:rPr>
      </w:pPr>
      <w:r w:rsidRPr="0028427D">
        <w:rPr>
          <w:i/>
          <w:noProof/>
          <w:lang w:eastAsia="en-GB"/>
        </w:rPr>
        <w:lastRenderedPageBreak/>
        <w:t>Year 1</w:t>
      </w:r>
    </w:p>
    <w:p w:rsidR="0004620C" w:rsidRDefault="0004620C" w:rsidP="003B52E8">
      <w:pPr>
        <w:tabs>
          <w:tab w:val="left" w:pos="105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DCE168A" wp14:editId="73B89A89">
            <wp:extent cx="5772150" cy="7848357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0576" cy="78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2D" w:rsidRDefault="00E4612D" w:rsidP="003B52E8">
      <w:pPr>
        <w:tabs>
          <w:tab w:val="left" w:pos="1050"/>
        </w:tabs>
        <w:rPr>
          <w:noProof/>
          <w:lang w:eastAsia="en-GB"/>
        </w:rPr>
      </w:pPr>
    </w:p>
    <w:p w:rsidR="00E4612D" w:rsidRDefault="00E4612D" w:rsidP="003B52E8">
      <w:pPr>
        <w:tabs>
          <w:tab w:val="left" w:pos="1050"/>
        </w:tabs>
        <w:rPr>
          <w:noProof/>
          <w:lang w:eastAsia="en-GB"/>
        </w:rPr>
      </w:pPr>
    </w:p>
    <w:p w:rsidR="00E4612D" w:rsidRDefault="00E4612D" w:rsidP="003B52E8">
      <w:pPr>
        <w:tabs>
          <w:tab w:val="left" w:pos="1050"/>
        </w:tabs>
        <w:rPr>
          <w:noProof/>
          <w:lang w:eastAsia="en-GB"/>
        </w:rPr>
      </w:pPr>
    </w:p>
    <w:p w:rsidR="00AF7915" w:rsidRPr="00091907" w:rsidRDefault="00AF791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t>Friday</w:t>
      </w:r>
    </w:p>
    <w:p w:rsidR="00AF7915" w:rsidRPr="00091907" w:rsidRDefault="00091907" w:rsidP="003B52E8">
      <w:pPr>
        <w:tabs>
          <w:tab w:val="left" w:pos="105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Phonics: </w:t>
      </w:r>
      <w:r w:rsidR="00AF7915" w:rsidRPr="00091907">
        <w:rPr>
          <w:rFonts w:ascii="Comic Sans MS" w:hAnsi="Comic Sans MS"/>
        </w:rPr>
        <w:t>Phonics play</w:t>
      </w:r>
    </w:p>
    <w:p w:rsidR="00AF7915" w:rsidRDefault="000E6692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5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5E1E56" w:rsidRPr="00106B3B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091907">
        <w:rPr>
          <w:rFonts w:ascii="Comic Sans MS" w:hAnsi="Comic Sans MS"/>
          <w:b/>
        </w:rPr>
        <w:t>Maths</w:t>
      </w:r>
      <w:r w:rsidR="00091907">
        <w:rPr>
          <w:rFonts w:ascii="Comic Sans MS" w:hAnsi="Comic Sans MS"/>
          <w:b/>
        </w:rPr>
        <w:t xml:space="preserve">: </w:t>
      </w:r>
      <w:r w:rsidR="00106B3B" w:rsidRPr="00106B3B">
        <w:rPr>
          <w:rFonts w:ascii="Comic Sans MS" w:hAnsi="Comic Sans MS"/>
        </w:rPr>
        <w:t xml:space="preserve">Top marks- </w:t>
      </w:r>
      <w:r w:rsidR="000D643E">
        <w:rPr>
          <w:rFonts w:ascii="Comic Sans MS" w:hAnsi="Comic Sans MS"/>
        </w:rPr>
        <w:t>Addition</w:t>
      </w:r>
      <w:r w:rsidR="0028427D">
        <w:rPr>
          <w:rFonts w:ascii="Comic Sans MS" w:hAnsi="Comic Sans MS"/>
        </w:rPr>
        <w:t xml:space="preserve"> </w:t>
      </w:r>
      <w:r w:rsidR="000D643E">
        <w:rPr>
          <w:rFonts w:ascii="Comic Sans MS" w:hAnsi="Comic Sans MS"/>
        </w:rPr>
        <w:t>and Subtraction</w:t>
      </w:r>
    </w:p>
    <w:p w:rsidR="00861F61" w:rsidRDefault="000E6692" w:rsidP="003B52E8">
      <w:pPr>
        <w:tabs>
          <w:tab w:val="left" w:pos="1050"/>
        </w:tabs>
      </w:pPr>
      <w:hyperlink r:id="rId36" w:history="1">
        <w:r w:rsidR="0028427D" w:rsidRPr="00E76585">
          <w:rPr>
            <w:rStyle w:val="Hyperlink"/>
          </w:rPr>
          <w:t>https://www.topmarks.co.uk/addition/robot-addition</w:t>
        </w:r>
      </w:hyperlink>
      <w:r w:rsidR="0028427D">
        <w:t xml:space="preserve"> </w:t>
      </w:r>
    </w:p>
    <w:p w:rsidR="00861F61" w:rsidRDefault="00861F61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0D643E" w:rsidRDefault="000D643E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0D643E">
        <w:rPr>
          <w:rFonts w:ascii="Comic Sans MS" w:hAnsi="Comic Sans MS"/>
          <w:u w:val="single"/>
        </w:rPr>
        <w:t>https://www.topmarks.co.uk/subtraction/subtraction-to-10</w:t>
      </w:r>
    </w:p>
    <w:p w:rsidR="000D643E" w:rsidRDefault="000D643E" w:rsidP="003B52E8">
      <w:pPr>
        <w:tabs>
          <w:tab w:val="left" w:pos="1050"/>
        </w:tabs>
        <w:rPr>
          <w:rFonts w:ascii="Comic Sans MS" w:hAnsi="Comic Sans MS"/>
          <w:u w:val="single"/>
        </w:rPr>
        <w:sectPr w:rsidR="000D643E" w:rsidSect="00B0020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3085E" w:rsidRPr="00760F81" w:rsidRDefault="00900307" w:rsidP="003B52E8">
      <w:pPr>
        <w:tabs>
          <w:tab w:val="left" w:pos="1050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57FD69D" wp14:editId="096FAFA5">
            <wp:extent cx="9909754" cy="520262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937612" cy="521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85E" w:rsidRPr="00760F81" w:rsidSect="001C660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449" w:rsidRDefault="004D0449" w:rsidP="00F82D49">
      <w:pPr>
        <w:spacing w:after="0" w:line="240" w:lineRule="auto"/>
      </w:pPr>
      <w:r>
        <w:separator/>
      </w:r>
    </w:p>
  </w:endnote>
  <w:endnote w:type="continuationSeparator" w:id="0">
    <w:p w:rsidR="004D0449" w:rsidRDefault="004D0449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449" w:rsidRDefault="004D0449" w:rsidP="00F82D49">
      <w:pPr>
        <w:spacing w:after="0" w:line="240" w:lineRule="auto"/>
      </w:pPr>
      <w:r>
        <w:separator/>
      </w:r>
    </w:p>
  </w:footnote>
  <w:footnote w:type="continuationSeparator" w:id="0">
    <w:p w:rsidR="004D0449" w:rsidRDefault="004D0449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449" w:rsidRDefault="004D0449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021965" cy="588036"/>
          <wp:effectExtent l="0" t="0" r="698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1065" cy="62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D0449" w:rsidRPr="006119CD" w:rsidRDefault="004D0449" w:rsidP="006119CD">
    <w:pPr>
      <w:jc w:val="center"/>
      <w:rPr>
        <w:rFonts w:ascii="Comic Sans MS" w:hAnsi="Comic Sans MS"/>
        <w:sz w:val="18"/>
        <w:u w:val="single"/>
      </w:rPr>
    </w:pPr>
    <w:r>
      <w:rPr>
        <w:rFonts w:ascii="Comic Sans MS" w:hAnsi="Comic Sans MS"/>
        <w:sz w:val="18"/>
        <w:u w:val="single"/>
      </w:rPr>
      <w:t>EYFS/YEAR 1- Week 14- Blue Planet- 29</w:t>
    </w:r>
    <w:r w:rsidRPr="006119CD">
      <w:rPr>
        <w:rFonts w:ascii="Comic Sans MS" w:hAnsi="Comic Sans MS"/>
        <w:sz w:val="18"/>
        <w:u w:val="single"/>
      </w:rPr>
      <w:t>/06/20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C7D"/>
    <w:multiLevelType w:val="hybridMultilevel"/>
    <w:tmpl w:val="A0CA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163"/>
    <w:multiLevelType w:val="hybridMultilevel"/>
    <w:tmpl w:val="DC80AE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1A04B6"/>
    <w:multiLevelType w:val="hybridMultilevel"/>
    <w:tmpl w:val="D5BE8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706F0"/>
    <w:multiLevelType w:val="hybridMultilevel"/>
    <w:tmpl w:val="BC5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444CD"/>
    <w:multiLevelType w:val="hybridMultilevel"/>
    <w:tmpl w:val="66A4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E3BD8"/>
    <w:multiLevelType w:val="hybridMultilevel"/>
    <w:tmpl w:val="12FA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4620C"/>
    <w:rsid w:val="0005125B"/>
    <w:rsid w:val="000574D6"/>
    <w:rsid w:val="00064DDE"/>
    <w:rsid w:val="00066276"/>
    <w:rsid w:val="00075779"/>
    <w:rsid w:val="00091907"/>
    <w:rsid w:val="000A53FE"/>
    <w:rsid w:val="000D643E"/>
    <w:rsid w:val="000E6692"/>
    <w:rsid w:val="00106B3B"/>
    <w:rsid w:val="001C660F"/>
    <w:rsid w:val="001D4154"/>
    <w:rsid w:val="001E1BE9"/>
    <w:rsid w:val="001E569D"/>
    <w:rsid w:val="001F4328"/>
    <w:rsid w:val="00223F28"/>
    <w:rsid w:val="002273A4"/>
    <w:rsid w:val="00244733"/>
    <w:rsid w:val="0024756E"/>
    <w:rsid w:val="00250CCC"/>
    <w:rsid w:val="00255745"/>
    <w:rsid w:val="0028427D"/>
    <w:rsid w:val="002B1C84"/>
    <w:rsid w:val="002B491C"/>
    <w:rsid w:val="002B6E19"/>
    <w:rsid w:val="002F046B"/>
    <w:rsid w:val="002F2621"/>
    <w:rsid w:val="0035085C"/>
    <w:rsid w:val="00375DB1"/>
    <w:rsid w:val="003B52E8"/>
    <w:rsid w:val="003F31ED"/>
    <w:rsid w:val="0040111A"/>
    <w:rsid w:val="004138CA"/>
    <w:rsid w:val="00423108"/>
    <w:rsid w:val="00440873"/>
    <w:rsid w:val="004751F6"/>
    <w:rsid w:val="004C7A63"/>
    <w:rsid w:val="004D0449"/>
    <w:rsid w:val="005523B6"/>
    <w:rsid w:val="0056444C"/>
    <w:rsid w:val="005E0D18"/>
    <w:rsid w:val="005E15B6"/>
    <w:rsid w:val="005E1E56"/>
    <w:rsid w:val="006119CD"/>
    <w:rsid w:val="006C6736"/>
    <w:rsid w:val="006D10F3"/>
    <w:rsid w:val="006E33A1"/>
    <w:rsid w:val="00724979"/>
    <w:rsid w:val="00760F81"/>
    <w:rsid w:val="007730ED"/>
    <w:rsid w:val="007A6397"/>
    <w:rsid w:val="007A6B2A"/>
    <w:rsid w:val="007E3411"/>
    <w:rsid w:val="00825607"/>
    <w:rsid w:val="00851518"/>
    <w:rsid w:val="008540B8"/>
    <w:rsid w:val="00861F61"/>
    <w:rsid w:val="0087205D"/>
    <w:rsid w:val="00891A6A"/>
    <w:rsid w:val="008C4B41"/>
    <w:rsid w:val="008D5692"/>
    <w:rsid w:val="008E130D"/>
    <w:rsid w:val="00900307"/>
    <w:rsid w:val="00921336"/>
    <w:rsid w:val="00921F68"/>
    <w:rsid w:val="00943B52"/>
    <w:rsid w:val="009A3484"/>
    <w:rsid w:val="009D7473"/>
    <w:rsid w:val="009F3F30"/>
    <w:rsid w:val="00A15842"/>
    <w:rsid w:val="00A22495"/>
    <w:rsid w:val="00A41368"/>
    <w:rsid w:val="00A76B81"/>
    <w:rsid w:val="00AB2778"/>
    <w:rsid w:val="00AF7915"/>
    <w:rsid w:val="00B00204"/>
    <w:rsid w:val="00B468C9"/>
    <w:rsid w:val="00B63BFD"/>
    <w:rsid w:val="00BC0750"/>
    <w:rsid w:val="00BF67C0"/>
    <w:rsid w:val="00C10D00"/>
    <w:rsid w:val="00C1386E"/>
    <w:rsid w:val="00C21CC5"/>
    <w:rsid w:val="00C34992"/>
    <w:rsid w:val="00C63043"/>
    <w:rsid w:val="00C637E3"/>
    <w:rsid w:val="00C74B68"/>
    <w:rsid w:val="00CC34C7"/>
    <w:rsid w:val="00D22B76"/>
    <w:rsid w:val="00D350C2"/>
    <w:rsid w:val="00D53285"/>
    <w:rsid w:val="00D750B0"/>
    <w:rsid w:val="00D944EB"/>
    <w:rsid w:val="00DC057C"/>
    <w:rsid w:val="00DD3079"/>
    <w:rsid w:val="00DD4F41"/>
    <w:rsid w:val="00DF2960"/>
    <w:rsid w:val="00E2637C"/>
    <w:rsid w:val="00E3085E"/>
    <w:rsid w:val="00E4612D"/>
    <w:rsid w:val="00E6254B"/>
    <w:rsid w:val="00E904F0"/>
    <w:rsid w:val="00E90D11"/>
    <w:rsid w:val="00EC1371"/>
    <w:rsid w:val="00EC40AA"/>
    <w:rsid w:val="00ED2DD6"/>
    <w:rsid w:val="00F0199F"/>
    <w:rsid w:val="00F25283"/>
    <w:rsid w:val="00F7228E"/>
    <w:rsid w:val="00F82D49"/>
    <w:rsid w:val="00F833B8"/>
    <w:rsid w:val="00F873CE"/>
    <w:rsid w:val="00FA00A0"/>
    <w:rsid w:val="00FB50A8"/>
    <w:rsid w:val="00FB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26B7D43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119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yperlink" Target="https://www.topmarks.co.uk/addition/robot-addition" TargetMode="External"/><Relationship Id="rId10" Type="http://schemas.openxmlformats.org/officeDocument/2006/relationships/hyperlink" Target="https://www.twinkl.co.uk/resource/t-l-54210-starry-eyed-stan-ebook-english" TargetMode="External"/><Relationship Id="rId19" Type="http://schemas.openxmlformats.org/officeDocument/2006/relationships/hyperlink" Target="http://www.numbergym.co.uk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twinkl.co.uk/resource/tf-l-124-jakes-first-day-ebook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new.phonicsplay.co.uk/resourc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EBBDF-1C14-4987-9E2F-46312FF00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A0AA1E4B</Template>
  <TotalTime>36</TotalTime>
  <Pages>16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Hannah Minshall</cp:lastModifiedBy>
  <cp:revision>4</cp:revision>
  <cp:lastPrinted>2020-04-17T08:22:00Z</cp:lastPrinted>
  <dcterms:created xsi:type="dcterms:W3CDTF">2020-05-19T13:02:00Z</dcterms:created>
  <dcterms:modified xsi:type="dcterms:W3CDTF">2020-05-20T08:25:00Z</dcterms:modified>
</cp:coreProperties>
</file>