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797C78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 wp14:anchorId="4C00767F" wp14:editId="48CEB1F7">
            <wp:simplePos x="0" y="0"/>
            <wp:positionH relativeFrom="column">
              <wp:posOffset>4465633</wp:posOffset>
            </wp:positionH>
            <wp:positionV relativeFrom="paragraph">
              <wp:posOffset>23495</wp:posOffset>
            </wp:positionV>
            <wp:extent cx="1670050" cy="1078865"/>
            <wp:effectExtent l="0" t="0" r="6350" b="6985"/>
            <wp:wrapTight wrapText="bothSides">
              <wp:wrapPolygon edited="0">
                <wp:start x="0" y="0"/>
                <wp:lineTo x="0" y="21358"/>
                <wp:lineTo x="21436" y="21358"/>
                <wp:lineTo x="21436" y="0"/>
                <wp:lineTo x="0" y="0"/>
              </wp:wrapPolygon>
            </wp:wrapTight>
            <wp:docPr id="2" name="Picture 2" descr="Image result for st john's gree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hn's green prim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E15F0E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075AAC7B" wp14:editId="3C97AD98">
            <wp:simplePos x="0" y="0"/>
            <wp:positionH relativeFrom="column">
              <wp:posOffset>5237774</wp:posOffset>
            </wp:positionH>
            <wp:positionV relativeFrom="paragraph">
              <wp:posOffset>406817</wp:posOffset>
            </wp:positionV>
            <wp:extent cx="89598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125" y="21195"/>
                <wp:lineTo x="2112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>
        <w:rPr>
          <w:rFonts w:ascii="Comic Sans MS" w:hAnsi="Comic Sans MS"/>
          <w:sz w:val="36"/>
          <w:szCs w:val="36"/>
        </w:rPr>
        <w:t xml:space="preserve"> Roses.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E15F0E">
        <w:rPr>
          <w:rFonts w:ascii="Comic Sans MS" w:hAnsi="Comic Sans MS"/>
          <w:sz w:val="36"/>
          <w:szCs w:val="36"/>
        </w:rPr>
        <w:t xml:space="preserve"> Miss Wiggins</w:t>
      </w:r>
      <w:r w:rsidR="00797C78" w:rsidRPr="003D358B">
        <w:rPr>
          <w:rFonts w:ascii="Comic Sans MS" w:hAnsi="Comic Sans MS"/>
          <w:sz w:val="36"/>
          <w:szCs w:val="36"/>
        </w:rPr>
        <w:t xml:space="preserve">.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607BD6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 xml:space="preserve">some change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27062C3C" wp14:editId="32DBCF24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63A1084D" wp14:editId="33C8631E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229039D" wp14:editId="3A7C8403">
            <wp:simplePos x="0" y="0"/>
            <wp:positionH relativeFrom="page">
              <wp:posOffset>5677185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r w:rsidR="00607BD6">
        <w:rPr>
          <w:rFonts w:ascii="Comic Sans MS" w:hAnsi="Comic Sans MS"/>
          <w:sz w:val="36"/>
          <w:szCs w:val="36"/>
        </w:rPr>
        <w:t>place in</w:t>
      </w:r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E15F0E">
        <w:rPr>
          <w:rFonts w:ascii="Comic Sans MS" w:hAnsi="Comic Sans MS"/>
          <w:sz w:val="36"/>
          <w:szCs w:val="36"/>
        </w:rPr>
        <w:t xml:space="preserve">Miss Wiggins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11A5592F" wp14:editId="0F5B1C05">
            <wp:simplePos x="0" y="0"/>
            <wp:positionH relativeFrom="column">
              <wp:posOffset>4633320</wp:posOffset>
            </wp:positionH>
            <wp:positionV relativeFrom="paragraph">
              <wp:posOffset>313737</wp:posOffset>
            </wp:positionV>
            <wp:extent cx="1555750" cy="967740"/>
            <wp:effectExtent l="0" t="0" r="6350" b="3810"/>
            <wp:wrapTight wrapText="bothSides">
              <wp:wrapPolygon edited="0">
                <wp:start x="0" y="0"/>
                <wp:lineTo x="0" y="21260"/>
                <wp:lineTo x="21424" y="21260"/>
                <wp:lineTo x="214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3D3A52" w:rsidRPr="003D358B" w:rsidRDefault="00EC26E3" w:rsidP="00797C7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66BEC84E" wp14:editId="40173EC3">
            <wp:simplePos x="0" y="0"/>
            <wp:positionH relativeFrom="column">
              <wp:posOffset>4690063</wp:posOffset>
            </wp:positionH>
            <wp:positionV relativeFrom="paragraph">
              <wp:posOffset>8255</wp:posOffset>
            </wp:positionV>
            <wp:extent cx="1595755" cy="1196975"/>
            <wp:effectExtent l="0" t="0" r="4445" b="3175"/>
            <wp:wrapTight wrapText="bothSides">
              <wp:wrapPolygon edited="0">
                <wp:start x="0" y="0"/>
                <wp:lineTo x="0" y="21314"/>
                <wp:lineTo x="21402" y="21314"/>
                <wp:lineTo x="21402" y="0"/>
                <wp:lineTo x="0" y="0"/>
              </wp:wrapPolygon>
            </wp:wrapTight>
            <wp:docPr id="36" name="Picture 36" descr="C:\Users\dbibby\AppData\Local\Microsoft\Windows\Temporary Internet Files\Content.IE5\X4II23AY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ibby\AppData\Local\Microsoft\Windows\Temporary Internet Files\Content.IE5\X4II23AY\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52"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="003D3A52"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B3B60FB" wp14:editId="1004535B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 xml:space="preserve">fun. 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0B0F3C"/>
    <w:rsid w:val="00173990"/>
    <w:rsid w:val="0019095C"/>
    <w:rsid w:val="002B2C96"/>
    <w:rsid w:val="002F102A"/>
    <w:rsid w:val="003B1E91"/>
    <w:rsid w:val="003D358B"/>
    <w:rsid w:val="003D3A52"/>
    <w:rsid w:val="004E18C2"/>
    <w:rsid w:val="00607BD6"/>
    <w:rsid w:val="0063149E"/>
    <w:rsid w:val="00636299"/>
    <w:rsid w:val="006451C9"/>
    <w:rsid w:val="006511FC"/>
    <w:rsid w:val="00660A58"/>
    <w:rsid w:val="006B4CA9"/>
    <w:rsid w:val="00735B40"/>
    <w:rsid w:val="00797C78"/>
    <w:rsid w:val="007F362F"/>
    <w:rsid w:val="00890617"/>
    <w:rsid w:val="00890A71"/>
    <w:rsid w:val="009E0BED"/>
    <w:rsid w:val="00A713E2"/>
    <w:rsid w:val="00A84466"/>
    <w:rsid w:val="00AE5BDC"/>
    <w:rsid w:val="00B94A81"/>
    <w:rsid w:val="00BC5B6E"/>
    <w:rsid w:val="00BD1C2D"/>
    <w:rsid w:val="00C04F84"/>
    <w:rsid w:val="00C8478D"/>
    <w:rsid w:val="00CF2FB8"/>
    <w:rsid w:val="00D71E28"/>
    <w:rsid w:val="00D90D56"/>
    <w:rsid w:val="00E15F0E"/>
    <w:rsid w:val="00E42DF6"/>
    <w:rsid w:val="00E50D19"/>
    <w:rsid w:val="00E90B45"/>
    <w:rsid w:val="00EC26E3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92839-CE48-4572-9ED9-2233BB1F6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2020-08-28T11:09:00Z</dcterms:created>
  <dcterms:modified xsi:type="dcterms:W3CDTF">2020-08-28T11:09:00Z</dcterms:modified>
</cp:coreProperties>
</file>