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1E3" w:rsidRDefault="0026141F" w:rsidP="00FB51E3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528955</wp:posOffset>
                </wp:positionV>
                <wp:extent cx="4305300" cy="0"/>
                <wp:effectExtent l="9525" t="14605" r="9525" b="13970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5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0385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15.5pt;margin-top:41.65pt;width:33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" strokecolor="#666 [1936]" strokeweight="1pt">
                <v:shadow color="#7f7f7f [1601]" opacity=".5" offset="1pt"/>
              </v:shape>
            </w:pict>
          </mc:Fallback>
        </mc:AlternateContent>
      </w:r>
      <w:r w:rsidR="00B961E3">
        <w:rPr>
          <w:rFonts w:ascii="Comic Sans MS" w:hAnsi="Comic Sans MS"/>
          <w:b/>
          <w:sz w:val="26"/>
          <w:szCs w:val="26"/>
        </w:rPr>
        <w:t xml:space="preserve">1) </w:t>
      </w:r>
      <w:r w:rsidR="00D419E5">
        <w:rPr>
          <w:rFonts w:ascii="Comic Sans MS" w:hAnsi="Comic Sans MS"/>
          <w:b/>
          <w:sz w:val="26"/>
          <w:szCs w:val="26"/>
        </w:rPr>
        <w:t>What shape</w:t>
      </w:r>
      <w:r>
        <w:rPr>
          <w:rFonts w:ascii="Comic Sans MS" w:hAnsi="Comic Sans MS"/>
          <w:b/>
          <w:sz w:val="26"/>
          <w:szCs w:val="26"/>
        </w:rPr>
        <w:t>s are</w:t>
      </w:r>
      <w:r w:rsidR="00D419E5">
        <w:rPr>
          <w:rFonts w:ascii="Comic Sans MS" w:hAnsi="Comic Sans MS"/>
          <w:b/>
          <w:sz w:val="26"/>
          <w:szCs w:val="26"/>
        </w:rPr>
        <w:t xml:space="preserve"> being used </w:t>
      </w:r>
      <w:r w:rsidR="00ED6056">
        <w:rPr>
          <w:rFonts w:ascii="Comic Sans MS" w:hAnsi="Comic Sans MS"/>
          <w:b/>
          <w:sz w:val="26"/>
          <w:szCs w:val="26"/>
        </w:rPr>
        <w:t xml:space="preserve">in this repeating    </w:t>
      </w:r>
      <w:r w:rsidR="00ED6056" w:rsidRPr="00ED6056">
        <w:rPr>
          <w:rFonts w:ascii="Comic Sans MS" w:hAnsi="Comic Sans MS"/>
          <w:b/>
          <w:color w:val="FFFFFF" w:themeColor="background1"/>
          <w:sz w:val="26"/>
          <w:szCs w:val="26"/>
        </w:rPr>
        <w:t>...</w:t>
      </w:r>
      <w:r w:rsidR="00FB51E3">
        <w:rPr>
          <w:rFonts w:ascii="Comic Sans MS" w:hAnsi="Comic Sans MS"/>
          <w:b/>
          <w:sz w:val="26"/>
          <w:szCs w:val="26"/>
        </w:rPr>
        <w:t xml:space="preserve">pattern? </w:t>
      </w:r>
      <w:r w:rsidR="00D419E5">
        <w:rPr>
          <w:rFonts w:ascii="Comic Sans MS" w:hAnsi="Comic Sans MS"/>
          <w:b/>
          <w:sz w:val="26"/>
          <w:szCs w:val="26"/>
        </w:rPr>
        <w:t xml:space="preserve"> </w:t>
      </w:r>
    </w:p>
    <w:p w:rsidR="00B961E3" w:rsidRDefault="0026141F" w:rsidP="00D419E5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182245</wp:posOffset>
                </wp:positionV>
                <wp:extent cx="4305300" cy="0"/>
                <wp:effectExtent l="9525" t="9525" r="9525" b="9525"/>
                <wp:wrapNone/>
                <wp:docPr id="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5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0CFA" id="AutoShape 21" o:spid="_x0000_s1026" type="#_x0000_t32" style="position:absolute;margin-left:115.5pt;margin-top:14.35pt;width:339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" strokecolor="#666 [1936]" strokeweight="1pt">
                <v:shadow color="#7f7f7f [1601]" opacity=".5" offset="1pt"/>
              </v:shape>
            </w:pict>
          </mc:Fallback>
        </mc:AlternateContent>
      </w:r>
    </w:p>
    <w:p w:rsidR="00D419E5" w:rsidRDefault="0026141F" w:rsidP="00D419E5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60288" behindDoc="0" locked="0" layoutInCell="1" allowOverlap="1" wp14:anchorId="6991BB92" wp14:editId="16D5BA37">
            <wp:simplePos x="0" y="0"/>
            <wp:positionH relativeFrom="column">
              <wp:posOffset>1152525</wp:posOffset>
            </wp:positionH>
            <wp:positionV relativeFrom="paragraph">
              <wp:posOffset>286385</wp:posOffset>
            </wp:positionV>
            <wp:extent cx="3124200" cy="857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071" t="66568" r="42719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9E5" w:rsidRDefault="00D419E5" w:rsidP="00D419E5">
      <w:pPr>
        <w:rPr>
          <w:rFonts w:ascii="Comic Sans MS" w:hAnsi="Comic Sans MS"/>
          <w:b/>
          <w:sz w:val="26"/>
          <w:szCs w:val="26"/>
        </w:rPr>
      </w:pPr>
    </w:p>
    <w:p w:rsidR="00D419E5" w:rsidRDefault="00D419E5" w:rsidP="00D419E5">
      <w:pPr>
        <w:rPr>
          <w:rFonts w:ascii="Comic Sans MS" w:hAnsi="Comic Sans MS"/>
          <w:b/>
          <w:sz w:val="26"/>
          <w:szCs w:val="26"/>
        </w:rPr>
      </w:pPr>
      <w:bookmarkStart w:id="0" w:name="_GoBack"/>
      <w:bookmarkEnd w:id="0"/>
    </w:p>
    <w:p w:rsidR="00D419E5" w:rsidRDefault="0026141F" w:rsidP="00D419E5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579120</wp:posOffset>
                </wp:positionV>
                <wp:extent cx="2181225" cy="914400"/>
                <wp:effectExtent l="9525" t="10795" r="9525" b="825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58F" w:rsidRPr="00E920B4" w:rsidRDefault="001F158F" w:rsidP="001F15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What will be the 12</w:t>
                            </w:r>
                            <w:r w:rsidRPr="001F158F">
                              <w:rPr>
                                <w:rFonts w:ascii="Comic Sans MS" w:hAnsi="Comic Sans MS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92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3D shape in this repeating pattern?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60.25pt;margin-top:45.6pt;width:171.7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" strokecolor="white [3212]">
                <v:textbox>
                  <w:txbxContent>
                    <w:p w:rsidR="001F158F" w:rsidRPr="00E920B4" w:rsidRDefault="001F158F" w:rsidP="001F15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What will be the 12</w:t>
                      </w:r>
                      <w:r w:rsidRPr="001F158F">
                        <w:rPr>
                          <w:rFonts w:ascii="Comic Sans MS" w:hAnsi="Comic Sans MS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E920B4">
                        <w:rPr>
                          <w:rFonts w:ascii="Comic Sans MS" w:hAnsi="Comic Sans MS"/>
                          <w:sz w:val="26"/>
                          <w:szCs w:val="26"/>
                        </w:rPr>
                        <w:t>3D shape in this repeating pattern?</w:t>
                      </w:r>
                    </w:p>
                  </w:txbxContent>
                </v:textbox>
              </v:shape>
            </w:pict>
          </mc:Fallback>
        </mc:AlternateContent>
      </w:r>
      <w:r w:rsidR="00B961E3">
        <w:rPr>
          <w:rFonts w:ascii="Comic Sans MS" w:hAnsi="Comic Sans MS"/>
          <w:b/>
          <w:sz w:val="26"/>
          <w:szCs w:val="26"/>
        </w:rPr>
        <w:t xml:space="preserve">2) </w:t>
      </w:r>
      <w:r w:rsidR="001F158F">
        <w:rPr>
          <w:rFonts w:ascii="Comic Sans MS" w:hAnsi="Comic Sans MS"/>
          <w:b/>
          <w:sz w:val="26"/>
          <w:szCs w:val="26"/>
        </w:rPr>
        <w:t xml:space="preserve">Jo found some 3D objects in her house and created a repeating pattern with them.                  </w:t>
      </w:r>
      <w:r w:rsidR="00D419E5">
        <w:rPr>
          <w:rFonts w:ascii="Comic Sans MS" w:hAnsi="Comic Sans MS"/>
          <w:b/>
          <w:sz w:val="26"/>
          <w:szCs w:val="26"/>
        </w:rPr>
        <w:t xml:space="preserve"> </w:t>
      </w:r>
    </w:p>
    <w:p w:rsidR="00780E6E" w:rsidRDefault="001F158F" w:rsidP="00780E6E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273050</wp:posOffset>
            </wp:positionV>
            <wp:extent cx="3048000" cy="84772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071" t="59467" r="42998" b="28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E6E" w:rsidRDefault="00780E6E" w:rsidP="00780E6E">
      <w:pPr>
        <w:rPr>
          <w:rFonts w:ascii="Comic Sans MS" w:hAnsi="Comic Sans MS"/>
          <w:b/>
          <w:sz w:val="26"/>
          <w:szCs w:val="26"/>
        </w:rPr>
      </w:pPr>
    </w:p>
    <w:p w:rsidR="00780E6E" w:rsidRDefault="0026141F" w:rsidP="00780E6E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225425</wp:posOffset>
                </wp:positionV>
                <wp:extent cx="2476500" cy="0"/>
                <wp:effectExtent l="9525" t="10795" r="9525" b="8255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FED7C" id="AutoShape 7" o:spid="_x0000_s1026" type="#_x0000_t32" style="position:absolute;margin-left:-1.5pt;margin-top:17.75pt;width:19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OZHgIAADw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"/>
            </w:pict>
          </mc:Fallback>
        </mc:AlternateContent>
      </w:r>
    </w:p>
    <w:p w:rsidR="00780E6E" w:rsidRDefault="0026141F" w:rsidP="00780E6E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195580</wp:posOffset>
                </wp:positionV>
                <wp:extent cx="5572125" cy="349250"/>
                <wp:effectExtent l="9525" t="10160" r="9525" b="1206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58F" w:rsidRPr="001F158F" w:rsidRDefault="001F158F" w:rsidP="001F15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F158F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Use all three 3D shapes to draw a repeating pattern</w:t>
                            </w:r>
                          </w:p>
                          <w:p w:rsidR="001F158F" w:rsidRDefault="001F15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6.75pt;margin-top:15.4pt;width:438.75pt;height:2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" strokecolor="white [3212]">
                <v:textbox>
                  <w:txbxContent>
                    <w:p w:rsidR="001F158F" w:rsidRPr="001F158F" w:rsidRDefault="001F158F" w:rsidP="001F15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F158F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Use all three 3D shapes to draw a repeating pattern</w:t>
                      </w:r>
                    </w:p>
                    <w:p w:rsidR="001F158F" w:rsidRDefault="001F158F"/>
                  </w:txbxContent>
                </v:textbox>
              </v:shape>
            </w:pict>
          </mc:Fallback>
        </mc:AlternateContent>
      </w:r>
      <w:r w:rsidR="00EB4ADB">
        <w:rPr>
          <w:rFonts w:ascii="Comic Sans MS" w:hAnsi="Comic Sans MS"/>
          <w:b/>
          <w:sz w:val="26"/>
          <w:szCs w:val="26"/>
        </w:rPr>
        <w:t xml:space="preserve">                               </w:t>
      </w:r>
    </w:p>
    <w:p w:rsidR="00EB4ADB" w:rsidRDefault="00B961E3" w:rsidP="00780E6E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382270</wp:posOffset>
            </wp:positionV>
            <wp:extent cx="771525" cy="962025"/>
            <wp:effectExtent l="1905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028" t="56509" r="46654" b="3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563245</wp:posOffset>
            </wp:positionV>
            <wp:extent cx="828675" cy="781050"/>
            <wp:effectExtent l="1905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056" t="57692" r="56460" b="3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ADB" w:rsidRDefault="00B961E3" w:rsidP="00780E6E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1905</wp:posOffset>
            </wp:positionV>
            <wp:extent cx="695325" cy="742950"/>
            <wp:effectExtent l="19050" t="0" r="9525" b="0"/>
            <wp:wrapTight wrapText="bothSides">
              <wp:wrapPolygon edited="0">
                <wp:start x="-592" y="0"/>
                <wp:lineTo x="-592" y="21046"/>
                <wp:lineTo x="21896" y="21046"/>
                <wp:lineTo x="21896" y="0"/>
                <wp:lineTo x="-592" y="0"/>
              </wp:wrapPolygon>
            </wp:wrapTight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369" t="70118" r="49313"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ADB" w:rsidRDefault="00EB4ADB" w:rsidP="00780E6E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                               </w:t>
      </w:r>
    </w:p>
    <w:p w:rsidR="00EB4ADB" w:rsidRDefault="0026141F" w:rsidP="00780E6E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248920</wp:posOffset>
                </wp:positionV>
                <wp:extent cx="6200775" cy="1257300"/>
                <wp:effectExtent l="9525" t="10795" r="9525" b="825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58F" w:rsidRDefault="001F15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18pt;margin-top:19.6pt;width:488.25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fC+LgIAAFkEAAAOAAAAZHJzL2Uyb0RvYy54bWysVNtu2zAMfR+wfxD0vtjxkqY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">
                <v:textbox>
                  <w:txbxContent>
                    <w:p w:rsidR="001F158F" w:rsidRDefault="001F158F"/>
                  </w:txbxContent>
                </v:textbox>
              </v:shape>
            </w:pict>
          </mc:Fallback>
        </mc:AlternateContent>
      </w:r>
    </w:p>
    <w:p w:rsidR="00EB4ADB" w:rsidRDefault="00EB4ADB" w:rsidP="00780E6E">
      <w:pPr>
        <w:rPr>
          <w:rFonts w:ascii="Comic Sans MS" w:hAnsi="Comic Sans MS"/>
          <w:b/>
          <w:sz w:val="26"/>
          <w:szCs w:val="26"/>
        </w:rPr>
      </w:pPr>
    </w:p>
    <w:p w:rsidR="00EB4ADB" w:rsidRDefault="00EB4ADB" w:rsidP="00780E6E">
      <w:pPr>
        <w:rPr>
          <w:rFonts w:ascii="Comic Sans MS" w:hAnsi="Comic Sans MS"/>
          <w:b/>
          <w:sz w:val="26"/>
          <w:szCs w:val="26"/>
        </w:rPr>
      </w:pPr>
    </w:p>
    <w:p w:rsidR="00EB4ADB" w:rsidRDefault="00EB4ADB" w:rsidP="00780E6E">
      <w:pPr>
        <w:rPr>
          <w:rFonts w:ascii="Comic Sans MS" w:hAnsi="Comic Sans MS"/>
          <w:b/>
          <w:sz w:val="26"/>
          <w:szCs w:val="26"/>
        </w:rPr>
      </w:pPr>
    </w:p>
    <w:p w:rsidR="00780E6E" w:rsidRDefault="00EB4ADB" w:rsidP="00EB4ADB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       </w:t>
      </w:r>
    </w:p>
    <w:p w:rsidR="00EB4ADB" w:rsidRDefault="00EB4ADB" w:rsidP="00EB4ADB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4) The next 3D shape in this pattern will be a cube</w:t>
      </w:r>
    </w:p>
    <w:p w:rsidR="00EB4ADB" w:rsidRDefault="00EB4ADB" w:rsidP="00EB4ADB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6"/>
          <w:szCs w:val="26"/>
        </w:rPr>
      </w:pPr>
    </w:p>
    <w:p w:rsidR="00EB4ADB" w:rsidRPr="00EB4ADB" w:rsidRDefault="00EB4ADB" w:rsidP="00EB4ADB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               </w:t>
      </w:r>
      <w:r w:rsidRPr="00EB4ADB">
        <w:rPr>
          <w:rFonts w:ascii="Comic Sans MS" w:hAnsi="Comic Sans MS"/>
          <w:sz w:val="26"/>
          <w:szCs w:val="26"/>
        </w:rPr>
        <w:t>True or false?</w:t>
      </w:r>
    </w:p>
    <w:p w:rsidR="00780E6E" w:rsidRDefault="00EB4ADB" w:rsidP="00780E6E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266700</wp:posOffset>
            </wp:positionV>
            <wp:extent cx="3590925" cy="742950"/>
            <wp:effectExtent l="1905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11" t="54438" r="68092" b="3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E6E" w:rsidRDefault="00780E6E" w:rsidP="00780E6E">
      <w:pPr>
        <w:rPr>
          <w:rFonts w:ascii="Comic Sans MS" w:hAnsi="Comic Sans MS"/>
          <w:b/>
          <w:sz w:val="26"/>
          <w:szCs w:val="26"/>
        </w:rPr>
      </w:pPr>
    </w:p>
    <w:p w:rsidR="00780E6E" w:rsidRPr="00780E6E" w:rsidRDefault="00780E6E" w:rsidP="00EB4ADB">
      <w:pPr>
        <w:rPr>
          <w:rFonts w:ascii="Comic Sans MS" w:hAnsi="Comic Sans MS"/>
          <w:b/>
          <w:sz w:val="26"/>
          <w:szCs w:val="26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523875</wp:posOffset>
            </wp:positionV>
            <wp:extent cx="2790825" cy="1866900"/>
            <wp:effectExtent l="19050" t="0" r="9525" b="0"/>
            <wp:wrapSquare wrapText="bothSides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75" t="52959" r="73909" b="2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6"/>
          <w:szCs w:val="26"/>
        </w:rPr>
        <w:t xml:space="preserve">Challenge 1: </w:t>
      </w:r>
      <w:r w:rsidRPr="00780E6E">
        <w:rPr>
          <w:rFonts w:ascii="Comic Sans MS" w:hAnsi="Comic Sans MS"/>
          <w:b/>
          <w:sz w:val="26"/>
          <w:szCs w:val="26"/>
        </w:rPr>
        <w:t xml:space="preserve">Ruby is making the following 3-step </w:t>
      </w:r>
      <w:r w:rsidR="00EB4ADB">
        <w:rPr>
          <w:rFonts w:ascii="Comic Sans MS" w:hAnsi="Comic Sans MS"/>
          <w:b/>
          <w:sz w:val="26"/>
          <w:szCs w:val="26"/>
        </w:rPr>
        <w:t xml:space="preserve"> </w:t>
      </w:r>
      <w:r w:rsidR="00EB4ADB" w:rsidRPr="00EB4ADB">
        <w:rPr>
          <w:rFonts w:ascii="Comic Sans MS" w:hAnsi="Comic Sans MS"/>
          <w:b/>
          <w:color w:val="FFFFFF" w:themeColor="background1"/>
          <w:sz w:val="26"/>
          <w:szCs w:val="26"/>
        </w:rPr>
        <w:t>...............</w:t>
      </w:r>
      <w:r w:rsidRPr="00780E6E">
        <w:rPr>
          <w:rFonts w:ascii="Comic Sans MS" w:hAnsi="Comic Sans MS"/>
          <w:b/>
          <w:sz w:val="26"/>
          <w:szCs w:val="26"/>
        </w:rPr>
        <w:t>repeating pattern</w:t>
      </w:r>
    </w:p>
    <w:p w:rsidR="00780E6E" w:rsidRDefault="0026141F" w:rsidP="00780E6E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591820</wp:posOffset>
                </wp:positionV>
                <wp:extent cx="2352675" cy="0"/>
                <wp:effectExtent l="9525" t="10795" r="9525" b="825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9CF41" id="AutoShape 5" o:spid="_x0000_s1026" type="#_x0000_t32" style="position:absolute;margin-left:9.75pt;margin-top:46.6pt;width:185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jFIAIAADw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"/>
            </w:pict>
          </mc:Fallback>
        </mc:AlternateContent>
      </w:r>
      <w:r w:rsidR="00780E6E" w:rsidRPr="00FB51E3">
        <w:rPr>
          <w:rFonts w:ascii="Comic Sans MS" w:hAnsi="Comic Sans MS"/>
          <w:sz w:val="26"/>
          <w:szCs w:val="26"/>
        </w:rPr>
        <w:t>What will the 8</w:t>
      </w:r>
      <w:r w:rsidR="00780E6E" w:rsidRPr="00FB51E3">
        <w:rPr>
          <w:rFonts w:ascii="Comic Sans MS" w:hAnsi="Comic Sans MS"/>
          <w:sz w:val="26"/>
          <w:szCs w:val="26"/>
          <w:vertAlign w:val="superscript"/>
        </w:rPr>
        <w:t xml:space="preserve">th </w:t>
      </w:r>
      <w:r w:rsidR="00780E6E" w:rsidRPr="00FB51E3">
        <w:rPr>
          <w:rFonts w:ascii="Comic Sans MS" w:hAnsi="Comic Sans MS"/>
          <w:sz w:val="26"/>
          <w:szCs w:val="26"/>
        </w:rPr>
        <w:t>shape be?</w:t>
      </w:r>
      <w:r w:rsidR="00780E6E">
        <w:rPr>
          <w:rFonts w:ascii="Comic Sans MS" w:hAnsi="Comic Sans MS"/>
          <w:sz w:val="26"/>
          <w:szCs w:val="26"/>
        </w:rPr>
        <w:t xml:space="preserve">   </w:t>
      </w:r>
    </w:p>
    <w:p w:rsidR="00780E6E" w:rsidRDefault="00780E6E" w:rsidP="00780E6E">
      <w:pPr>
        <w:ind w:left="360"/>
        <w:rPr>
          <w:rFonts w:ascii="Comic Sans MS" w:hAnsi="Comic Sans MS"/>
          <w:sz w:val="26"/>
          <w:szCs w:val="26"/>
        </w:rPr>
      </w:pPr>
    </w:p>
    <w:p w:rsidR="00780E6E" w:rsidRDefault="00780E6E" w:rsidP="00780E6E">
      <w:pPr>
        <w:rPr>
          <w:rFonts w:ascii="Comic Sans MS" w:hAnsi="Comic Sans MS"/>
          <w:b/>
          <w:sz w:val="26"/>
          <w:szCs w:val="26"/>
        </w:rPr>
      </w:pPr>
    </w:p>
    <w:p w:rsidR="00EB4ADB" w:rsidRDefault="00EB4ADB" w:rsidP="00780E6E">
      <w:pPr>
        <w:rPr>
          <w:rFonts w:ascii="Comic Sans MS" w:hAnsi="Comic Sans MS"/>
          <w:b/>
          <w:sz w:val="26"/>
          <w:szCs w:val="26"/>
        </w:rPr>
      </w:pPr>
    </w:p>
    <w:p w:rsidR="00EB4ADB" w:rsidRDefault="00EB4ADB" w:rsidP="00780E6E">
      <w:pPr>
        <w:rPr>
          <w:rFonts w:ascii="Comic Sans MS" w:hAnsi="Comic Sans MS"/>
          <w:b/>
          <w:sz w:val="26"/>
          <w:szCs w:val="26"/>
        </w:rPr>
      </w:pPr>
    </w:p>
    <w:p w:rsidR="00EB4ADB" w:rsidRDefault="00EB4ADB" w:rsidP="00780E6E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Challenge 2: Bobby is trying to make a 3-step repeating pattern using shapes with a square face.</w:t>
      </w:r>
    </w:p>
    <w:p w:rsidR="00EB4ADB" w:rsidRDefault="0026141F" w:rsidP="00280AD9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2235200</wp:posOffset>
                </wp:positionV>
                <wp:extent cx="4705350" cy="0"/>
                <wp:effectExtent l="9525" t="10795" r="9525" b="8255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E598F" id="AutoShape 14" o:spid="_x0000_s1026" type="#_x0000_t32" style="position:absolute;margin-left:39.75pt;margin-top:176pt;width:370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KWHw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2530475</wp:posOffset>
                </wp:positionV>
                <wp:extent cx="4705350" cy="0"/>
                <wp:effectExtent l="9525" t="10795" r="9525" b="825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E3CA5" id="AutoShape 15" o:spid="_x0000_s1026" type="#_x0000_t32" style="position:absolute;margin-left:39.75pt;margin-top:199.25pt;width:370.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LwHwIAADw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1958975</wp:posOffset>
                </wp:positionV>
                <wp:extent cx="4705350" cy="0"/>
                <wp:effectExtent l="9525" t="10795" r="9525" b="825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ED3C1" id="AutoShape 13" o:spid="_x0000_s1026" type="#_x0000_t32" style="position:absolute;margin-left:39.75pt;margin-top:154.25pt;width:370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WIHwIAADw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1435100</wp:posOffset>
                </wp:positionV>
                <wp:extent cx="2876550" cy="352425"/>
                <wp:effectExtent l="9525" t="10795" r="9525" b="825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AD9" w:rsidRPr="00280AD9" w:rsidRDefault="00280AD9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280AD9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Is Bobby correct? Explain why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91.5pt;margin-top:113pt;width:226.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" strokecolor="white [3212]">
                <v:textbox>
                  <w:txbxContent>
                    <w:p w:rsidR="00280AD9" w:rsidRPr="00280AD9" w:rsidRDefault="00280AD9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280AD9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Is Bobby correct? Explain why</w:t>
                      </w:r>
                    </w:p>
                  </w:txbxContent>
                </v:textbox>
              </v:shape>
            </w:pict>
          </mc:Fallback>
        </mc:AlternateContent>
      </w:r>
      <w:r w:rsidR="00280AD9">
        <w:rPr>
          <w:rFonts w:ascii="Comic Sans MS" w:hAnsi="Comic Sans MS"/>
          <w:noProof/>
          <w:sz w:val="26"/>
          <w:szCs w:val="26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396875</wp:posOffset>
            </wp:positionV>
            <wp:extent cx="2886075" cy="733425"/>
            <wp:effectExtent l="19050" t="0" r="9525" b="0"/>
            <wp:wrapSquare wrapText="bothSides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010" t="47546" r="67760" b="4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AD9">
        <w:rPr>
          <w:rFonts w:ascii="Comic Sans MS" w:hAnsi="Comic Sans MS"/>
          <w:noProof/>
          <w:sz w:val="26"/>
          <w:szCs w:val="26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396875</wp:posOffset>
            </wp:positionV>
            <wp:extent cx="628650" cy="933450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478" t="47546" r="89183" b="4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AD9">
        <w:rPr>
          <w:rFonts w:ascii="Comic Sans MS" w:hAnsi="Comic Sans MS"/>
          <w:sz w:val="26"/>
          <w:szCs w:val="26"/>
        </w:rPr>
        <w:t xml:space="preserve">           </w:t>
      </w:r>
      <w:r w:rsidR="00EB4ADB" w:rsidRPr="00EB4ADB">
        <w:rPr>
          <w:rFonts w:ascii="Comic Sans MS" w:hAnsi="Comic Sans MS"/>
          <w:sz w:val="26"/>
          <w:szCs w:val="26"/>
        </w:rPr>
        <w:t>He says:</w:t>
      </w:r>
      <w:r w:rsidR="00280AD9">
        <w:rPr>
          <w:rFonts w:ascii="Comic Sans MS" w:hAnsi="Comic Sans MS"/>
          <w:sz w:val="26"/>
          <w:szCs w:val="26"/>
        </w:rPr>
        <w:t xml:space="preserve">                       </w:t>
      </w:r>
    </w:p>
    <w:p w:rsidR="00280AD9" w:rsidRDefault="00280AD9" w:rsidP="00280AD9">
      <w:pPr>
        <w:rPr>
          <w:rFonts w:ascii="Comic Sans MS" w:hAnsi="Comic Sans MS"/>
          <w:sz w:val="26"/>
          <w:szCs w:val="26"/>
        </w:rPr>
      </w:pPr>
    </w:p>
    <w:p w:rsidR="00280AD9" w:rsidRDefault="00280AD9" w:rsidP="00280AD9">
      <w:pPr>
        <w:rPr>
          <w:rFonts w:ascii="Comic Sans MS" w:hAnsi="Comic Sans MS"/>
          <w:sz w:val="26"/>
          <w:szCs w:val="26"/>
        </w:rPr>
      </w:pPr>
    </w:p>
    <w:p w:rsidR="00280AD9" w:rsidRDefault="00280AD9" w:rsidP="00280AD9">
      <w:pPr>
        <w:rPr>
          <w:rFonts w:ascii="Comic Sans MS" w:hAnsi="Comic Sans MS"/>
          <w:sz w:val="26"/>
          <w:szCs w:val="26"/>
        </w:rPr>
      </w:pPr>
    </w:p>
    <w:p w:rsidR="00280AD9" w:rsidRDefault="00280AD9" w:rsidP="00280AD9">
      <w:pPr>
        <w:rPr>
          <w:rFonts w:ascii="Comic Sans MS" w:hAnsi="Comic Sans MS"/>
          <w:sz w:val="26"/>
          <w:szCs w:val="26"/>
        </w:rPr>
      </w:pPr>
    </w:p>
    <w:p w:rsidR="00280AD9" w:rsidRDefault="00280AD9" w:rsidP="00280AD9">
      <w:pPr>
        <w:rPr>
          <w:rFonts w:ascii="Comic Sans MS" w:hAnsi="Comic Sans MS"/>
          <w:sz w:val="26"/>
          <w:szCs w:val="26"/>
        </w:rPr>
      </w:pPr>
    </w:p>
    <w:p w:rsidR="00280AD9" w:rsidRDefault="00280AD9" w:rsidP="00280AD9">
      <w:pPr>
        <w:rPr>
          <w:rFonts w:ascii="Comic Sans MS" w:hAnsi="Comic Sans MS"/>
          <w:sz w:val="26"/>
          <w:szCs w:val="26"/>
        </w:rPr>
      </w:pPr>
    </w:p>
    <w:p w:rsidR="00280AD9" w:rsidRDefault="00280AD9" w:rsidP="00280AD9">
      <w:pPr>
        <w:rPr>
          <w:rFonts w:ascii="Comic Sans MS" w:hAnsi="Comic Sans MS"/>
          <w:b/>
          <w:sz w:val="26"/>
          <w:szCs w:val="26"/>
        </w:rPr>
      </w:pPr>
      <w:r w:rsidRPr="00280AD9">
        <w:rPr>
          <w:rFonts w:ascii="Comic Sans MS" w:hAnsi="Comic Sans MS"/>
          <w:b/>
          <w:sz w:val="26"/>
          <w:szCs w:val="26"/>
        </w:rPr>
        <w:t xml:space="preserve">Challenge 3 </w:t>
      </w:r>
    </w:p>
    <w:p w:rsidR="00280AD9" w:rsidRDefault="00280AD9" w:rsidP="00280AD9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Joe</w:t>
      </w:r>
      <w:r w:rsidRPr="00280AD9">
        <w:rPr>
          <w:rFonts w:ascii="Comic Sans MS" w:hAnsi="Comic Sans MS"/>
          <w:sz w:val="26"/>
          <w:szCs w:val="26"/>
        </w:rPr>
        <w:t xml:space="preserve"> says</w:t>
      </w:r>
      <w:r>
        <w:rPr>
          <w:rFonts w:ascii="Comic Sans MS" w:hAnsi="Comic Sans MS"/>
          <w:sz w:val="26"/>
          <w:szCs w:val="26"/>
        </w:rPr>
        <w:t>:</w:t>
      </w:r>
    </w:p>
    <w:p w:rsidR="00280AD9" w:rsidRDefault="00280AD9" w:rsidP="00280AD9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1225550</wp:posOffset>
            </wp:positionV>
            <wp:extent cx="2628900" cy="838200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45" t="57396" r="67760" b="28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101600</wp:posOffset>
            </wp:positionV>
            <wp:extent cx="3476625" cy="1009650"/>
            <wp:effectExtent l="1905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08" t="44675" r="67760" b="4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AD9" w:rsidRPr="00280AD9" w:rsidRDefault="0026141F" w:rsidP="00280AD9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1271905</wp:posOffset>
                </wp:positionV>
                <wp:extent cx="2352675" cy="0"/>
                <wp:effectExtent l="9525" t="10160" r="9525" b="8890"/>
                <wp:wrapNone/>
                <wp:docPr id="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CE138" id="AutoShape 19" o:spid="_x0000_s1026" type="#_x0000_t32" style="position:absolute;margin-left:-6.75pt;margin-top:100.15pt;width:185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TG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719455</wp:posOffset>
                </wp:positionV>
                <wp:extent cx="2352675" cy="0"/>
                <wp:effectExtent l="9525" t="10160" r="9525" b="889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38E2D" id="AutoShape 17" o:spid="_x0000_s1026" type="#_x0000_t32" style="position:absolute;margin-left:-6.75pt;margin-top:56.65pt;width:185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lxrHwIAADw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1005205</wp:posOffset>
                </wp:positionV>
                <wp:extent cx="2352675" cy="0"/>
                <wp:effectExtent l="9525" t="10160" r="9525" b="8890"/>
                <wp:wrapNone/>
                <wp:docPr id="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A275C" id="AutoShape 18" o:spid="_x0000_s1026" type="#_x0000_t32" style="position:absolute;margin-left:-6.75pt;margin-top:79.15pt;width:185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eWIIA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452755</wp:posOffset>
                </wp:positionV>
                <wp:extent cx="2352675" cy="0"/>
                <wp:effectExtent l="9525" t="10160" r="9525" b="8890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359A7" id="AutoShape 16" o:spid="_x0000_s1026" type="#_x0000_t32" style="position:absolute;margin-left:-6.75pt;margin-top:35.65pt;width:185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dF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"/>
            </w:pict>
          </mc:Fallback>
        </mc:AlternateContent>
      </w:r>
      <w:r w:rsidR="00280AD9" w:rsidRPr="00280AD9">
        <w:rPr>
          <w:rFonts w:ascii="Comic Sans MS" w:hAnsi="Comic Sans MS"/>
          <w:sz w:val="26"/>
          <w:szCs w:val="26"/>
        </w:rPr>
        <w:t>Is he correct? Explain why</w:t>
      </w:r>
    </w:p>
    <w:sectPr w:rsidR="00280AD9" w:rsidRPr="00280AD9" w:rsidSect="00C7001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6F4" w:rsidRDefault="005116F4" w:rsidP="00095E3E">
      <w:pPr>
        <w:spacing w:after="0" w:line="240" w:lineRule="auto"/>
      </w:pPr>
      <w:r>
        <w:separator/>
      </w:r>
    </w:p>
  </w:endnote>
  <w:endnote w:type="continuationSeparator" w:id="0">
    <w:p w:rsidR="005116F4" w:rsidRDefault="005116F4" w:rsidP="00095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6F4" w:rsidRDefault="005116F4" w:rsidP="00095E3E">
      <w:pPr>
        <w:spacing w:after="0" w:line="240" w:lineRule="auto"/>
      </w:pPr>
      <w:r>
        <w:separator/>
      </w:r>
    </w:p>
  </w:footnote>
  <w:footnote w:type="continuationSeparator" w:id="0">
    <w:p w:rsidR="005116F4" w:rsidRDefault="005116F4" w:rsidP="00095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E3E" w:rsidRDefault="00095E3E" w:rsidP="00095E3E">
    <w:pPr>
      <w:pStyle w:val="Header"/>
      <w:ind w:hanging="426"/>
      <w:rPr>
        <w:sz w:val="28"/>
        <w:u w:val="single"/>
      </w:rPr>
    </w:pPr>
    <w:r w:rsidRPr="00FB792C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4581525</wp:posOffset>
          </wp:positionH>
          <wp:positionV relativeFrom="paragraph">
            <wp:posOffset>-107315</wp:posOffset>
          </wp:positionV>
          <wp:extent cx="705485" cy="600075"/>
          <wp:effectExtent l="0" t="0" r="0" b="9525"/>
          <wp:wrapSquare wrapText="bothSides"/>
          <wp:docPr id="34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6141F">
      <w:rPr>
        <w:sz w:val="28"/>
        <w:u w:val="single"/>
      </w:rPr>
      <w:t>05.03.21</w:t>
    </w:r>
  </w:p>
  <w:p w:rsidR="00095E3E" w:rsidRPr="00095E3E" w:rsidRDefault="00095E3E" w:rsidP="00095E3E">
    <w:pPr>
      <w:pStyle w:val="Header"/>
      <w:ind w:hanging="426"/>
      <w:rPr>
        <w:sz w:val="28"/>
        <w:u w:val="single"/>
      </w:rPr>
    </w:pPr>
    <w:r w:rsidRPr="00A710CA">
      <w:rPr>
        <w:sz w:val="28"/>
        <w:u w:val="single"/>
      </w:rPr>
      <w:t xml:space="preserve">WALT: </w:t>
    </w:r>
    <w:r>
      <w:rPr>
        <w:sz w:val="28"/>
        <w:u w:val="single"/>
      </w:rPr>
      <w:t>Make patterns with 3D shapes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9A13AB"/>
    <w:multiLevelType w:val="hybridMultilevel"/>
    <w:tmpl w:val="FEA48D4A"/>
    <w:lvl w:ilvl="0" w:tplc="D78C96CE">
      <w:start w:val="1"/>
      <w:numFmt w:val="decimal"/>
      <w:lvlText w:val="%1)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101635"/>
    <w:multiLevelType w:val="hybridMultilevel"/>
    <w:tmpl w:val="1E644F4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3E"/>
    <w:rsid w:val="000858DE"/>
    <w:rsid w:val="00095E3E"/>
    <w:rsid w:val="0013443A"/>
    <w:rsid w:val="001C7160"/>
    <w:rsid w:val="001F158F"/>
    <w:rsid w:val="0026141F"/>
    <w:rsid w:val="00273773"/>
    <w:rsid w:val="00280AD9"/>
    <w:rsid w:val="002B7B01"/>
    <w:rsid w:val="002C4322"/>
    <w:rsid w:val="00324D4C"/>
    <w:rsid w:val="00412565"/>
    <w:rsid w:val="00492422"/>
    <w:rsid w:val="004C1998"/>
    <w:rsid w:val="005116F4"/>
    <w:rsid w:val="005D5455"/>
    <w:rsid w:val="006D6C9E"/>
    <w:rsid w:val="00780E6E"/>
    <w:rsid w:val="00924043"/>
    <w:rsid w:val="009248E2"/>
    <w:rsid w:val="009539AD"/>
    <w:rsid w:val="00986DB1"/>
    <w:rsid w:val="009A03A1"/>
    <w:rsid w:val="00A20A1B"/>
    <w:rsid w:val="00B05359"/>
    <w:rsid w:val="00B23DC0"/>
    <w:rsid w:val="00B961E3"/>
    <w:rsid w:val="00BC18A9"/>
    <w:rsid w:val="00BF3FFE"/>
    <w:rsid w:val="00C54E9C"/>
    <w:rsid w:val="00C70013"/>
    <w:rsid w:val="00D26C99"/>
    <w:rsid w:val="00D419E5"/>
    <w:rsid w:val="00D97D94"/>
    <w:rsid w:val="00E21001"/>
    <w:rsid w:val="00EB4ADB"/>
    <w:rsid w:val="00ED6056"/>
    <w:rsid w:val="00F92999"/>
    <w:rsid w:val="00FB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strokecolor="none [3212]"/>
    </o:shapedefaults>
    <o:shapelayout v:ext="edit">
      <o:idmap v:ext="edit" data="1"/>
      <o:rules v:ext="edit">
        <o:r id="V:Rule11" type="connector" idref="#_x0000_s1031"/>
        <o:r id="V:Rule12" type="connector" idref="#_x0000_s1028"/>
        <o:r id="V:Rule13" type="connector" idref="#_x0000_s1029"/>
        <o:r id="V:Rule14" type="connector" idref="#_x0000_s1037"/>
        <o:r id="V:Rule15" type="connector" idref="#_x0000_s1039"/>
        <o:r id="V:Rule16" type="connector" idref="#_x0000_s1038"/>
        <o:r id="V:Rule17" type="connector" idref="#_x0000_s1043"/>
        <o:r id="V:Rule18" type="connector" idref="#_x0000_s1042"/>
        <o:r id="V:Rule19" type="connector" idref="#_x0000_s1040"/>
        <o:r id="V:Rule20" type="connector" idref="#_x0000_s1041"/>
        <o:r id="V:Rule21" type="connector" idref="#_x0000_s1045"/>
      </o:rules>
    </o:shapelayout>
  </w:shapeDefaults>
  <w:decimalSymbol w:val="."/>
  <w:listSeparator w:val=","/>
  <w14:docId w14:val="3FE29752"/>
  <w15:docId w15:val="{835F8FFC-9F0D-420F-A3AB-9F3E14216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E3E"/>
  </w:style>
  <w:style w:type="paragraph" w:styleId="Footer">
    <w:name w:val="footer"/>
    <w:basedOn w:val="Normal"/>
    <w:link w:val="FooterChar"/>
    <w:uiPriority w:val="99"/>
    <w:unhideWhenUsed/>
    <w:rsid w:val="00095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E3E"/>
  </w:style>
  <w:style w:type="paragraph" w:styleId="ListParagraph">
    <w:name w:val="List Paragraph"/>
    <w:basedOn w:val="Normal"/>
    <w:uiPriority w:val="34"/>
    <w:qFormat/>
    <w:rsid w:val="001C71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A9099067</Template>
  <TotalTime>1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Sara</dc:creator>
  <cp:lastModifiedBy>Staff - Charlotte Witzenfeld</cp:lastModifiedBy>
  <cp:revision>2</cp:revision>
  <dcterms:created xsi:type="dcterms:W3CDTF">2021-02-17T16:41:00Z</dcterms:created>
  <dcterms:modified xsi:type="dcterms:W3CDTF">2021-02-17T16:41:00Z</dcterms:modified>
</cp:coreProperties>
</file>