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4C" w:rsidRPr="00D91D4C" w:rsidRDefault="00D91D4C">
      <w:pPr>
        <w:rPr>
          <w:b/>
          <w:u w:val="single"/>
        </w:rPr>
      </w:pPr>
      <w:r>
        <w:tab/>
      </w:r>
      <w:r>
        <w:tab/>
      </w:r>
      <w:r>
        <w:tab/>
      </w:r>
      <w:r w:rsidRPr="00D91D4C">
        <w:rPr>
          <w:b/>
          <w:sz w:val="32"/>
        </w:rPr>
        <w:tab/>
      </w:r>
      <w:r w:rsidRPr="00D91D4C">
        <w:rPr>
          <w:b/>
          <w:sz w:val="32"/>
        </w:rPr>
        <w:tab/>
      </w:r>
      <w:r w:rsidRPr="00D91D4C">
        <w:rPr>
          <w:b/>
          <w:sz w:val="32"/>
          <w:u w:val="single"/>
        </w:rPr>
        <w:t>Space</w:t>
      </w:r>
    </w:p>
    <w:p w:rsidR="00D91D4C" w:rsidRDefault="00D91D4C">
      <w:r>
        <w:t>This week our theme is Space. To help, we have split the activities into categor</w:t>
      </w:r>
      <w:r w:rsidR="00967077">
        <w:t xml:space="preserve">ies. Choose from the categories </w:t>
      </w:r>
      <w:r>
        <w:t xml:space="preserve">what you would like to learn about. Purple mash has lots of activities to do with space. To find it just type space into the search bar. </w:t>
      </w:r>
    </w:p>
    <w:p w:rsidR="00C60D07" w:rsidRDefault="00C60D07"/>
    <w:p w:rsidR="00C60D07" w:rsidRDefault="00C60D07">
      <w:r>
        <w:t>Don’t forget to take photos of all</w:t>
      </w:r>
      <w:r w:rsidR="00400B6A">
        <w:t xml:space="preserve"> the different things you are doing</w:t>
      </w:r>
      <w:r>
        <w:t>. If you have a scrapbook, notebook or folder you can keep all your work</w:t>
      </w:r>
      <w:r w:rsidR="00400B6A">
        <w:t xml:space="preserve"> and photos</w:t>
      </w:r>
      <w:r>
        <w:t xml:space="preserve"> together.</w:t>
      </w:r>
      <w:r w:rsidR="00D91D4C">
        <w:t xml:space="preserve"> Remember to email pictures of your learning into school so we can see what fun you are having!</w:t>
      </w:r>
    </w:p>
    <w:p w:rsidR="00C60D07" w:rsidRDefault="00D91D4C">
      <w:r>
        <w:t>Project – Can you create our solar system?</w:t>
      </w:r>
    </w:p>
    <w:p w:rsidR="00D91D4C" w:rsidRDefault="00D91D4C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C65C75" w:rsidTr="00C65C75">
        <w:trPr>
          <w:trHeight w:val="2669"/>
        </w:trPr>
        <w:tc>
          <w:tcPr>
            <w:tcW w:w="9648" w:type="dxa"/>
          </w:tcPr>
          <w:p w:rsidR="00C65C75" w:rsidRDefault="00C65C75">
            <w:pPr>
              <w:rPr>
                <w:b/>
                <w:u w:val="single"/>
              </w:rPr>
            </w:pPr>
            <w:r w:rsidRPr="00D91D4C">
              <w:rPr>
                <w:b/>
                <w:u w:val="single"/>
              </w:rPr>
              <w:t>Maths</w:t>
            </w:r>
          </w:p>
          <w:p w:rsidR="00C65C75" w:rsidRDefault="00C65C75">
            <w:pPr>
              <w:rPr>
                <w:b/>
                <w:u w:val="single"/>
              </w:rPr>
            </w:pPr>
          </w:p>
          <w:p w:rsidR="00C65C75" w:rsidRPr="00D91D4C" w:rsidRDefault="00C65C75" w:rsidP="00D91D4C">
            <w:pPr>
              <w:pStyle w:val="ListParagraph"/>
              <w:numPr>
                <w:ilvl w:val="0"/>
                <w:numId w:val="3"/>
              </w:numPr>
              <w:rPr>
                <w:i/>
              </w:rPr>
            </w:pPr>
            <w:r>
              <w:t>Measure your shadows at different times on the day. What do you notice? Can you calculate the difference between each shadow?</w:t>
            </w:r>
          </w:p>
          <w:p w:rsidR="00C65C75" w:rsidRPr="00D91D4C" w:rsidRDefault="00C65C75" w:rsidP="00D91D4C">
            <w:pPr>
              <w:pStyle w:val="ListParagraph"/>
              <w:numPr>
                <w:ilvl w:val="0"/>
                <w:numId w:val="3"/>
              </w:numPr>
              <w:rPr>
                <w:b/>
                <w:u w:val="single"/>
              </w:rPr>
            </w:pPr>
            <w:r>
              <w:t xml:space="preserve">Talk about how in space there is no gravity so it is weightless. Practise weighing different items in your house or garden. </w:t>
            </w:r>
          </w:p>
          <w:p w:rsidR="00C65C75" w:rsidRPr="00D91D4C" w:rsidRDefault="00C65C75" w:rsidP="00D91D4C">
            <w:pPr>
              <w:pStyle w:val="ListParagraph"/>
              <w:numPr>
                <w:ilvl w:val="0"/>
                <w:numId w:val="3"/>
              </w:numPr>
              <w:rPr>
                <w:b/>
                <w:u w:val="single"/>
              </w:rPr>
            </w:pPr>
            <w:r>
              <w:t>Complete the planet puzzle sheet (can be found on the school website)</w:t>
            </w:r>
          </w:p>
          <w:p w:rsidR="00C65C75" w:rsidRPr="00D91D4C" w:rsidRDefault="00C65C75" w:rsidP="00D91D4C">
            <w:pPr>
              <w:pStyle w:val="ListParagraph"/>
              <w:numPr>
                <w:ilvl w:val="0"/>
                <w:numId w:val="3"/>
              </w:numPr>
              <w:rPr>
                <w:b/>
                <w:u w:val="single"/>
              </w:rPr>
            </w:pPr>
            <w:r>
              <w:t>Complete the maths mosaic sheet and uncover a picture (on school website)</w:t>
            </w:r>
          </w:p>
          <w:p w:rsidR="00C65C75" w:rsidRPr="00266A3B" w:rsidRDefault="00C65C75" w:rsidP="00D91D4C">
            <w:pPr>
              <w:pStyle w:val="ListParagraph"/>
              <w:numPr>
                <w:ilvl w:val="0"/>
                <w:numId w:val="3"/>
              </w:numPr>
              <w:rPr>
                <w:b/>
                <w:u w:val="single"/>
              </w:rPr>
            </w:pPr>
            <w:r>
              <w:t xml:space="preserve">Complete a whiterose activity. </w:t>
            </w:r>
            <w:hyperlink r:id="rId6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266A3B" w:rsidRPr="00D91D4C" w:rsidRDefault="00266A3B" w:rsidP="00D91D4C">
            <w:pPr>
              <w:pStyle w:val="ListParagraph"/>
              <w:numPr>
                <w:ilvl w:val="0"/>
                <w:numId w:val="3"/>
              </w:numPr>
              <w:rPr>
                <w:b/>
                <w:u w:val="single"/>
              </w:rPr>
            </w:pPr>
            <w:r>
              <w:t>Purple mash or numbergym to practise number facts and times tables</w:t>
            </w:r>
          </w:p>
        </w:tc>
      </w:tr>
      <w:tr w:rsidR="00C65C75" w:rsidTr="00C65C75">
        <w:trPr>
          <w:trHeight w:val="220"/>
        </w:trPr>
        <w:tc>
          <w:tcPr>
            <w:tcW w:w="9648" w:type="dxa"/>
          </w:tcPr>
          <w:p w:rsidR="00C65C75" w:rsidRDefault="00C65C75">
            <w:pPr>
              <w:rPr>
                <w:b/>
                <w:u w:val="single"/>
              </w:rPr>
            </w:pPr>
            <w:r w:rsidRPr="00D91D4C">
              <w:rPr>
                <w:b/>
                <w:u w:val="single"/>
              </w:rPr>
              <w:t>Reading</w:t>
            </w:r>
          </w:p>
          <w:p w:rsidR="00C65C75" w:rsidRDefault="00C65C75">
            <w:pPr>
              <w:rPr>
                <w:b/>
                <w:u w:val="single"/>
              </w:rPr>
            </w:pPr>
          </w:p>
          <w:p w:rsidR="00C65C75" w:rsidRDefault="00C65C75" w:rsidP="00075A90">
            <w:pPr>
              <w:pStyle w:val="ListParagraph"/>
              <w:numPr>
                <w:ilvl w:val="0"/>
                <w:numId w:val="4"/>
              </w:numPr>
            </w:pPr>
            <w:r>
              <w:t>Back to Earth comprehension</w:t>
            </w:r>
            <w:r w:rsidR="00967077">
              <w:t xml:space="preserve"> (on school website) </w:t>
            </w:r>
          </w:p>
          <w:p w:rsidR="00C65C75" w:rsidRDefault="00C65C75" w:rsidP="00075A90">
            <w:pPr>
              <w:pStyle w:val="ListParagraph"/>
              <w:numPr>
                <w:ilvl w:val="0"/>
                <w:numId w:val="4"/>
              </w:numPr>
            </w:pPr>
            <w:r>
              <w:t>Planets Comprehension</w:t>
            </w:r>
            <w:r w:rsidR="00967077">
              <w:t xml:space="preserve"> (on school website)</w:t>
            </w:r>
          </w:p>
          <w:p w:rsidR="00C65C75" w:rsidRDefault="00C65C75" w:rsidP="00075A90">
            <w:pPr>
              <w:pStyle w:val="ListParagraph"/>
              <w:numPr>
                <w:ilvl w:val="0"/>
                <w:numId w:val="4"/>
              </w:numPr>
            </w:pPr>
            <w:r>
              <w:t>Blast off comprehension</w:t>
            </w:r>
            <w:r w:rsidR="00967077">
              <w:t xml:space="preserve"> (on school website)</w:t>
            </w:r>
          </w:p>
          <w:p w:rsidR="00C65C75" w:rsidRDefault="00C65C75" w:rsidP="00075A90">
            <w:pPr>
              <w:pStyle w:val="ListParagraph"/>
              <w:numPr>
                <w:ilvl w:val="0"/>
                <w:numId w:val="4"/>
              </w:numPr>
            </w:pPr>
            <w:r>
              <w:t xml:space="preserve">Read the </w:t>
            </w:r>
            <w:r w:rsidR="00075A90">
              <w:t>Back to Earth E-book (school website) and discuss with an adult.</w:t>
            </w:r>
          </w:p>
          <w:p w:rsidR="00075A90" w:rsidRPr="00C65C75" w:rsidRDefault="00075A90" w:rsidP="00075A90">
            <w:pPr>
              <w:pStyle w:val="ListParagraph"/>
              <w:numPr>
                <w:ilvl w:val="0"/>
                <w:numId w:val="4"/>
              </w:numPr>
            </w:pPr>
            <w:r>
              <w:t>Complete a book review on Back to Earth</w:t>
            </w:r>
            <w:r w:rsidR="00967077">
              <w:t xml:space="preserve"> (template on school website)</w:t>
            </w:r>
          </w:p>
        </w:tc>
      </w:tr>
      <w:tr w:rsidR="00075A90" w:rsidTr="00C65C75">
        <w:trPr>
          <w:trHeight w:val="220"/>
        </w:trPr>
        <w:tc>
          <w:tcPr>
            <w:tcW w:w="9648" w:type="dxa"/>
          </w:tcPr>
          <w:p w:rsidR="00075A90" w:rsidRDefault="00075A9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075A90" w:rsidRDefault="00075A90">
            <w:pPr>
              <w:rPr>
                <w:b/>
                <w:u w:val="single"/>
              </w:rPr>
            </w:pPr>
          </w:p>
          <w:p w:rsidR="00075A90" w:rsidRDefault="00075A90" w:rsidP="00075A90">
            <w:pPr>
              <w:pStyle w:val="ListParagraph"/>
              <w:numPr>
                <w:ilvl w:val="0"/>
                <w:numId w:val="5"/>
              </w:numPr>
            </w:pPr>
            <w:r>
              <w:t>Create a postcard to someone about your trip to Space (You can do this on the template on the school website or on purple mash)</w:t>
            </w:r>
          </w:p>
          <w:p w:rsidR="00075A90" w:rsidRDefault="00075A90" w:rsidP="00075A90">
            <w:pPr>
              <w:pStyle w:val="ListParagraph"/>
              <w:numPr>
                <w:ilvl w:val="0"/>
                <w:numId w:val="5"/>
              </w:numPr>
            </w:pPr>
            <w:r>
              <w:t xml:space="preserve">Design a new planet (see </w:t>
            </w:r>
            <w:r w:rsidR="00967077">
              <w:t xml:space="preserve">school </w:t>
            </w:r>
            <w:r>
              <w:t>website for sheet)</w:t>
            </w:r>
          </w:p>
          <w:p w:rsidR="00075A90" w:rsidRDefault="00075A90" w:rsidP="00075A90">
            <w:pPr>
              <w:pStyle w:val="ListParagraph"/>
              <w:numPr>
                <w:ilvl w:val="0"/>
                <w:numId w:val="5"/>
              </w:numPr>
            </w:pPr>
            <w:r>
              <w:t xml:space="preserve">Research Tim Peak or Neil Armstrong. Create a fact file or biography about them. </w:t>
            </w:r>
          </w:p>
          <w:p w:rsidR="00075A90" w:rsidRDefault="00075A90" w:rsidP="00075A90">
            <w:pPr>
              <w:pStyle w:val="ListParagraph"/>
              <w:numPr>
                <w:ilvl w:val="0"/>
                <w:numId w:val="5"/>
              </w:numPr>
            </w:pPr>
            <w:r>
              <w:t>Design a new alien and then describe it.</w:t>
            </w:r>
          </w:p>
          <w:p w:rsidR="00075A90" w:rsidRDefault="00075A90" w:rsidP="00075A90">
            <w:pPr>
              <w:pStyle w:val="ListParagraph"/>
              <w:numPr>
                <w:ilvl w:val="0"/>
                <w:numId w:val="5"/>
              </w:numPr>
            </w:pPr>
            <w:r>
              <w:t xml:space="preserve">Create a story or a comic strip about an alien in space </w:t>
            </w:r>
            <w:r w:rsidR="00DF23A7">
              <w:t xml:space="preserve">(see </w:t>
            </w:r>
            <w:r w:rsidR="00967077">
              <w:t xml:space="preserve">school </w:t>
            </w:r>
            <w:r w:rsidR="00DF23A7">
              <w:t>website for a comic strip template)</w:t>
            </w:r>
          </w:p>
          <w:p w:rsidR="00DF23A7" w:rsidRDefault="00DF23A7" w:rsidP="00075A90">
            <w:pPr>
              <w:pStyle w:val="ListParagraph"/>
              <w:numPr>
                <w:ilvl w:val="0"/>
                <w:numId w:val="5"/>
              </w:numPr>
            </w:pPr>
            <w:r>
              <w:t>Research a planet and create a fact file on one of your choosing</w:t>
            </w:r>
            <w:r w:rsidR="00967077">
              <w:t>.</w:t>
            </w:r>
          </w:p>
          <w:p w:rsidR="00DF23A7" w:rsidRDefault="00DF23A7" w:rsidP="00075A90">
            <w:pPr>
              <w:pStyle w:val="ListParagraph"/>
              <w:numPr>
                <w:ilvl w:val="0"/>
                <w:numId w:val="5"/>
              </w:numPr>
            </w:pPr>
            <w:r>
              <w:t>Imagine a UFO has landed at school or at your house! Create a newspaper report about the event.</w:t>
            </w:r>
          </w:p>
          <w:p w:rsidR="00DF23A7" w:rsidRPr="00075A90" w:rsidRDefault="00517B95" w:rsidP="00517B95">
            <w:pPr>
              <w:pStyle w:val="ListParagraph"/>
              <w:numPr>
                <w:ilvl w:val="0"/>
                <w:numId w:val="5"/>
              </w:numPr>
            </w:pPr>
            <w:r>
              <w:t>Write a diary entry as if you were an as</w:t>
            </w:r>
            <w:r w:rsidR="00DF23A7">
              <w:t>tronaut.</w:t>
            </w:r>
          </w:p>
        </w:tc>
      </w:tr>
      <w:tr w:rsidR="00517B95" w:rsidTr="00C65C75">
        <w:trPr>
          <w:trHeight w:val="220"/>
        </w:trPr>
        <w:tc>
          <w:tcPr>
            <w:tcW w:w="9648" w:type="dxa"/>
          </w:tcPr>
          <w:p w:rsidR="00517B95" w:rsidRDefault="00517B9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Theme</w:t>
            </w:r>
          </w:p>
          <w:p w:rsidR="00517B95" w:rsidRDefault="00517B95">
            <w:pPr>
              <w:rPr>
                <w:b/>
                <w:u w:val="single"/>
              </w:rPr>
            </w:pPr>
          </w:p>
          <w:p w:rsidR="00517B95" w:rsidRDefault="00517B95" w:rsidP="00517B95">
            <w:pPr>
              <w:pStyle w:val="ListParagraph"/>
              <w:numPr>
                <w:ilvl w:val="0"/>
                <w:numId w:val="6"/>
              </w:numPr>
            </w:pPr>
            <w:r>
              <w:t>Crater experiment – drop different sized items into a bowl of flour and measure the crater. Which items leave the biggest or deepest crater and why?</w:t>
            </w:r>
          </w:p>
          <w:p w:rsidR="00517B95" w:rsidRDefault="00215A8A" w:rsidP="00517B95">
            <w:pPr>
              <w:pStyle w:val="ListParagraph"/>
              <w:numPr>
                <w:ilvl w:val="0"/>
                <w:numId w:val="6"/>
              </w:numPr>
            </w:pPr>
            <w:r>
              <w:t>Learn about the c</w:t>
            </w:r>
            <w:r w:rsidR="00967077">
              <w:t>onstellations and the pattern of</w:t>
            </w:r>
            <w:r>
              <w:t xml:space="preserve"> the m</w:t>
            </w:r>
            <w:r w:rsidR="00967077">
              <w:t>oon. Create constellations using</w:t>
            </w:r>
            <w:r>
              <w:t xml:space="preserve"> marshmallows and spaghetti. </w:t>
            </w:r>
            <w:hyperlink r:id="rId7" w:history="1">
              <w:r>
                <w:rPr>
                  <w:rStyle w:val="Hyperlink"/>
                </w:rPr>
                <w:t>https://playteachrepeat.com/marshmallow-constellations/</w:t>
              </w:r>
            </w:hyperlink>
          </w:p>
          <w:p w:rsidR="00215A8A" w:rsidRDefault="00215A8A" w:rsidP="00517B95">
            <w:pPr>
              <w:pStyle w:val="ListParagraph"/>
              <w:numPr>
                <w:ilvl w:val="0"/>
                <w:numId w:val="6"/>
              </w:numPr>
            </w:pPr>
            <w:r>
              <w:t xml:space="preserve">Learn the order of the planets (see school website for ordering planets sheet). Can you create a mnemonic to help you remember the </w:t>
            </w:r>
            <w:r w:rsidR="00647575">
              <w:t>order?</w:t>
            </w:r>
            <w:r>
              <w:t xml:space="preserve"> One we use at school is: My Very Excellent Mother Just Served Up Noodles (Mercury, Venus, Earth, Mars, Jupiter, Saturn, Uranus, Neptune)</w:t>
            </w:r>
          </w:p>
          <w:p w:rsidR="00215A8A" w:rsidRDefault="00215A8A" w:rsidP="00215A8A">
            <w:pPr>
              <w:pStyle w:val="ListParagraph"/>
              <w:numPr>
                <w:ilvl w:val="0"/>
                <w:numId w:val="6"/>
              </w:numPr>
            </w:pPr>
            <w:r>
              <w:lastRenderedPageBreak/>
              <w:t>Create a space inspired snack (Blast off smoothie, Fruit rockets, Star snacks or Cheesy moons and planets). Recipes can be found on the school website.</w:t>
            </w:r>
          </w:p>
          <w:p w:rsidR="00215A8A" w:rsidRDefault="00215A8A" w:rsidP="00215A8A">
            <w:pPr>
              <w:pStyle w:val="ListParagraph"/>
              <w:numPr>
                <w:ilvl w:val="0"/>
                <w:numId w:val="6"/>
              </w:numPr>
            </w:pPr>
            <w:r>
              <w:t>Make a planet by using papier mache</w:t>
            </w:r>
            <w:r w:rsidR="00B75CB0">
              <w:t>.</w:t>
            </w:r>
          </w:p>
          <w:p w:rsidR="00B75CB0" w:rsidRDefault="00B75CB0" w:rsidP="00215A8A">
            <w:pPr>
              <w:pStyle w:val="ListParagraph"/>
              <w:numPr>
                <w:ilvl w:val="0"/>
                <w:numId w:val="6"/>
              </w:numPr>
            </w:pPr>
            <w:r>
              <w:t xml:space="preserve">Make a junk rocket or alien using recyclable materials. </w:t>
            </w:r>
          </w:p>
          <w:p w:rsidR="00B75CB0" w:rsidRDefault="00967077" w:rsidP="00215A8A">
            <w:pPr>
              <w:pStyle w:val="ListParagraph"/>
              <w:numPr>
                <w:ilvl w:val="0"/>
                <w:numId w:val="6"/>
              </w:numPr>
            </w:pPr>
            <w:r>
              <w:t>Space crafts (C</w:t>
            </w:r>
            <w:r w:rsidR="00B75CB0">
              <w:t>ardb</w:t>
            </w:r>
            <w:r>
              <w:t>oard rocket, Alien footprints, Paper plate flying saucer, Spaceship portal or S</w:t>
            </w:r>
            <w:r w:rsidR="00B75CB0">
              <w:t>pace themed printing) Instructions can be found on the school website.</w:t>
            </w:r>
          </w:p>
          <w:p w:rsidR="001E1AF2" w:rsidRDefault="001E1AF2" w:rsidP="00215A8A">
            <w:pPr>
              <w:pStyle w:val="ListParagraph"/>
              <w:numPr>
                <w:ilvl w:val="0"/>
                <w:numId w:val="6"/>
              </w:numPr>
            </w:pPr>
            <w:r>
              <w:t>Learn about the moon landing in 1969.</w:t>
            </w:r>
          </w:p>
          <w:p w:rsidR="001E1AF2" w:rsidRDefault="001E1AF2" w:rsidP="001E1AF2">
            <w:pPr>
              <w:pStyle w:val="ListParagraph"/>
              <w:numPr>
                <w:ilvl w:val="0"/>
                <w:numId w:val="6"/>
              </w:numPr>
            </w:pPr>
            <w:r>
              <w:t>Design a spacesuit for your teddy or doll.</w:t>
            </w:r>
          </w:p>
          <w:p w:rsidR="001E1AF2" w:rsidRPr="00517B95" w:rsidRDefault="001E1AF2" w:rsidP="001E1AF2">
            <w:pPr>
              <w:pStyle w:val="ListParagraph"/>
              <w:numPr>
                <w:ilvl w:val="0"/>
                <w:numId w:val="6"/>
              </w:numPr>
            </w:pPr>
            <w:r>
              <w:t xml:space="preserve">Design a space meal – thinking about the challenges of eating without gravity. </w:t>
            </w:r>
            <w:hyperlink r:id="rId8" w:history="1">
              <w:r>
                <w:rPr>
                  <w:rStyle w:val="Hyperlink"/>
                </w:rPr>
                <w:t>https://www.giftofcuriosity.com/how-do-astronauts-eat-in-space/</w:t>
              </w:r>
            </w:hyperlink>
          </w:p>
        </w:tc>
      </w:tr>
    </w:tbl>
    <w:p w:rsidR="00D91D4C" w:rsidRDefault="00D91D4C"/>
    <w:p w:rsidR="0068301B" w:rsidRDefault="0068301B"/>
    <w:p w:rsidR="0068301B" w:rsidRDefault="00D91D4C">
      <w:r>
        <w:t xml:space="preserve">Below is a timetable to help you with your home learning. </w:t>
      </w:r>
    </w:p>
    <w:p w:rsidR="00DE3156" w:rsidRDefault="00DE3156">
      <w:pPr>
        <w:sectPr w:rsidR="00DE3156" w:rsidSect="00FB39F1">
          <w:pgSz w:w="11906" w:h="16838"/>
          <w:pgMar w:top="284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5431" w:type="dxa"/>
        <w:tblLayout w:type="fixed"/>
        <w:tblLook w:val="04A0" w:firstRow="1" w:lastRow="0" w:firstColumn="1" w:lastColumn="0" w:noHBand="0" w:noVBand="1"/>
      </w:tblPr>
      <w:tblGrid>
        <w:gridCol w:w="456"/>
        <w:gridCol w:w="2995"/>
        <w:gridCol w:w="2995"/>
        <w:gridCol w:w="2995"/>
        <w:gridCol w:w="2995"/>
        <w:gridCol w:w="2995"/>
      </w:tblGrid>
      <w:tr w:rsidR="00DE3156" w:rsidTr="00DE3156">
        <w:trPr>
          <w:cantSplit/>
          <w:trHeight w:val="166"/>
        </w:trPr>
        <w:tc>
          <w:tcPr>
            <w:tcW w:w="456" w:type="dxa"/>
            <w:textDirection w:val="btLr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4975" w:type="dxa"/>
            <w:gridSpan w:val="5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b/>
                <w:sz w:val="18"/>
                <w:szCs w:val="16"/>
                <w:highlight w:val="yellow"/>
                <w:u w:val="single"/>
              </w:rPr>
            </w:pPr>
            <w:r w:rsidRPr="00DE3156">
              <w:rPr>
                <w:rFonts w:ascii="Comic Sans MS" w:hAnsi="Comic Sans MS"/>
                <w:b/>
                <w:sz w:val="18"/>
                <w:szCs w:val="16"/>
                <w:highlight w:val="yellow"/>
                <w:u w:val="single"/>
              </w:rPr>
              <w:t>Space Theme – Week 7   04.05.2020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</w:tr>
      <w:tr w:rsidR="00DE3156" w:rsidTr="00DE3156">
        <w:trPr>
          <w:cantSplit/>
          <w:trHeight w:val="166"/>
        </w:trPr>
        <w:tc>
          <w:tcPr>
            <w:tcW w:w="456" w:type="dxa"/>
            <w:textDirection w:val="btLr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995" w:type="dxa"/>
          </w:tcPr>
          <w:p w:rsidR="00DE3156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3156" w:rsidTr="00DE3156">
        <w:trPr>
          <w:cantSplit/>
          <w:trHeight w:val="1137"/>
        </w:trPr>
        <w:tc>
          <w:tcPr>
            <w:tcW w:w="456" w:type="dxa"/>
            <w:vMerge w:val="restart"/>
            <w:textDirection w:val="btLr"/>
          </w:tcPr>
          <w:p w:rsidR="00DE3156" w:rsidRPr="00724979" w:rsidRDefault="00DE3156" w:rsidP="004751BB">
            <w:pPr>
              <w:jc w:val="center"/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>9-11</w:t>
            </w:r>
          </w:p>
        </w:tc>
        <w:tc>
          <w:tcPr>
            <w:tcW w:w="2995" w:type="dxa"/>
          </w:tcPr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DE3156" w:rsidRPr="002B250B" w:rsidRDefault="00DE3156" w:rsidP="004751BB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Solar System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The solar system is in space and consists of the sun and everything that orbits or travels around the sun.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reading comprehension</w:t>
            </w: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. 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DE3156" w:rsidRPr="002B250B" w:rsidRDefault="00DE3156" w:rsidP="004751BB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Asteroid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a small rocky body orbiting the sun.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DE3156" w:rsidRPr="00030D07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DE3156" w:rsidRPr="002273A4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</w:p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F82D49">
              <w:rPr>
                <w:rFonts w:ascii="Comic Sans MS" w:hAnsi="Comic Sans MS"/>
                <w:sz w:val="14"/>
                <w:szCs w:val="14"/>
              </w:rPr>
              <w:t>it in written sentences.</w:t>
            </w:r>
          </w:p>
          <w:p w:rsidR="00DE3156" w:rsidRPr="002B250B" w:rsidRDefault="00DE3156" w:rsidP="004751BB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Meteor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A space rock that enters the earth’s atmosphere that appears as a streak of light.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</w:p>
          <w:p w:rsidR="00DE3156" w:rsidRPr="00F174E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174E6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DE3156" w:rsidRPr="00C25FCC" w:rsidRDefault="00DE3156" w:rsidP="004751BB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Orbit</w:t>
            </w:r>
            <w:r w:rsidRPr="00C25FCC">
              <w:rPr>
                <w:rFonts w:ascii="Comic Sans MS" w:hAnsi="Comic Sans MS"/>
                <w:sz w:val="14"/>
                <w:szCs w:val="20"/>
              </w:rPr>
              <w:t xml:space="preserve"> – the path that an object takes in space when it goes around a star, planet or moon. 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DE3156" w:rsidRPr="00030D07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DE3156" w:rsidRPr="00C25FCC" w:rsidRDefault="00DE3156" w:rsidP="004751BB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Satellite</w:t>
            </w:r>
            <w:r w:rsidRPr="00C25FCC">
              <w:rPr>
                <w:rFonts w:ascii="Comic Sans MS" w:hAnsi="Comic Sans MS"/>
                <w:sz w:val="14"/>
                <w:szCs w:val="20"/>
              </w:rPr>
              <w:t xml:space="preserve"> – an artificial body placed in the earth/ moon or other planet in order to collect information.</w:t>
            </w:r>
          </w:p>
          <w:p w:rsid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DE3156" w:rsidTr="00DE3156">
        <w:trPr>
          <w:cantSplit/>
          <w:trHeight w:val="1137"/>
        </w:trPr>
        <w:tc>
          <w:tcPr>
            <w:tcW w:w="456" w:type="dxa"/>
            <w:vMerge/>
            <w:textDirection w:val="btLr"/>
          </w:tcPr>
          <w:p w:rsidR="00DE3156" w:rsidRPr="0072497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– find the current day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9" w:history="1">
              <w:r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- find the current day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sz w:val="14"/>
                <w:szCs w:val="14"/>
              </w:rPr>
              <w:t>Go outside for a walk.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on the day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DE3156" w:rsidTr="00DE3156">
        <w:trPr>
          <w:cantSplit/>
          <w:trHeight w:val="446"/>
        </w:trPr>
        <w:tc>
          <w:tcPr>
            <w:tcW w:w="456" w:type="dxa"/>
            <w:shd w:val="clear" w:color="auto" w:fill="F7CAAC" w:themeFill="accent2" w:themeFillTint="66"/>
            <w:textDirection w:val="btLr"/>
          </w:tcPr>
          <w:p w:rsidR="00DE3156" w:rsidRPr="0072497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995" w:type="dxa"/>
            <w:shd w:val="clear" w:color="auto" w:fill="F7CAAC" w:themeFill="accent2" w:themeFillTint="66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Break</w:t>
            </w:r>
          </w:p>
        </w:tc>
        <w:tc>
          <w:tcPr>
            <w:tcW w:w="2995" w:type="dxa"/>
            <w:shd w:val="clear" w:color="auto" w:fill="F7CAAC" w:themeFill="accent2" w:themeFillTint="66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Break</w:t>
            </w:r>
          </w:p>
        </w:tc>
        <w:tc>
          <w:tcPr>
            <w:tcW w:w="2995" w:type="dxa"/>
            <w:shd w:val="clear" w:color="auto" w:fill="F7CAAC" w:themeFill="accent2" w:themeFillTint="66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Break</w:t>
            </w:r>
          </w:p>
        </w:tc>
        <w:tc>
          <w:tcPr>
            <w:tcW w:w="2995" w:type="dxa"/>
            <w:shd w:val="clear" w:color="auto" w:fill="F7CAAC" w:themeFill="accent2" w:themeFillTint="66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Break</w:t>
            </w:r>
          </w:p>
        </w:tc>
        <w:tc>
          <w:tcPr>
            <w:tcW w:w="2995" w:type="dxa"/>
            <w:shd w:val="clear" w:color="auto" w:fill="F7CAAC" w:themeFill="accent2" w:themeFillTint="66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Break</w:t>
            </w:r>
          </w:p>
        </w:tc>
      </w:tr>
      <w:tr w:rsidR="00DE3156" w:rsidTr="00DE3156">
        <w:trPr>
          <w:cantSplit/>
          <w:trHeight w:val="1137"/>
        </w:trPr>
        <w:tc>
          <w:tcPr>
            <w:tcW w:w="456" w:type="dxa"/>
            <w:textDirection w:val="btLr"/>
          </w:tcPr>
          <w:p w:rsidR="00DE3156" w:rsidRPr="0072497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0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  <w:r w:rsidRPr="006E6239">
              <w:rPr>
                <w:rFonts w:ascii="Comic Sans MS" w:hAnsi="Comic Sans MS"/>
                <w:sz w:val="6"/>
                <w:szCs w:val="14"/>
              </w:rPr>
              <w:t xml:space="preserve"> 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DE3156" w:rsidRDefault="00DE3156" w:rsidP="004751BB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1" w:history="1">
              <w:r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Pr="00B468C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DE3156" w:rsidRDefault="00DE3156" w:rsidP="004751BB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3" w:history="1">
              <w:r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DE3156" w:rsidRPr="00B468C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DE3156" w:rsidRDefault="00DE3156" w:rsidP="004751BB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E3156" w:rsidRPr="002B6E1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</w:tr>
      <w:tr w:rsidR="00DE3156" w:rsidRPr="00DE3156" w:rsidTr="00DE3156">
        <w:trPr>
          <w:cantSplit/>
          <w:trHeight w:val="512"/>
        </w:trPr>
        <w:tc>
          <w:tcPr>
            <w:tcW w:w="456" w:type="dxa"/>
            <w:shd w:val="clear" w:color="auto" w:fill="ED7D31" w:themeFill="accent2"/>
            <w:textDirection w:val="btLr"/>
          </w:tcPr>
          <w:p w:rsidR="00DE3156" w:rsidRPr="0072497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2995" w:type="dxa"/>
            <w:shd w:val="clear" w:color="auto" w:fill="ED7D31" w:themeFill="accent2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Lunch</w:t>
            </w:r>
          </w:p>
        </w:tc>
        <w:tc>
          <w:tcPr>
            <w:tcW w:w="2995" w:type="dxa"/>
            <w:shd w:val="clear" w:color="auto" w:fill="ED7D31" w:themeFill="accent2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Lunch</w:t>
            </w:r>
          </w:p>
        </w:tc>
        <w:tc>
          <w:tcPr>
            <w:tcW w:w="2995" w:type="dxa"/>
            <w:shd w:val="clear" w:color="auto" w:fill="ED7D31" w:themeFill="accent2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Lunch</w:t>
            </w:r>
          </w:p>
        </w:tc>
        <w:tc>
          <w:tcPr>
            <w:tcW w:w="2995" w:type="dxa"/>
            <w:shd w:val="clear" w:color="auto" w:fill="ED7D31" w:themeFill="accent2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Lunch</w:t>
            </w:r>
          </w:p>
        </w:tc>
        <w:tc>
          <w:tcPr>
            <w:tcW w:w="2995" w:type="dxa"/>
            <w:shd w:val="clear" w:color="auto" w:fill="ED7D31" w:themeFill="accent2"/>
            <w:vAlign w:val="center"/>
          </w:tcPr>
          <w:p w:rsidR="00DE3156" w:rsidRPr="00DE3156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</w:rPr>
            </w:pPr>
            <w:r w:rsidRPr="00DE3156">
              <w:rPr>
                <w:rFonts w:ascii="Comic Sans MS" w:eastAsia="Calibri" w:hAnsi="Comic Sans MS" w:cs="Arial"/>
                <w:b/>
                <w:sz w:val="14"/>
                <w:szCs w:val="14"/>
              </w:rPr>
              <w:t>Lunch</w:t>
            </w:r>
          </w:p>
        </w:tc>
      </w:tr>
      <w:tr w:rsidR="00DE3156" w:rsidTr="00DE3156">
        <w:trPr>
          <w:cantSplit/>
          <w:trHeight w:val="690"/>
        </w:trPr>
        <w:tc>
          <w:tcPr>
            <w:tcW w:w="456" w:type="dxa"/>
            <w:textDirection w:val="btLr"/>
          </w:tcPr>
          <w:p w:rsidR="00DE3156" w:rsidRPr="00825607" w:rsidRDefault="00DE3156" w:rsidP="00DE3156">
            <w:pPr>
              <w:jc w:val="right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DE3156">
              <w:rPr>
                <w:rFonts w:ascii="Comic Sans MS" w:eastAsia="Calibri" w:hAnsi="Comic Sans MS" w:cs="Arial"/>
                <w:b/>
                <w:sz w:val="8"/>
                <w:szCs w:val="16"/>
              </w:rPr>
              <w:t>1.15-2.50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DE3156" w:rsidRPr="00AB2778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DE3156" w:rsidRDefault="00DE3156" w:rsidP="004751BB">
            <w:pPr>
              <w:jc w:val="center"/>
              <w:rPr>
                <w:sz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  <w:r>
              <w:rPr>
                <w:sz w:val="16"/>
              </w:rPr>
              <w:t xml:space="preserve"> 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95" w:type="dxa"/>
          </w:tcPr>
          <w:p w:rsidR="00DE3156" w:rsidRPr="00F82D49" w:rsidRDefault="00DE3156" w:rsidP="004751BB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DE3156" w:rsidRPr="00F82D49" w:rsidRDefault="00DE3156" w:rsidP="004751B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DE3156" w:rsidTr="00DE3156">
        <w:trPr>
          <w:cantSplit/>
          <w:trHeight w:val="1550"/>
        </w:trPr>
        <w:tc>
          <w:tcPr>
            <w:tcW w:w="456" w:type="dxa"/>
            <w:textDirection w:val="btLr"/>
          </w:tcPr>
          <w:p w:rsidR="00DE3156" w:rsidRPr="00825607" w:rsidRDefault="00DE3156" w:rsidP="004751BB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995" w:type="dxa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u w:val="single"/>
              </w:rPr>
              <w:t>Reflecting Roxy</w:t>
            </w:r>
            <w:r w:rsidRPr="00DE3156">
              <w:rPr>
                <w:noProof/>
                <w:sz w:val="14"/>
                <w:szCs w:val="16"/>
                <w:lang w:eastAsia="en-GB"/>
              </w:rPr>
              <w:t xml:space="preserve"> </w:t>
            </w:r>
            <w:r w:rsidRPr="00DE3156">
              <w:rPr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2CC186B" wp14:editId="0AD188A8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sz w:val="14"/>
                <w:szCs w:val="16"/>
              </w:rPr>
              <w:t>What have you learnt today and how could you have improved any of your work?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DE3156" w:rsidRPr="00DE3156" w:rsidRDefault="00DE3156" w:rsidP="004751BB">
            <w:pPr>
              <w:jc w:val="center"/>
              <w:rPr>
                <w:rFonts w:ascii="Comic Sans MS" w:hAnsi="Comic Sans MS" w:cstheme="minorHAnsi"/>
                <w:b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highlight w:val="magenta"/>
              </w:rPr>
              <w:t>STORY TIME</w:t>
            </w:r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/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proofErr w:type="spellStart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Well being</w:t>
            </w:r>
            <w:proofErr w:type="spellEnd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 xml:space="preserve"> calendar</w:t>
            </w:r>
          </w:p>
        </w:tc>
        <w:tc>
          <w:tcPr>
            <w:tcW w:w="2995" w:type="dxa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u w:val="single"/>
              </w:rPr>
              <w:t>Making Links Molly</w:t>
            </w:r>
            <w:r w:rsidRPr="00DE3156">
              <w:rPr>
                <w:noProof/>
                <w:sz w:val="14"/>
                <w:szCs w:val="16"/>
                <w:lang w:eastAsia="en-GB"/>
              </w:rPr>
              <w:t xml:space="preserve"> </w:t>
            </w:r>
            <w:r w:rsidRPr="00DE3156">
              <w:rPr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37448F5" wp14:editId="3F1FB41F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DE3156" w:rsidRPr="00DE3156" w:rsidRDefault="00DE3156" w:rsidP="004751BB">
            <w:pPr>
              <w:jc w:val="center"/>
              <w:rPr>
                <w:rFonts w:ascii="Comic Sans MS" w:hAnsi="Comic Sans MS" w:cstheme="minorHAnsi"/>
                <w:b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highlight w:val="magenta"/>
              </w:rPr>
              <w:t>STORY TIME</w:t>
            </w:r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/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proofErr w:type="spellStart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Well being</w:t>
            </w:r>
            <w:proofErr w:type="spellEnd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 xml:space="preserve"> calendar</w:t>
            </w:r>
          </w:p>
        </w:tc>
        <w:tc>
          <w:tcPr>
            <w:tcW w:w="2995" w:type="dxa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u w:val="single"/>
              </w:rPr>
              <w:t>Resilience Rex</w:t>
            </w:r>
            <w:r w:rsidRPr="00DE3156">
              <w:rPr>
                <w:noProof/>
                <w:sz w:val="14"/>
                <w:szCs w:val="16"/>
                <w:lang w:eastAsia="en-GB"/>
              </w:rPr>
              <w:t xml:space="preserve"> </w:t>
            </w:r>
            <w:r w:rsidRPr="00DE3156">
              <w:rPr>
                <w:noProof/>
                <w:sz w:val="14"/>
                <w:szCs w:val="16"/>
                <w:lang w:eastAsia="en-GB"/>
              </w:rPr>
              <w:drawing>
                <wp:inline distT="0" distB="0" distL="0" distR="0" wp14:anchorId="3E4DF04A" wp14:editId="4F08175B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sz w:val="14"/>
                <w:szCs w:val="16"/>
              </w:rPr>
              <w:t xml:space="preserve">Have you found anything challenging today? How </w:t>
            </w:r>
            <w:proofErr w:type="gramStart"/>
            <w:r w:rsidRPr="00DE3156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Pr="00DE3156">
              <w:rPr>
                <w:rFonts w:ascii="Comic Sans MS" w:hAnsi="Comic Sans MS"/>
                <w:sz w:val="14"/>
                <w:szCs w:val="16"/>
              </w:rPr>
              <w:t xml:space="preserve"> overcome the</w:t>
            </w:r>
            <w:bookmarkStart w:id="0" w:name="_GoBack"/>
            <w:bookmarkEnd w:id="0"/>
            <w:r w:rsidRPr="00DE3156">
              <w:rPr>
                <w:rFonts w:ascii="Comic Sans MS" w:hAnsi="Comic Sans MS"/>
                <w:sz w:val="14"/>
                <w:szCs w:val="16"/>
              </w:rPr>
              <w:t xml:space="preserve"> challenges?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DE3156" w:rsidRPr="00DE3156" w:rsidRDefault="00DE3156" w:rsidP="004751BB">
            <w:pPr>
              <w:jc w:val="center"/>
              <w:rPr>
                <w:rFonts w:ascii="Comic Sans MS" w:hAnsi="Comic Sans MS" w:cstheme="minorHAnsi"/>
                <w:b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highlight w:val="magenta"/>
              </w:rPr>
              <w:t>STORY TIME</w:t>
            </w:r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/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proofErr w:type="spellStart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Well being</w:t>
            </w:r>
            <w:proofErr w:type="spellEnd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 xml:space="preserve"> calendar</w:t>
            </w:r>
          </w:p>
        </w:tc>
        <w:tc>
          <w:tcPr>
            <w:tcW w:w="2995" w:type="dxa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u w:val="single"/>
              </w:rPr>
              <w:t>Collaborating Carlos</w:t>
            </w:r>
            <w:r w:rsidRPr="00DE3156">
              <w:rPr>
                <w:noProof/>
                <w:sz w:val="14"/>
                <w:szCs w:val="16"/>
                <w:lang w:eastAsia="en-GB"/>
              </w:rPr>
              <w:t xml:space="preserve"> </w:t>
            </w:r>
            <w:r w:rsidRPr="00DE3156">
              <w:rPr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474DB0C" wp14:editId="12041ECC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DE3156" w:rsidRPr="00DE3156" w:rsidRDefault="00DE3156" w:rsidP="004751BB">
            <w:pPr>
              <w:jc w:val="center"/>
              <w:rPr>
                <w:rFonts w:ascii="Comic Sans MS" w:hAnsi="Comic Sans MS" w:cstheme="minorHAnsi"/>
                <w:b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highlight w:val="magenta"/>
              </w:rPr>
              <w:t>STORY TIME</w:t>
            </w:r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/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proofErr w:type="spellStart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Well being</w:t>
            </w:r>
            <w:proofErr w:type="spellEnd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 xml:space="preserve"> calendar</w:t>
            </w:r>
          </w:p>
        </w:tc>
        <w:tc>
          <w:tcPr>
            <w:tcW w:w="2995" w:type="dxa"/>
          </w:tcPr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u w:val="single"/>
              </w:rPr>
              <w:t>Motivating Melinda</w:t>
            </w:r>
            <w:r w:rsidRPr="00DE3156">
              <w:rPr>
                <w:noProof/>
                <w:sz w:val="14"/>
                <w:szCs w:val="16"/>
                <w:lang w:eastAsia="en-GB"/>
              </w:rPr>
              <w:t xml:space="preserve"> </w:t>
            </w:r>
            <w:r w:rsidRPr="00DE3156">
              <w:rPr>
                <w:noProof/>
                <w:sz w:val="14"/>
                <w:szCs w:val="16"/>
                <w:lang w:eastAsia="en-GB"/>
              </w:rPr>
              <w:drawing>
                <wp:inline distT="0" distB="0" distL="0" distR="0" wp14:anchorId="431E3DDE" wp14:editId="7A384B9B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DE3156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DE3156" w:rsidRPr="00DE3156" w:rsidRDefault="00DE3156" w:rsidP="004751BB">
            <w:pPr>
              <w:jc w:val="center"/>
              <w:rPr>
                <w:rFonts w:ascii="Comic Sans MS" w:hAnsi="Comic Sans MS" w:cstheme="minorHAnsi"/>
                <w:b/>
                <w:sz w:val="14"/>
                <w:szCs w:val="16"/>
              </w:rPr>
            </w:pPr>
            <w:r w:rsidRPr="00DE3156">
              <w:rPr>
                <w:rFonts w:ascii="Comic Sans MS" w:hAnsi="Comic Sans MS"/>
                <w:b/>
                <w:sz w:val="14"/>
                <w:szCs w:val="16"/>
                <w:highlight w:val="magenta"/>
              </w:rPr>
              <w:t>STORY TIME</w:t>
            </w:r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/</w:t>
            </w:r>
          </w:p>
          <w:p w:rsidR="00DE3156" w:rsidRPr="00DE3156" w:rsidRDefault="00DE3156" w:rsidP="004751BB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proofErr w:type="spellStart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>Well being</w:t>
            </w:r>
            <w:proofErr w:type="spellEnd"/>
            <w:r w:rsidRPr="00DE3156">
              <w:rPr>
                <w:rFonts w:ascii="Comic Sans MS" w:hAnsi="Comic Sans MS" w:cstheme="minorHAnsi"/>
                <w:b/>
                <w:sz w:val="14"/>
                <w:szCs w:val="16"/>
              </w:rPr>
              <w:t xml:space="preserve"> calendar</w:t>
            </w:r>
          </w:p>
        </w:tc>
      </w:tr>
    </w:tbl>
    <w:p w:rsidR="000312FF" w:rsidRDefault="000312FF" w:rsidP="00DE3156"/>
    <w:sectPr w:rsidR="000312FF" w:rsidSect="00DE315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37E3C"/>
    <w:multiLevelType w:val="hybridMultilevel"/>
    <w:tmpl w:val="94D2E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56A50"/>
    <w:multiLevelType w:val="hybridMultilevel"/>
    <w:tmpl w:val="A606CF9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335B6"/>
    <w:multiLevelType w:val="hybridMultilevel"/>
    <w:tmpl w:val="4EBCFCB6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64463"/>
    <w:multiLevelType w:val="hybridMultilevel"/>
    <w:tmpl w:val="A90CD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07"/>
    <w:rsid w:val="000312FF"/>
    <w:rsid w:val="00075A90"/>
    <w:rsid w:val="000C12D2"/>
    <w:rsid w:val="000F0136"/>
    <w:rsid w:val="00185062"/>
    <w:rsid w:val="001A098D"/>
    <w:rsid w:val="001A69BD"/>
    <w:rsid w:val="001E1AF2"/>
    <w:rsid w:val="00215A8A"/>
    <w:rsid w:val="00266A3B"/>
    <w:rsid w:val="002F51C0"/>
    <w:rsid w:val="003162C6"/>
    <w:rsid w:val="003D54F4"/>
    <w:rsid w:val="00400B6A"/>
    <w:rsid w:val="00451EAC"/>
    <w:rsid w:val="0051257B"/>
    <w:rsid w:val="00517B95"/>
    <w:rsid w:val="0052067F"/>
    <w:rsid w:val="00543777"/>
    <w:rsid w:val="00544372"/>
    <w:rsid w:val="00647575"/>
    <w:rsid w:val="0068301B"/>
    <w:rsid w:val="00706087"/>
    <w:rsid w:val="007D7C1D"/>
    <w:rsid w:val="008A545D"/>
    <w:rsid w:val="008B716C"/>
    <w:rsid w:val="008C192D"/>
    <w:rsid w:val="008F53D3"/>
    <w:rsid w:val="00967077"/>
    <w:rsid w:val="00A31E46"/>
    <w:rsid w:val="00B75CB0"/>
    <w:rsid w:val="00B86CE4"/>
    <w:rsid w:val="00BE08DF"/>
    <w:rsid w:val="00BE47A8"/>
    <w:rsid w:val="00C60D07"/>
    <w:rsid w:val="00C65C75"/>
    <w:rsid w:val="00D06148"/>
    <w:rsid w:val="00D65D3A"/>
    <w:rsid w:val="00D91D4C"/>
    <w:rsid w:val="00DC1BA5"/>
    <w:rsid w:val="00DE3156"/>
    <w:rsid w:val="00DF23A7"/>
    <w:rsid w:val="00E41F61"/>
    <w:rsid w:val="00F716A4"/>
    <w:rsid w:val="00FB39F1"/>
    <w:rsid w:val="00FD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E2212"/>
  <w15:chartTrackingRefBased/>
  <w15:docId w15:val="{115C46AD-606C-45FC-B584-B57B3C75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D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13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136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8301B"/>
    <w:rPr>
      <w:color w:val="0000FF"/>
      <w:u w:val="single"/>
    </w:rPr>
  </w:style>
  <w:style w:type="table" w:styleId="TableGrid">
    <w:name w:val="Table Grid"/>
    <w:basedOn w:val="TableNormal"/>
    <w:uiPriority w:val="39"/>
    <w:rsid w:val="00D9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ftofcuriosity.com/how-do-astronauts-eat-in-space/" TargetMode="External"/><Relationship Id="rId13" Type="http://schemas.openxmlformats.org/officeDocument/2006/relationships/hyperlink" Target="http://www.numbergym.co.uk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layteachrepeat.com/marshmallow-constellations/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hiterosemaths.com/homelearning/year-2/" TargetMode="External"/><Relationship Id="rId11" Type="http://schemas.openxmlformats.org/officeDocument/2006/relationships/hyperlink" Target="http://www.numbergym.co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user/CosmicKidsYoga" TargetMode="External"/><Relationship Id="rId14" Type="http://schemas.openxmlformats.org/officeDocument/2006/relationships/hyperlink" Target="https://whiterosemaths.com/homelear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834FA-C8C8-4AAA-BFE1-C84C9BD27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6035896C</Template>
  <TotalTime>59</TotalTime>
  <Pages>4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Jade Brumpton</dc:creator>
  <cp:keywords/>
  <dc:description/>
  <cp:lastModifiedBy>Staff - Jennifer Gammans</cp:lastModifiedBy>
  <cp:revision>14</cp:revision>
  <cp:lastPrinted>2020-03-23T11:03:00Z</cp:lastPrinted>
  <dcterms:created xsi:type="dcterms:W3CDTF">2020-04-14T16:39:00Z</dcterms:created>
  <dcterms:modified xsi:type="dcterms:W3CDTF">2020-04-29T09:59:00Z</dcterms:modified>
</cp:coreProperties>
</file>