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"/>
        <w:gridCol w:w="2707"/>
        <w:gridCol w:w="2707"/>
        <w:gridCol w:w="2707"/>
        <w:gridCol w:w="2707"/>
        <w:gridCol w:w="2707"/>
      </w:tblGrid>
      <w:tr w:rsidR="00825607" w:rsidRPr="00C23999" w:rsidTr="00825607">
        <w:trPr>
          <w:cantSplit/>
          <w:trHeight w:val="166"/>
        </w:trPr>
        <w:tc>
          <w:tcPr>
            <w:tcW w:w="413" w:type="dxa"/>
            <w:textDirection w:val="btLr"/>
          </w:tcPr>
          <w:p w:rsidR="00825607" w:rsidRPr="00C23999" w:rsidRDefault="00825607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13535" w:type="dxa"/>
            <w:gridSpan w:val="5"/>
          </w:tcPr>
          <w:p w:rsidR="00825607" w:rsidRPr="00C23999" w:rsidRDefault="00CC1CEB" w:rsidP="001F4328">
            <w:pPr>
              <w:jc w:val="center"/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</w:pPr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Blue Planet Theme – Week </w:t>
            </w:r>
            <w:proofErr w:type="gramStart"/>
            <w:r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14 </w:t>
            </w:r>
            <w:r w:rsidR="0022411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Years</w:t>
            </w:r>
            <w:proofErr w:type="gramEnd"/>
            <w:r w:rsidR="00224119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 xml:space="preserve"> 4/5/</w:t>
            </w:r>
            <w:r w:rsidR="00B50EA6">
              <w:rPr>
                <w:rFonts w:cstheme="minorHAnsi"/>
                <w:b/>
                <w:sz w:val="24"/>
                <w:szCs w:val="16"/>
                <w:highlight w:val="yellow"/>
                <w:u w:val="single"/>
              </w:rPr>
              <w:t>6 22.6.20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</w:tr>
      <w:tr w:rsidR="00724979" w:rsidRPr="00C23999" w:rsidTr="00724979">
        <w:trPr>
          <w:cantSplit/>
          <w:trHeight w:val="166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sz w:val="18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Monday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Tuesday</w:t>
            </w:r>
          </w:p>
          <w:p w:rsidR="00C23999" w:rsidRPr="00C23999" w:rsidRDefault="00C2399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Wednesday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Thursday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</w:pPr>
            <w:r w:rsidRPr="00C23999">
              <w:rPr>
                <w:rFonts w:cstheme="minorHAnsi"/>
                <w:b/>
                <w:sz w:val="20"/>
                <w:szCs w:val="16"/>
                <w:highlight w:val="yellow"/>
                <w:u w:val="single"/>
              </w:rPr>
              <w:t>Friday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 w:val="restart"/>
            <w:textDirection w:val="btLr"/>
          </w:tcPr>
          <w:p w:rsidR="00724979" w:rsidRPr="00C23999" w:rsidRDefault="00724979" w:rsidP="00724979">
            <w:pPr>
              <w:jc w:val="center"/>
              <w:rPr>
                <w:rFonts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000000" w:themeColor="text1"/>
                <w:sz w:val="16"/>
                <w:szCs w:val="14"/>
              </w:rPr>
              <w:t>9-11</w:t>
            </w: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use it in conversation, can you draw something to help you remember the word and / or how to spell it? Find out the origin, are there words which mean the same? Use it in written sentences.</w:t>
            </w:r>
          </w:p>
          <w:p w:rsidR="001137F9" w:rsidRPr="005C3FB1" w:rsidRDefault="005C3FB1" w:rsidP="00C23999">
            <w:pPr>
              <w:rPr>
                <w:rFonts w:eastAsia="Calibri" w:cstheme="minorHAnsi"/>
                <w:sz w:val="14"/>
                <w:szCs w:val="14"/>
              </w:rPr>
            </w:pPr>
            <w:r w:rsidRPr="005C3FB1">
              <w:rPr>
                <w:rFonts w:eastAsia="Calibri" w:cstheme="minorHAnsi"/>
                <w:b/>
                <w:sz w:val="14"/>
                <w:szCs w:val="14"/>
                <w:highlight w:val="yellow"/>
                <w:u w:val="single"/>
              </w:rPr>
              <w:t xml:space="preserve">Ocean </w:t>
            </w:r>
            <w:r w:rsidRPr="005C3FB1">
              <w:rPr>
                <w:rFonts w:eastAsia="Calibri" w:cstheme="minorHAnsi"/>
                <w:b/>
                <w:sz w:val="14"/>
                <w:szCs w:val="14"/>
                <w:highlight w:val="yellow"/>
              </w:rPr>
              <w:t>-</w:t>
            </w:r>
            <w:r w:rsidRPr="005C3FB1">
              <w:rPr>
                <w:rFonts w:eastAsia="Calibri" w:cstheme="minorHAnsi"/>
                <w:sz w:val="14"/>
                <w:szCs w:val="14"/>
              </w:rPr>
              <w:t xml:space="preserve"> </w:t>
            </w:r>
            <w:r w:rsidRPr="005C3FB1">
              <w:rPr>
                <w:rFonts w:ascii="Arial" w:hAnsi="Arial" w:cs="Arial"/>
                <w:color w:val="FFFFFF"/>
                <w:sz w:val="14"/>
                <w:szCs w:val="14"/>
                <w:shd w:val="clear" w:color="auto" w:fill="1B1B1B"/>
              </w:rPr>
              <w:t>1. a large body of water constituting a principal part of the hydrosphere</w:t>
            </w:r>
            <w:r w:rsidRPr="005C3FB1">
              <w:rPr>
                <w:rFonts w:ascii="Arial" w:hAnsi="Arial" w:cs="Arial"/>
                <w:color w:val="FFFFFF"/>
                <w:sz w:val="14"/>
                <w:szCs w:val="14"/>
              </w:rPr>
              <w:br/>
            </w:r>
            <w:r w:rsidRPr="005C3FB1">
              <w:rPr>
                <w:rFonts w:ascii="Arial" w:hAnsi="Arial" w:cs="Arial"/>
                <w:color w:val="FFFFFF"/>
                <w:sz w:val="14"/>
                <w:szCs w:val="14"/>
              </w:rPr>
              <w:br/>
            </w:r>
            <w:r w:rsidRPr="005C3FB1">
              <w:rPr>
                <w:rFonts w:ascii="Arial" w:hAnsi="Arial" w:cs="Arial"/>
                <w:color w:val="FFFFFF"/>
                <w:sz w:val="14"/>
                <w:szCs w:val="14"/>
                <w:shd w:val="clear" w:color="auto" w:fill="1B1B1B"/>
              </w:rPr>
              <w:t>2. anything apparently limitless in quantity or volume</w:t>
            </w: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724979" w:rsidRDefault="00210D10" w:rsidP="009150C5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Complete Reading Comprehension</w:t>
            </w:r>
          </w:p>
          <w:p w:rsidR="00210D10" w:rsidRPr="00C23999" w:rsidRDefault="00210D10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23ECA" w:rsidP="007A6B2A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F174E6" w:rsidRDefault="005C27EB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960E83" w:rsidRPr="00C23999" w:rsidRDefault="00960E83" w:rsidP="00960E83">
            <w:pPr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223ECA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1137F9" w:rsidRPr="00666337" w:rsidRDefault="00666337" w:rsidP="001F4328">
            <w:pPr>
              <w:jc w:val="center"/>
              <w:rPr>
                <w:rFonts w:eastAsia="Calibri" w:cstheme="minorHAnsi"/>
                <w:b/>
                <w:sz w:val="14"/>
                <w:szCs w:val="14"/>
              </w:rPr>
            </w:pPr>
            <w:r w:rsidRPr="00666337">
              <w:rPr>
                <w:rFonts w:eastAsia="Calibri" w:cstheme="minorHAnsi"/>
                <w:sz w:val="14"/>
                <w:szCs w:val="14"/>
                <w:highlight w:val="yellow"/>
                <w:u w:val="single"/>
              </w:rPr>
              <w:t>Maritime</w:t>
            </w:r>
            <w:r w:rsidRPr="00666337">
              <w:rPr>
                <w:rFonts w:eastAsia="Calibri" w:cstheme="minorHAnsi"/>
                <w:sz w:val="14"/>
                <w:szCs w:val="14"/>
                <w:u w:val="single"/>
              </w:rPr>
              <w:t xml:space="preserve"> </w:t>
            </w:r>
            <w:r w:rsidRPr="00666337">
              <w:rPr>
                <w:rFonts w:eastAsia="Calibri" w:cstheme="minorHAnsi"/>
                <w:b/>
                <w:sz w:val="14"/>
                <w:szCs w:val="14"/>
              </w:rPr>
              <w:t xml:space="preserve">- </w:t>
            </w:r>
            <w:r w:rsidRPr="00666337">
              <w:rPr>
                <w:rFonts w:ascii="Arial" w:hAnsi="Arial" w:cs="Arial"/>
                <w:sz w:val="14"/>
                <w:szCs w:val="14"/>
                <w:shd w:val="clear" w:color="auto" w:fill="1B1B1B"/>
              </w:rPr>
              <w:t>1. bordering on or living or characteristic of those near the sea</w:t>
            </w:r>
            <w:r w:rsidRPr="00666337">
              <w:rPr>
                <w:rFonts w:ascii="Arial" w:hAnsi="Arial" w:cs="Arial"/>
                <w:sz w:val="14"/>
                <w:szCs w:val="14"/>
              </w:rPr>
              <w:br/>
            </w:r>
            <w:r w:rsidRPr="00666337">
              <w:rPr>
                <w:rFonts w:ascii="Arial" w:hAnsi="Arial" w:cs="Arial"/>
                <w:sz w:val="14"/>
                <w:szCs w:val="14"/>
              </w:rPr>
              <w:br/>
            </w:r>
            <w:r w:rsidRPr="00666337">
              <w:rPr>
                <w:rFonts w:ascii="Arial" w:hAnsi="Arial" w:cs="Arial"/>
                <w:sz w:val="14"/>
                <w:szCs w:val="14"/>
                <w:shd w:val="clear" w:color="auto" w:fill="1B1B1B"/>
              </w:rPr>
              <w:t>2. relating to or involving ships or shipping or navigation or seamen</w:t>
            </w:r>
          </w:p>
          <w:p w:rsidR="00960E83" w:rsidRPr="00960E83" w:rsidRDefault="00960E83" w:rsidP="001F4328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960E83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960E83" w:rsidRPr="00960E83" w:rsidRDefault="00960E83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960E83">
              <w:rPr>
                <w:rFonts w:eastAsia="Calibri" w:cstheme="minorHAnsi"/>
                <w:sz w:val="16"/>
                <w:szCs w:val="14"/>
              </w:rPr>
              <w:t>Complete 30 minutes of reading</w:t>
            </w:r>
            <w:r w:rsidR="00867FF8">
              <w:rPr>
                <w:rFonts w:eastAsia="Calibri" w:cstheme="minorHAnsi"/>
                <w:sz w:val="16"/>
                <w:szCs w:val="14"/>
              </w:rPr>
              <w:t xml:space="preserve"> or choose a reading comprehension you didn’t complete from a different week.</w:t>
            </w:r>
          </w:p>
          <w:p w:rsidR="00960E83" w:rsidRPr="00C23999" w:rsidRDefault="00960E83" w:rsidP="009150C5">
            <w:pPr>
              <w:rPr>
                <w:rFonts w:eastAsia="Calibri" w:cstheme="minorHAnsi"/>
                <w:sz w:val="16"/>
                <w:szCs w:val="14"/>
              </w:rPr>
            </w:pPr>
          </w:p>
          <w:p w:rsidR="00724979" w:rsidRPr="00223ECA" w:rsidRDefault="00223ECA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23ECA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2273A4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</w:t>
            </w:r>
            <w:r w:rsidR="002465AA">
              <w:rPr>
                <w:rFonts w:cstheme="minorHAnsi"/>
                <w:sz w:val="16"/>
                <w:szCs w:val="14"/>
              </w:rPr>
              <w:t xml:space="preserve">e words which mean the same? </w:t>
            </w:r>
          </w:p>
          <w:p w:rsidR="000B0936" w:rsidRPr="00666337" w:rsidRDefault="00666337" w:rsidP="000B0936">
            <w:pPr>
              <w:rPr>
                <w:rFonts w:eastAsia="Calibri" w:cstheme="minorHAnsi"/>
                <w:sz w:val="14"/>
                <w:szCs w:val="14"/>
              </w:rPr>
            </w:pPr>
            <w:r w:rsidRPr="00666337">
              <w:rPr>
                <w:rFonts w:eastAsia="Calibri" w:cstheme="minorHAnsi"/>
                <w:b/>
                <w:sz w:val="14"/>
                <w:szCs w:val="14"/>
                <w:highlight w:val="yellow"/>
                <w:u w:val="single"/>
              </w:rPr>
              <w:t>Transoceanic</w:t>
            </w:r>
            <w:r w:rsidRPr="00666337">
              <w:rPr>
                <w:rFonts w:eastAsia="Calibri" w:cstheme="minorHAnsi"/>
                <w:b/>
                <w:sz w:val="14"/>
                <w:szCs w:val="14"/>
                <w:u w:val="single"/>
              </w:rPr>
              <w:t xml:space="preserve"> -</w:t>
            </w:r>
            <w:r w:rsidRPr="00666337">
              <w:rPr>
                <w:rFonts w:eastAsia="Calibri" w:cstheme="minorHAnsi"/>
                <w:sz w:val="14"/>
                <w:szCs w:val="14"/>
              </w:rPr>
              <w:t xml:space="preserve"> </w:t>
            </w:r>
            <w:r w:rsidRPr="00666337">
              <w:rPr>
                <w:rFonts w:ascii="Arial" w:hAnsi="Arial" w:cs="Arial"/>
                <w:color w:val="FFFFFF"/>
                <w:sz w:val="14"/>
                <w:szCs w:val="14"/>
                <w:shd w:val="clear" w:color="auto" w:fill="1B1B1B"/>
              </w:rPr>
              <w:t>1. on or from the other side of an ocean</w:t>
            </w:r>
          </w:p>
          <w:p w:rsidR="00960E83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960E83" w:rsidRPr="00C23999" w:rsidRDefault="00960E83" w:rsidP="007A6B2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76B81" w:rsidRPr="00C23999" w:rsidRDefault="00A76B81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7A6B2A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0B1CB1" w:rsidRPr="00666337" w:rsidRDefault="00666337" w:rsidP="00960E83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6"/>
                <w:u w:val="single"/>
              </w:rPr>
            </w:pPr>
            <w:r w:rsidRPr="00666337">
              <w:rPr>
                <w:rFonts w:eastAsia="Calibri" w:cstheme="minorHAnsi"/>
                <w:b/>
                <w:sz w:val="16"/>
                <w:szCs w:val="16"/>
                <w:highlight w:val="yellow"/>
                <w:u w:val="single"/>
              </w:rPr>
              <w:t>Pelagic</w:t>
            </w:r>
            <w:r w:rsidRPr="00666337">
              <w:rPr>
                <w:rFonts w:eastAsia="Calibri" w:cstheme="minorHAnsi"/>
                <w:b/>
                <w:sz w:val="16"/>
                <w:szCs w:val="16"/>
                <w:u w:val="single"/>
              </w:rPr>
              <w:t xml:space="preserve"> </w:t>
            </w:r>
            <w:r w:rsidRPr="00666337">
              <w:rPr>
                <w:rFonts w:eastAsia="Calibri" w:cstheme="minorHAnsi"/>
                <w:b/>
                <w:color w:val="7030A0"/>
                <w:sz w:val="16"/>
                <w:szCs w:val="16"/>
                <w:u w:val="single"/>
              </w:rPr>
              <w:t xml:space="preserve">- </w:t>
            </w:r>
            <w:r w:rsidRPr="00666337">
              <w:rPr>
                <w:rFonts w:ascii="Arial" w:hAnsi="Arial" w:cs="Arial"/>
                <w:color w:val="FFFFFF"/>
                <w:sz w:val="16"/>
                <w:szCs w:val="16"/>
                <w:shd w:val="clear" w:color="auto" w:fill="1B1B1B"/>
              </w:rPr>
              <w:t>relating to or occurring or living in or frequenting the open ocean</w:t>
            </w:r>
          </w:p>
          <w:p w:rsidR="00960E83" w:rsidRPr="00960E83" w:rsidRDefault="00960E83" w:rsidP="00960E83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960E83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960E83" w:rsidRPr="00960E83" w:rsidRDefault="00960E83" w:rsidP="00960E83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960E83">
              <w:rPr>
                <w:rFonts w:eastAsia="Calibri" w:cstheme="minorHAnsi"/>
                <w:sz w:val="16"/>
                <w:szCs w:val="14"/>
              </w:rPr>
              <w:t>Complete 30 minutes of reading</w:t>
            </w:r>
            <w:r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960E83" w:rsidRPr="00C23999" w:rsidRDefault="00960E83" w:rsidP="008E5660">
            <w:pPr>
              <w:rPr>
                <w:rFonts w:cstheme="minorHAnsi"/>
                <w:sz w:val="16"/>
                <w:szCs w:val="14"/>
              </w:rPr>
            </w:pP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b/>
                <w:color w:val="FF0000"/>
                <w:sz w:val="16"/>
                <w:szCs w:val="14"/>
                <w:u w:val="single"/>
              </w:rPr>
              <w:t>WORD OF THE DAY</w:t>
            </w:r>
          </w:p>
          <w:p w:rsidR="0072497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>Introduce a new word, find out the meaning, can you draw something to help me remember the word and / or how to spell it? Can you use it in conversation, find out the origin, are there words which mean the same? Use it in written sentences.</w:t>
            </w:r>
          </w:p>
          <w:p w:rsidR="00560758" w:rsidRPr="00666337" w:rsidRDefault="00666337" w:rsidP="00560758">
            <w:pPr>
              <w:spacing w:line="360" w:lineRule="atLeast"/>
              <w:rPr>
                <w:rFonts w:ascii="&amp;quot" w:eastAsia="Times New Roman" w:hAnsi="&amp;quot" w:cs="Times New Roman"/>
                <w:b/>
                <w:color w:val="000000"/>
                <w:sz w:val="16"/>
                <w:szCs w:val="16"/>
                <w:u w:val="single"/>
                <w:lang w:eastAsia="en-GB"/>
              </w:rPr>
            </w:pPr>
            <w:r>
              <w:rPr>
                <w:rFonts w:ascii="&amp;quot" w:eastAsia="Times New Roman" w:hAnsi="&amp;quot" w:cs="Times New Roman"/>
                <w:b/>
                <w:color w:val="000000"/>
                <w:sz w:val="16"/>
                <w:szCs w:val="16"/>
                <w:highlight w:val="yellow"/>
                <w:u w:val="single"/>
                <w:lang w:eastAsia="en-GB"/>
              </w:rPr>
              <w:t>Tha</w:t>
            </w:r>
            <w:r w:rsidRPr="00666337">
              <w:rPr>
                <w:rFonts w:ascii="&amp;quot" w:eastAsia="Times New Roman" w:hAnsi="&amp;quot" w:cs="Times New Roman"/>
                <w:b/>
                <w:color w:val="000000"/>
                <w:sz w:val="16"/>
                <w:szCs w:val="16"/>
                <w:highlight w:val="yellow"/>
                <w:u w:val="single"/>
                <w:lang w:eastAsia="en-GB"/>
              </w:rPr>
              <w:t>lassic -</w:t>
            </w:r>
            <w:r w:rsidRPr="00666337">
              <w:rPr>
                <w:rFonts w:ascii="&amp;quot" w:eastAsia="Times New Roman" w:hAnsi="&amp;quot" w:cs="Times New Roman"/>
                <w:b/>
                <w:color w:val="000000"/>
                <w:sz w:val="16"/>
                <w:szCs w:val="16"/>
                <w:u w:val="single"/>
                <w:lang w:eastAsia="en-GB"/>
              </w:rPr>
              <w:t xml:space="preserve"> </w:t>
            </w:r>
          </w:p>
          <w:p w:rsidR="00675593" w:rsidRPr="00666337" w:rsidRDefault="00666337" w:rsidP="00F84000">
            <w:pPr>
              <w:jc w:val="center"/>
              <w:rPr>
                <w:rFonts w:cstheme="minorHAnsi"/>
                <w:sz w:val="16"/>
                <w:szCs w:val="16"/>
              </w:rPr>
            </w:pPr>
            <w:r w:rsidRPr="00666337">
              <w:rPr>
                <w:rFonts w:ascii="Arial" w:hAnsi="Arial" w:cs="Arial"/>
                <w:color w:val="FFFFFF"/>
                <w:sz w:val="16"/>
                <w:szCs w:val="16"/>
                <w:shd w:val="clear" w:color="auto" w:fill="1B1B1B"/>
              </w:rPr>
              <w:t>. relating to the seas, especially smaller or inland seas</w:t>
            </w:r>
          </w:p>
          <w:p w:rsidR="00960E83" w:rsidRPr="00C23999" w:rsidRDefault="00960E83" w:rsidP="00960E83">
            <w:pPr>
              <w:jc w:val="center"/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color w:val="7030A0"/>
                <w:sz w:val="16"/>
                <w:szCs w:val="14"/>
                <w:u w:val="single"/>
              </w:rPr>
              <w:t>Reading</w:t>
            </w:r>
          </w:p>
          <w:p w:rsidR="00960E83" w:rsidRPr="00C23999" w:rsidRDefault="00960E83" w:rsidP="00F82D49">
            <w:pPr>
              <w:rPr>
                <w:rFonts w:eastAsia="Calibri" w:cstheme="minorHAnsi"/>
                <w:sz w:val="16"/>
                <w:szCs w:val="14"/>
              </w:rPr>
            </w:pPr>
          </w:p>
          <w:p w:rsidR="00867FF8" w:rsidRPr="00960E83" w:rsidRDefault="00867FF8" w:rsidP="00867FF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960E83">
              <w:rPr>
                <w:rFonts w:eastAsia="Calibri" w:cstheme="minorHAnsi"/>
                <w:sz w:val="16"/>
                <w:szCs w:val="14"/>
              </w:rPr>
              <w:t>Complete 30 minutes of reading</w:t>
            </w:r>
            <w:r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724979" w:rsidRPr="00210D10" w:rsidRDefault="00210D10" w:rsidP="00724979">
            <w:pPr>
              <w:jc w:val="center"/>
              <w:rPr>
                <w:rFonts w:eastAsia="Calibri" w:cstheme="minorHAnsi"/>
                <w:b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b/>
                <w:sz w:val="18"/>
                <w:szCs w:val="14"/>
                <w:highlight w:val="magenta"/>
                <w:u w:val="single"/>
              </w:rPr>
              <w:t>Writing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vMerge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The Body Coach</w:t>
            </w:r>
            <w:r w:rsidR="002B1C84" w:rsidRPr="00C23999">
              <w:rPr>
                <w:rFonts w:eastAsia="Calibri" w:cstheme="minorHAnsi"/>
                <w:sz w:val="16"/>
                <w:szCs w:val="14"/>
              </w:rPr>
              <w:t xml:space="preserve"> –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</w:t>
            </w:r>
            <w:r w:rsidR="000A3EB8" w:rsidRPr="00C23999">
              <w:rPr>
                <w:rFonts w:eastAsia="Calibri" w:cstheme="minorHAnsi"/>
                <w:sz w:val="16"/>
                <w:szCs w:val="14"/>
              </w:rPr>
              <w:t>YouTube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– find the current </w:t>
            </w:r>
            <w:r w:rsidR="002B1C84" w:rsidRPr="00C23999">
              <w:rPr>
                <w:rFonts w:eastAsia="Calibri" w:cstheme="minorHAnsi"/>
                <w:sz w:val="16"/>
                <w:szCs w:val="14"/>
              </w:rPr>
              <w:t>day</w:t>
            </w:r>
          </w:p>
          <w:p w:rsidR="00724979" w:rsidRPr="00C23999" w:rsidRDefault="00724979" w:rsidP="002B1C84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724979" w:rsidRPr="00C23999" w:rsidRDefault="00867FF8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7" w:history="1">
              <w:r w:rsidR="00724979" w:rsidRPr="00C23999">
                <w:rPr>
                  <w:rStyle w:val="Hyperlink"/>
                  <w:rFonts w:cstheme="minorHAnsi"/>
                  <w:sz w:val="16"/>
                  <w:szCs w:val="14"/>
                </w:rPr>
                <w:t>https://www.youtube.com/user/CosmicKidsYoga</w:t>
              </w:r>
            </w:hyperlink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Cosmic Yoga</w:t>
            </w:r>
          </w:p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>(YouTube)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The Body Coach – </w:t>
            </w:r>
            <w:r w:rsidR="000A3EB8" w:rsidRPr="00C23999">
              <w:rPr>
                <w:rFonts w:eastAsia="Calibri" w:cstheme="minorHAnsi"/>
                <w:sz w:val="16"/>
                <w:szCs w:val="14"/>
              </w:rPr>
              <w:t>YouTube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 xml:space="preserve"> -</w:t>
            </w:r>
            <w:r w:rsidRPr="00C23999">
              <w:rPr>
                <w:rFonts w:eastAsia="Calibri" w:cstheme="minorHAnsi"/>
                <w:sz w:val="16"/>
                <w:szCs w:val="14"/>
              </w:rPr>
              <w:t xml:space="preserve"> </w:t>
            </w:r>
            <w:r w:rsidR="00F174E6" w:rsidRPr="00C23999">
              <w:rPr>
                <w:rFonts w:eastAsia="Calibri" w:cstheme="minorHAnsi"/>
                <w:sz w:val="16"/>
                <w:szCs w:val="14"/>
              </w:rPr>
              <w:t>find the current day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867FF8" w:rsidP="002B1C84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 xml:space="preserve"> Go outside for a walk/bike ride.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u w:val="single"/>
              </w:rPr>
              <w:t>Movement</w:t>
            </w:r>
          </w:p>
          <w:p w:rsidR="002B1C84" w:rsidRPr="00C23999" w:rsidRDefault="002B1C84" w:rsidP="002B1C84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The Body Coach – </w:t>
            </w:r>
            <w:r w:rsidR="000A3EB8" w:rsidRPr="00C23999">
              <w:rPr>
                <w:rFonts w:eastAsia="Calibri" w:cstheme="minorHAnsi"/>
                <w:sz w:val="16"/>
                <w:szCs w:val="14"/>
              </w:rPr>
              <w:t>YouTube</w:t>
            </w:r>
            <w:r w:rsidRPr="00C23999">
              <w:rPr>
                <w:rFonts w:eastAsia="Calibri" w:cstheme="minorHAnsi"/>
                <w:sz w:val="16"/>
                <w:szCs w:val="14"/>
              </w:rPr>
              <w:t xml:space="preserve"> on the day</w:t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210D10">
        <w:trPr>
          <w:cantSplit/>
          <w:trHeight w:val="884"/>
        </w:trPr>
        <w:tc>
          <w:tcPr>
            <w:tcW w:w="413" w:type="dxa"/>
            <w:shd w:val="clear" w:color="auto" w:fill="FFF2CC" w:themeFill="accent4" w:themeFillTint="33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11-11.15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  <w:tc>
          <w:tcPr>
            <w:tcW w:w="2707" w:type="dxa"/>
            <w:shd w:val="clear" w:color="auto" w:fill="FFF2CC" w:themeFill="accent4" w:themeFillTint="33"/>
            <w:vAlign w:val="cente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Break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724979" w:rsidP="00724979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t>11.15-12.15</w:t>
            </w:r>
          </w:p>
        </w:tc>
        <w:tc>
          <w:tcPr>
            <w:tcW w:w="2707" w:type="dxa"/>
          </w:tcPr>
          <w:p w:rsidR="00724979" w:rsidRPr="00210D10" w:rsidRDefault="00724979" w:rsidP="001F4328">
            <w:pPr>
              <w:jc w:val="center"/>
              <w:rPr>
                <w:rFonts w:eastAsia="Calibri" w:cstheme="minorHAnsi"/>
                <w:sz w:val="18"/>
                <w:szCs w:val="14"/>
                <w:u w:val="single"/>
              </w:rPr>
            </w:pPr>
            <w:r w:rsidRPr="00210D10">
              <w:rPr>
                <w:rFonts w:eastAsia="Calibri" w:cstheme="minorHAnsi"/>
                <w:sz w:val="18"/>
                <w:szCs w:val="14"/>
                <w:u w:val="single"/>
              </w:rPr>
              <w:t>Maths</w:t>
            </w:r>
          </w:p>
          <w:p w:rsidR="00223ECA" w:rsidRDefault="00223ECA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White Rose (Home Learning Tab)</w:t>
            </w:r>
          </w:p>
          <w:p w:rsidR="000C2B4C" w:rsidRDefault="00867FF8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8" w:history="1">
              <w:r w:rsidR="000C2B4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223ECA" w:rsidRDefault="00223ECA" w:rsidP="001F4328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</w:t>
            </w:r>
            <w:r w:rsidR="000C2B4C">
              <w:rPr>
                <w:rFonts w:eastAsia="Calibri" w:cstheme="minorHAnsi"/>
                <w:sz w:val="16"/>
                <w:szCs w:val="14"/>
              </w:rPr>
              <w:t>.</w:t>
            </w:r>
          </w:p>
          <w:p w:rsidR="00724979" w:rsidRPr="00C23999" w:rsidRDefault="00724979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223ECA" w:rsidRPr="00C23999" w:rsidRDefault="00223ECA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Number gym </w:t>
            </w:r>
          </w:p>
          <w:p w:rsidR="00223ECA" w:rsidRPr="00C23999" w:rsidRDefault="00867FF8" w:rsidP="00223ECA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9" w:history="1">
              <w:r w:rsidR="00223ECA"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724979" w:rsidRPr="00C23999" w:rsidRDefault="00223ECA" w:rsidP="00223ECA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</w:t>
            </w:r>
            <w:r w:rsidRPr="00C23999">
              <w:rPr>
                <w:rFonts w:cstheme="minorHAnsi"/>
                <w:sz w:val="16"/>
                <w:szCs w:val="14"/>
              </w:rPr>
              <w:t>alculation activity linked to year group e.g. multiplication and divis</w:t>
            </w:r>
            <w:r>
              <w:rPr>
                <w:rFonts w:cstheme="minorHAnsi"/>
                <w:sz w:val="16"/>
                <w:szCs w:val="14"/>
              </w:rPr>
              <w:t>ion, addition and subtraction</w:t>
            </w:r>
          </w:p>
        </w:tc>
        <w:tc>
          <w:tcPr>
            <w:tcW w:w="2707" w:type="dxa"/>
          </w:tcPr>
          <w:p w:rsidR="000C2B4C" w:rsidRP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White Rose (Home Learning Tab)</w:t>
            </w:r>
            <w:r>
              <w:rPr>
                <w:rStyle w:val="Hyperlink"/>
                <w:sz w:val="14"/>
              </w:rPr>
              <w:t xml:space="preserve"> </w:t>
            </w:r>
            <w:hyperlink r:id="rId10" w:history="1">
              <w:r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questions.</w:t>
            </w:r>
          </w:p>
          <w:p w:rsidR="00B468C9" w:rsidRPr="00C23999" w:rsidRDefault="00B468C9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Pr="00C23999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eastAsia="Calibri" w:cstheme="minorHAnsi"/>
                <w:sz w:val="16"/>
                <w:szCs w:val="14"/>
              </w:rPr>
              <w:t xml:space="preserve">Number gym </w:t>
            </w:r>
          </w:p>
          <w:p w:rsidR="000C2B4C" w:rsidRPr="00C23999" w:rsidRDefault="00867FF8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hyperlink r:id="rId11" w:history="1">
              <w:r w:rsidR="000C2B4C" w:rsidRPr="00C23999">
                <w:rPr>
                  <w:rStyle w:val="Hyperlink"/>
                  <w:rFonts w:cstheme="minorHAnsi"/>
                  <w:sz w:val="16"/>
                  <w:szCs w:val="14"/>
                </w:rPr>
                <w:t>http://www.numbergym.co.uk/</w:t>
              </w:r>
            </w:hyperlink>
          </w:p>
          <w:p w:rsidR="00B468C9" w:rsidRPr="00C23999" w:rsidRDefault="000C2B4C" w:rsidP="000C2B4C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Table Trainer, Bond Builder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sz w:val="16"/>
                <w:szCs w:val="14"/>
                <w:u w:val="single"/>
              </w:rPr>
              <w:t>Maths</w:t>
            </w:r>
          </w:p>
          <w:p w:rsidR="000C2B4C" w:rsidRDefault="002B6E19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 w:rsidRPr="00C23999">
              <w:rPr>
                <w:rFonts w:cstheme="minorHAnsi"/>
                <w:sz w:val="16"/>
                <w:szCs w:val="14"/>
              </w:rPr>
              <w:t xml:space="preserve"> </w:t>
            </w:r>
            <w:r w:rsidR="000C2B4C">
              <w:rPr>
                <w:rFonts w:eastAsia="Calibri" w:cstheme="minorHAnsi"/>
                <w:sz w:val="16"/>
                <w:szCs w:val="14"/>
              </w:rPr>
              <w:t>White Rose (Home Learning Tab)</w:t>
            </w:r>
            <w:r w:rsidR="000C2B4C">
              <w:rPr>
                <w:rStyle w:val="Hyperlink"/>
                <w:sz w:val="14"/>
              </w:rPr>
              <w:t xml:space="preserve"> </w:t>
            </w:r>
            <w:hyperlink r:id="rId12" w:history="1">
              <w:r w:rsidR="000C2B4C" w:rsidRPr="006E6239">
                <w:rPr>
                  <w:rStyle w:val="Hyperlink"/>
                  <w:sz w:val="14"/>
                </w:rPr>
                <w:t>https://whiterosemaths.com/homelearning/</w:t>
              </w:r>
            </w:hyperlink>
          </w:p>
          <w:p w:rsidR="000C2B4C" w:rsidRDefault="000C2B4C" w:rsidP="000C2B4C">
            <w:pPr>
              <w:jc w:val="center"/>
              <w:rPr>
                <w:rFonts w:eastAsia="Calibri" w:cstheme="minorHAnsi"/>
                <w:sz w:val="16"/>
                <w:szCs w:val="14"/>
              </w:rPr>
            </w:pPr>
            <w:r>
              <w:rPr>
                <w:rFonts w:eastAsia="Calibri" w:cstheme="minorHAnsi"/>
                <w:sz w:val="16"/>
                <w:szCs w:val="14"/>
              </w:rPr>
              <w:t>Watch video and answer questions.</w:t>
            </w:r>
          </w:p>
          <w:p w:rsidR="00B468C9" w:rsidRPr="00C23999" w:rsidRDefault="00B468C9" w:rsidP="002B6E1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825607" w:rsidRPr="00C23999" w:rsidTr="00210D10">
        <w:trPr>
          <w:cantSplit/>
          <w:trHeight w:val="1134"/>
        </w:trPr>
        <w:tc>
          <w:tcPr>
            <w:tcW w:w="413" w:type="dxa"/>
            <w:shd w:val="clear" w:color="auto" w:fill="FBE4D5" w:themeFill="accent2" w:themeFillTint="33"/>
            <w:textDirection w:val="btL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</w:pPr>
            <w:r w:rsidRPr="00C23999">
              <w:rPr>
                <w:rFonts w:eastAsia="Calibri" w:cstheme="minorHAnsi"/>
                <w:b/>
                <w:color w:val="000000" w:themeColor="text1"/>
                <w:sz w:val="16"/>
                <w:szCs w:val="14"/>
              </w:rPr>
              <w:lastRenderedPageBreak/>
              <w:t>12.15-1.15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  <w:tc>
          <w:tcPr>
            <w:tcW w:w="2707" w:type="dxa"/>
            <w:shd w:val="clear" w:color="auto" w:fill="FBE4D5" w:themeFill="accent2" w:themeFillTint="33"/>
            <w:vAlign w:val="center"/>
          </w:tcPr>
          <w:p w:rsidR="00825607" w:rsidRPr="00C23999" w:rsidRDefault="00825607" w:rsidP="00825607">
            <w:pPr>
              <w:jc w:val="center"/>
              <w:rPr>
                <w:rFonts w:eastAsia="Calibri" w:cstheme="minorHAnsi"/>
                <w:b/>
                <w:szCs w:val="14"/>
              </w:rPr>
            </w:pPr>
            <w:r w:rsidRPr="00C23999">
              <w:rPr>
                <w:rFonts w:eastAsia="Calibri" w:cstheme="minorHAnsi"/>
                <w:b/>
                <w:szCs w:val="14"/>
              </w:rPr>
              <w:t>Lunch</w:t>
            </w: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eastAsia="Calibri" w:cstheme="minorHAnsi"/>
                <w:b/>
                <w:sz w:val="16"/>
                <w:szCs w:val="16"/>
              </w:rPr>
            </w:pPr>
            <w:r w:rsidRPr="00C23999">
              <w:rPr>
                <w:rFonts w:eastAsia="Calibri" w:cstheme="minorHAnsi"/>
                <w:b/>
                <w:sz w:val="16"/>
                <w:szCs w:val="16"/>
              </w:rPr>
              <w:t>1.15-2.50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2273A4" w:rsidRPr="00C23999" w:rsidRDefault="002273A4" w:rsidP="00C23999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04024D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AB2778" w:rsidRPr="00C23999" w:rsidRDefault="00AB2778" w:rsidP="00223ECA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04024D" w:rsidRPr="00C23999" w:rsidRDefault="0004024D" w:rsidP="00DF2960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A76B81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</w:t>
            </w:r>
            <w:r w:rsidR="00724979"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DF2960" w:rsidP="00A76B81">
            <w:pPr>
              <w:jc w:val="center"/>
              <w:rPr>
                <w:rFonts w:cstheme="minorHAnsi"/>
                <w:sz w:val="18"/>
              </w:rPr>
            </w:pPr>
            <w:r w:rsidRPr="00C23999">
              <w:rPr>
                <w:rFonts w:cstheme="minorHAnsi"/>
                <w:sz w:val="18"/>
              </w:rPr>
              <w:t xml:space="preserve"> </w:t>
            </w:r>
          </w:p>
          <w:p w:rsidR="0024756E" w:rsidRPr="00C23999" w:rsidRDefault="0024756E" w:rsidP="00A76B81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eastAsia="Calibri" w:cstheme="minorHAnsi"/>
                <w:b/>
                <w:sz w:val="16"/>
                <w:szCs w:val="14"/>
                <w:u w:val="single"/>
              </w:rPr>
            </w:pPr>
            <w:r w:rsidRPr="00C23999">
              <w:rPr>
                <w:rFonts w:eastAsia="Calibri" w:cstheme="minorHAnsi"/>
                <w:b/>
                <w:sz w:val="16"/>
                <w:szCs w:val="14"/>
                <w:highlight w:val="cyan"/>
                <w:u w:val="single"/>
              </w:rPr>
              <w:t>Theme Work</w:t>
            </w:r>
          </w:p>
          <w:p w:rsidR="005C27EB" w:rsidRDefault="005C27EB" w:rsidP="005C27EB">
            <w:pPr>
              <w:jc w:val="center"/>
              <w:rPr>
                <w:rFonts w:cstheme="minorHAnsi"/>
                <w:sz w:val="16"/>
                <w:szCs w:val="14"/>
              </w:rPr>
            </w:pPr>
            <w:r>
              <w:rPr>
                <w:rFonts w:cstheme="minorHAnsi"/>
                <w:sz w:val="16"/>
                <w:szCs w:val="14"/>
              </w:rPr>
              <w:t>Choose an activity from the list.</w:t>
            </w:r>
          </w:p>
          <w:p w:rsidR="00724979" w:rsidRPr="00C23999" w:rsidRDefault="00724979" w:rsidP="00825607">
            <w:pPr>
              <w:jc w:val="center"/>
              <w:rPr>
                <w:rFonts w:cstheme="minorHAnsi"/>
                <w:sz w:val="16"/>
                <w:szCs w:val="14"/>
              </w:rPr>
            </w:pPr>
          </w:p>
        </w:tc>
      </w:tr>
      <w:tr w:rsidR="00724979" w:rsidRPr="00C23999" w:rsidTr="00724979">
        <w:trPr>
          <w:cantSplit/>
          <w:trHeight w:val="1134"/>
        </w:trPr>
        <w:tc>
          <w:tcPr>
            <w:tcW w:w="413" w:type="dxa"/>
            <w:textDirection w:val="btLr"/>
          </w:tcPr>
          <w:p w:rsidR="00724979" w:rsidRPr="00C23999" w:rsidRDefault="00825607" w:rsidP="00724979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C23999">
              <w:rPr>
                <w:rFonts w:cstheme="minorHAnsi"/>
                <w:b/>
                <w:sz w:val="16"/>
                <w:szCs w:val="16"/>
              </w:rPr>
              <w:t>2.50-3.15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Reflecting Roxy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61D98EF9" wp14:editId="724EBF3F">
                  <wp:extent cx="294680" cy="3429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48" cy="351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What have you lea</w:t>
            </w:r>
            <w:r w:rsidR="00825607" w:rsidRPr="00C23999">
              <w:rPr>
                <w:rFonts w:cstheme="minorHAnsi"/>
                <w:sz w:val="18"/>
                <w:szCs w:val="16"/>
              </w:rPr>
              <w:t>rnt today and how could you hav</w:t>
            </w:r>
            <w:r w:rsidRPr="00C23999">
              <w:rPr>
                <w:rFonts w:cstheme="minorHAnsi"/>
                <w:sz w:val="18"/>
                <w:szCs w:val="16"/>
              </w:rPr>
              <w:t>e improved any of your work?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Pr="00C23999" w:rsidRDefault="0004024D" w:rsidP="000C6A66">
            <w:pPr>
              <w:jc w:val="center"/>
              <w:rPr>
                <w:rFonts w:cstheme="minorHAnsi"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Making Links Molly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520BB717" wp14:editId="267BDA14">
                  <wp:extent cx="333356" cy="352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39" cy="36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Can you use any learning that you have done today, in other parts of your life?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Resilience Rex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7869FA3E" wp14:editId="14B21995">
                  <wp:extent cx="375166" cy="4191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45" cy="434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found anything chall</w:t>
            </w:r>
            <w:r w:rsidR="00825607" w:rsidRPr="00C23999">
              <w:rPr>
                <w:rFonts w:cstheme="minorHAnsi"/>
                <w:sz w:val="18"/>
                <w:szCs w:val="16"/>
              </w:rPr>
              <w:t xml:space="preserve">enging today? How </w:t>
            </w:r>
            <w:r w:rsidR="007E1D57" w:rsidRPr="00C23999">
              <w:rPr>
                <w:rFonts w:cstheme="minorHAnsi"/>
                <w:sz w:val="18"/>
                <w:szCs w:val="16"/>
              </w:rPr>
              <w:t>did you</w:t>
            </w:r>
            <w:r w:rsidR="00825607" w:rsidRPr="00C23999">
              <w:rPr>
                <w:rFonts w:cstheme="minorHAnsi"/>
                <w:sz w:val="18"/>
                <w:szCs w:val="16"/>
              </w:rPr>
              <w:t xml:space="preserve"> over</w:t>
            </w:r>
            <w:r w:rsidRPr="00C23999">
              <w:rPr>
                <w:rFonts w:cstheme="minorHAnsi"/>
                <w:sz w:val="18"/>
                <w:szCs w:val="16"/>
              </w:rPr>
              <w:t>come the challenges?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</w:p>
          <w:p w:rsidR="009150C5" w:rsidRPr="00C23999" w:rsidRDefault="009150C5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Collaborating Carlos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0F8C22C1" wp14:editId="0E1DED61">
                  <wp:extent cx="313366" cy="4095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43" cy="43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Did you work alone today or with someone else? How did that go?</w:t>
            </w:r>
          </w:p>
          <w:p w:rsidR="0004024D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Pr="00C23999" w:rsidRDefault="00960E83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04024D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  <w:tc>
          <w:tcPr>
            <w:tcW w:w="2707" w:type="dxa"/>
          </w:tcPr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b/>
                <w:sz w:val="18"/>
                <w:szCs w:val="16"/>
                <w:u w:val="single"/>
              </w:rPr>
              <w:t>Motivating Melinda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t xml:space="preserve"> </w:t>
            </w:r>
            <w:r w:rsidRPr="00C23999">
              <w:rPr>
                <w:rFonts w:cstheme="minorHAnsi"/>
                <w:noProof/>
                <w:sz w:val="18"/>
                <w:szCs w:val="16"/>
                <w:lang w:eastAsia="en-GB"/>
              </w:rPr>
              <w:drawing>
                <wp:inline distT="0" distB="0" distL="0" distR="0" wp14:anchorId="2D285C9C" wp14:editId="00759342">
                  <wp:extent cx="294353" cy="44066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69" cy="468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979" w:rsidRPr="00C23999" w:rsidRDefault="00724979" w:rsidP="001F4328">
            <w:pPr>
              <w:jc w:val="center"/>
              <w:rPr>
                <w:rFonts w:cstheme="minorHAnsi"/>
                <w:sz w:val="18"/>
                <w:szCs w:val="16"/>
              </w:rPr>
            </w:pPr>
            <w:r w:rsidRPr="00C23999">
              <w:rPr>
                <w:rFonts w:cstheme="minorHAnsi"/>
                <w:sz w:val="18"/>
                <w:szCs w:val="16"/>
              </w:rPr>
              <w:t>Have you encouraged someone else today? How did you motivate yourself today?</w:t>
            </w:r>
          </w:p>
          <w:p w:rsidR="0004024D" w:rsidRPr="00C23999" w:rsidRDefault="0004024D" w:rsidP="001F4328">
            <w:pPr>
              <w:jc w:val="center"/>
              <w:rPr>
                <w:rFonts w:cstheme="minorHAnsi"/>
                <w:sz w:val="18"/>
                <w:szCs w:val="16"/>
              </w:rPr>
            </w:pPr>
          </w:p>
          <w:p w:rsidR="00960E83" w:rsidRDefault="0004024D" w:rsidP="00960E83">
            <w:pPr>
              <w:jc w:val="center"/>
              <w:rPr>
                <w:rFonts w:cstheme="minorHAnsi"/>
                <w:b/>
                <w:sz w:val="18"/>
                <w:szCs w:val="16"/>
              </w:rPr>
            </w:pPr>
            <w:r w:rsidRPr="00210D10">
              <w:rPr>
                <w:rFonts w:cstheme="minorHAnsi"/>
                <w:b/>
                <w:sz w:val="18"/>
                <w:szCs w:val="16"/>
                <w:highlight w:val="green"/>
              </w:rPr>
              <w:t>STORY TIME</w:t>
            </w:r>
            <w:r w:rsidR="00960E83">
              <w:rPr>
                <w:rFonts w:cstheme="minorHAnsi"/>
                <w:b/>
                <w:sz w:val="18"/>
                <w:szCs w:val="16"/>
              </w:rPr>
              <w:t>/</w:t>
            </w:r>
          </w:p>
          <w:p w:rsidR="0004024D" w:rsidRPr="00C23999" w:rsidRDefault="0004024D" w:rsidP="00960E83">
            <w:pPr>
              <w:jc w:val="center"/>
              <w:rPr>
                <w:rFonts w:cstheme="minorHAnsi"/>
                <w:sz w:val="18"/>
                <w:szCs w:val="16"/>
              </w:rPr>
            </w:pPr>
          </w:p>
        </w:tc>
      </w:tr>
    </w:tbl>
    <w:p w:rsidR="00C23999" w:rsidRDefault="00C23999">
      <w:pPr>
        <w:rPr>
          <w:rFonts w:cstheme="minorHAnsi"/>
          <w:sz w:val="24"/>
        </w:rPr>
      </w:pPr>
    </w:p>
    <w:p w:rsidR="009150C5" w:rsidRPr="00C23999" w:rsidRDefault="009150C5">
      <w:pPr>
        <w:rPr>
          <w:rFonts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C23999" w:rsidRPr="00C23999" w:rsidTr="00C23999">
        <w:tc>
          <w:tcPr>
            <w:tcW w:w="13948" w:type="dxa"/>
          </w:tcPr>
          <w:p w:rsidR="00C23999" w:rsidRDefault="00C23999" w:rsidP="00C23999">
            <w:pPr>
              <w:rPr>
                <w:rFonts w:cstheme="minorHAnsi"/>
                <w:b/>
                <w:u w:val="single"/>
              </w:rPr>
            </w:pPr>
            <w:r w:rsidRPr="008A3101">
              <w:rPr>
                <w:rFonts w:cstheme="minorHAnsi"/>
                <w:b/>
                <w:highlight w:val="magenta"/>
                <w:u w:val="single"/>
              </w:rPr>
              <w:t>Writing</w:t>
            </w:r>
          </w:p>
          <w:p w:rsidR="002F1920" w:rsidRPr="008A3101" w:rsidRDefault="002F1920" w:rsidP="00C23999">
            <w:pPr>
              <w:rPr>
                <w:rFonts w:cstheme="minorHAnsi"/>
                <w:b/>
                <w:u w:val="single"/>
              </w:rPr>
            </w:pPr>
          </w:p>
          <w:p w:rsidR="00E05EBF" w:rsidRDefault="005C3FB1" w:rsidP="005C3FB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Look at the Plastic in the Ocean PowerPoint. List the new and key vocabulary- ensure you </w:t>
            </w:r>
            <w:r w:rsidRPr="005A46BD">
              <w:rPr>
                <w:rFonts w:cstheme="minorHAnsi"/>
                <w:b/>
              </w:rPr>
              <w:t>find out what the words mean</w:t>
            </w:r>
            <w:r>
              <w:rPr>
                <w:rFonts w:cstheme="minorHAnsi"/>
              </w:rPr>
              <w:t xml:space="preserve"> and use them in context.</w:t>
            </w:r>
          </w:p>
          <w:p w:rsidR="005C3FB1" w:rsidRDefault="005C3FB1" w:rsidP="005C3FB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Make notes from the PowerPoint (think about note taking; only record the important parts).</w:t>
            </w:r>
          </w:p>
          <w:p w:rsidR="005C3FB1" w:rsidRDefault="005A46BD" w:rsidP="005C3FB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Imagine you are going to be called to talk in Government about the crisis linked to pollution in our oceans. What is the crisis? Why has it </w:t>
            </w:r>
            <w:r w:rsidR="00B50EA6">
              <w:rPr>
                <w:rFonts w:cstheme="minorHAnsi"/>
              </w:rPr>
              <w:t>happened</w:t>
            </w:r>
            <w:r>
              <w:rPr>
                <w:rFonts w:cstheme="minorHAnsi"/>
              </w:rPr>
              <w:t xml:space="preserve">? What are the facts? Why do we need to prevent further pollution in our seas? How can people help? Plan a persuasive speech, where you </w:t>
            </w:r>
            <w:r w:rsidR="00B50EA6">
              <w:rPr>
                <w:rFonts w:cstheme="minorHAnsi"/>
              </w:rPr>
              <w:t>explain</w:t>
            </w:r>
            <w:r>
              <w:rPr>
                <w:rFonts w:cstheme="minorHAnsi"/>
              </w:rPr>
              <w:t xml:space="preserve"> your point of view, back your points up with facts and evidence. Remember to use persuasive language (see attached sheets</w:t>
            </w:r>
            <w:r w:rsidR="00867FF8">
              <w:rPr>
                <w:rFonts w:cstheme="minorHAnsi"/>
              </w:rPr>
              <w:t xml:space="preserve"> to help you with ideas and language</w:t>
            </w:r>
            <w:r>
              <w:rPr>
                <w:rFonts w:cstheme="minorHAnsi"/>
              </w:rPr>
              <w:t>).</w:t>
            </w:r>
          </w:p>
          <w:p w:rsidR="005A46BD" w:rsidRDefault="00867FF8" w:rsidP="005C3FB1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Present your speech</w:t>
            </w:r>
            <w:r w:rsidR="005A46BD">
              <w:rPr>
                <w:rFonts w:cstheme="minorHAnsi"/>
              </w:rPr>
              <w:t>…read it aloud to a family member, your pet, a friend…Did you persuade them</w:t>
            </w:r>
            <w:bookmarkStart w:id="0" w:name="_GoBack"/>
            <w:bookmarkEnd w:id="0"/>
            <w:r w:rsidR="005A46BD">
              <w:rPr>
                <w:rFonts w:cstheme="minorHAnsi"/>
              </w:rPr>
              <w:t>?</w:t>
            </w:r>
          </w:p>
          <w:p w:rsidR="00B50EA6" w:rsidRPr="00B50EA6" w:rsidRDefault="00B50EA6" w:rsidP="00B50EA6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b/>
                <w:i/>
              </w:rPr>
            </w:pPr>
            <w:r>
              <w:rPr>
                <w:rFonts w:cstheme="minorHAnsi"/>
              </w:rPr>
              <w:lastRenderedPageBreak/>
              <w:t xml:space="preserve">Research an animal from the ocean. What is the species? What is its habitat? What is its diet? Is it endangered? </w:t>
            </w:r>
            <w:r w:rsidRPr="00B50EA6">
              <w:rPr>
                <w:rFonts w:cstheme="minorHAnsi"/>
                <w:b/>
              </w:rPr>
              <w:t>Create a fact file or information book</w:t>
            </w:r>
            <w:r>
              <w:rPr>
                <w:rFonts w:cstheme="minorHAnsi"/>
              </w:rPr>
              <w:t xml:space="preserve"> about this animal. Think about audience and purpose- who will read it? A child? A teacher? A scientist?</w:t>
            </w:r>
            <w:r>
              <w:t xml:space="preserve"> </w:t>
            </w:r>
            <w:r w:rsidR="002F1920">
              <w:t>Use the  Ocean Predators sheet to record some facts if this helps you, before you choose one creature .</w:t>
            </w:r>
            <w:hyperlink r:id="rId18" w:history="1">
              <w:r w:rsidRPr="00BD4892">
                <w:rPr>
                  <w:rStyle w:val="Hyperlink"/>
                  <w:rFonts w:cstheme="minorHAnsi"/>
                  <w:highlight w:val="yellow"/>
                </w:rPr>
                <w:t>https://www.bbcearth.com/shows/blue-planet</w:t>
              </w:r>
            </w:hyperlink>
            <w:r>
              <w:rPr>
                <w:rFonts w:cstheme="minorHAnsi"/>
              </w:rPr>
              <w:t xml:space="preserve">  </w:t>
            </w:r>
            <w:hyperlink r:id="rId19" w:history="1">
              <w:r w:rsidRPr="00B50EA6">
                <w:rPr>
                  <w:color w:val="0000FF"/>
                  <w:highlight w:val="green"/>
                  <w:u w:val="single"/>
                </w:rPr>
                <w:t>https://www.youtube.com/channel/UCVmsA2WYy9e0wf4KaSwVY-Q</w:t>
              </w:r>
            </w:hyperlink>
            <w:r>
              <w:t xml:space="preserve"> </w:t>
            </w:r>
            <w:r w:rsidRPr="00B50EA6">
              <w:rPr>
                <w:b/>
                <w:i/>
              </w:rPr>
              <w:t>(This is the YouTube link for Shark Man Dan who some of the children met when he visited us last year).</w:t>
            </w:r>
          </w:p>
          <w:p w:rsidR="00B50EA6" w:rsidRPr="00B50EA6" w:rsidRDefault="00B50EA6" w:rsidP="00B50EA6">
            <w:pPr>
              <w:rPr>
                <w:rFonts w:cstheme="minorHAnsi"/>
                <w:b/>
                <w:i/>
              </w:rPr>
            </w:pPr>
          </w:p>
          <w:p w:rsidR="00B50EA6" w:rsidRPr="00B50EA6" w:rsidRDefault="00B50EA6" w:rsidP="00B50EA6">
            <w:pPr>
              <w:rPr>
                <w:rFonts w:cstheme="minorHAnsi"/>
                <w:b/>
                <w:i/>
              </w:rPr>
            </w:pPr>
          </w:p>
          <w:p w:rsidR="00E05EBF" w:rsidRPr="008A3101" w:rsidRDefault="00E05EBF" w:rsidP="00E05EBF">
            <w:pPr>
              <w:pStyle w:val="ListParagraph"/>
              <w:rPr>
                <w:rFonts w:cstheme="minorHAnsi"/>
              </w:rPr>
            </w:pPr>
          </w:p>
        </w:tc>
      </w:tr>
      <w:tr w:rsidR="00C23999" w:rsidRPr="00210D10" w:rsidTr="00BA19FF">
        <w:trPr>
          <w:trHeight w:val="258"/>
        </w:trPr>
        <w:tc>
          <w:tcPr>
            <w:tcW w:w="13948" w:type="dxa"/>
          </w:tcPr>
          <w:p w:rsidR="00C23999" w:rsidRPr="008A3101" w:rsidRDefault="00C23999" w:rsidP="00C23999">
            <w:pPr>
              <w:rPr>
                <w:rFonts w:cstheme="minorHAnsi"/>
              </w:rPr>
            </w:pPr>
            <w:r w:rsidRPr="008A3101">
              <w:rPr>
                <w:rFonts w:cstheme="minorHAnsi"/>
                <w:b/>
                <w:highlight w:val="cyan"/>
                <w:u w:val="single"/>
              </w:rPr>
              <w:lastRenderedPageBreak/>
              <w:t>Theme</w:t>
            </w:r>
          </w:p>
          <w:p w:rsidR="007E1D57" w:rsidRPr="00CC1CEB" w:rsidRDefault="00867FF8" w:rsidP="007E1D5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hyperlink r:id="rId20" w:history="1">
              <w:r w:rsidR="00CC1CEB" w:rsidRPr="00CC1CEB">
                <w:rPr>
                  <w:color w:val="0000FF"/>
                  <w:u w:val="single"/>
                </w:rPr>
                <w:t>https://www.bbc.co.uk/teach/class-clips-video/science-ks2-blue-planet-live/zd9y7nb</w:t>
              </w:r>
            </w:hyperlink>
            <w:r w:rsidR="00CC1CEB">
              <w:t xml:space="preserve"> (This link takes you to lots of video clips and factual information)</w:t>
            </w:r>
          </w:p>
          <w:p w:rsidR="00CC1CEB" w:rsidRDefault="00CC1CEB" w:rsidP="007E1D57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C8B72F" wp14:editId="1198829A">
                  <wp:extent cx="1543050" cy="106855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695" cy="107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</w:rPr>
              <w:t>Locate the oceans of the world. What other large areas of water are there? What facts can you find out about all of them?</w:t>
            </w:r>
          </w:p>
          <w:p w:rsidR="00CC1CEB" w:rsidRPr="005A46BD" w:rsidRDefault="00867FF8" w:rsidP="005A46BD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hyperlink r:id="rId22" w:history="1">
              <w:r w:rsidR="005A46BD" w:rsidRPr="005A46BD">
                <w:rPr>
                  <w:color w:val="0000FF"/>
                  <w:u w:val="single"/>
                </w:rPr>
                <w:t>https://www.natgeokids.com/uk/discover/geography/general-geography/ocean-facts/</w:t>
              </w:r>
            </w:hyperlink>
            <w:r w:rsidR="005A46BD">
              <w:t xml:space="preserve">  Look at this website for facts about our oceans. Can you create a poster all about our oceans? Include as many facts as possible. Add diagrams, drawings and captions to add extra details. Think about WHO th</w:t>
            </w:r>
            <w:r w:rsidR="00B50EA6">
              <w:t>e poster is for (audience and p</w:t>
            </w:r>
            <w:r w:rsidR="005A46BD">
              <w:t>urpose).</w:t>
            </w:r>
          </w:p>
          <w:p w:rsidR="005A46BD" w:rsidRDefault="00B50EA6" w:rsidP="005A46BD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r>
              <w:rPr>
                <w:rFonts w:cstheme="minorHAnsi"/>
              </w:rPr>
              <w:t>Create a painting or piece of art of an underwater scene. Use water colours for the background and add the creatures and plant life with pastels or crayons for depth.</w:t>
            </w:r>
          </w:p>
          <w:p w:rsidR="00B50EA6" w:rsidRPr="007E1D57" w:rsidRDefault="00867FF8" w:rsidP="005A46BD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</w:rPr>
            </w:pPr>
            <w:hyperlink r:id="rId23" w:history="1">
              <w:r w:rsidR="00B50EA6" w:rsidRPr="00B50EA6">
                <w:rPr>
                  <w:color w:val="0000FF"/>
                  <w:u w:val="single"/>
                </w:rPr>
                <w:t>https://www.youtube.com/watch?v=599Ctm4vxB0</w:t>
              </w:r>
            </w:hyperlink>
            <w:r w:rsidR="00B50EA6">
              <w:t xml:space="preserve"> HOW TO DRAW SEA CREATURES; have a go and try some of these!</w:t>
            </w:r>
          </w:p>
        </w:tc>
      </w:tr>
    </w:tbl>
    <w:p w:rsidR="00C23999" w:rsidRPr="00210D10" w:rsidRDefault="00C23999">
      <w:pPr>
        <w:rPr>
          <w:szCs w:val="24"/>
        </w:rPr>
      </w:pPr>
    </w:p>
    <w:sectPr w:rsidR="00C23999" w:rsidRPr="00210D10" w:rsidSect="008D5692">
      <w:headerReference w:type="defaul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6BD" w:rsidRDefault="005A46BD" w:rsidP="00F82D49">
      <w:pPr>
        <w:spacing w:after="0" w:line="240" w:lineRule="auto"/>
      </w:pPr>
      <w:r>
        <w:separator/>
      </w:r>
    </w:p>
  </w:endnote>
  <w:endnote w:type="continuationSeparator" w:id="0">
    <w:p w:rsidR="005A46BD" w:rsidRDefault="005A46BD" w:rsidP="00F8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6BD" w:rsidRDefault="005A46BD" w:rsidP="00F82D49">
      <w:pPr>
        <w:spacing w:after="0" w:line="240" w:lineRule="auto"/>
      </w:pPr>
      <w:r>
        <w:separator/>
      </w:r>
    </w:p>
  </w:footnote>
  <w:footnote w:type="continuationSeparator" w:id="0">
    <w:p w:rsidR="005A46BD" w:rsidRDefault="005A46BD" w:rsidP="00F8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6BD" w:rsidRDefault="005A46BD" w:rsidP="00F82D49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CFAB89F" wp14:editId="09895700">
          <wp:extent cx="3632071" cy="706755"/>
          <wp:effectExtent l="0" t="0" r="698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6729" cy="736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C40"/>
    <w:multiLevelType w:val="hybridMultilevel"/>
    <w:tmpl w:val="39921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5DB3"/>
    <w:multiLevelType w:val="hybridMultilevel"/>
    <w:tmpl w:val="29E46D32"/>
    <w:lvl w:ilvl="0" w:tplc="CAF6DC40">
      <w:start w:val="1"/>
      <w:numFmt w:val="bullet"/>
      <w:lvlText w:val=""/>
      <w:lvlJc w:val="left"/>
      <w:pPr>
        <w:ind w:left="340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9255C"/>
    <w:multiLevelType w:val="hybridMultilevel"/>
    <w:tmpl w:val="0088BE5E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A4B0B"/>
    <w:multiLevelType w:val="hybridMultilevel"/>
    <w:tmpl w:val="3656FC1A"/>
    <w:lvl w:ilvl="0" w:tplc="833ADF7C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" w:hint="default"/>
        <w:color w:val="1111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D730D"/>
    <w:multiLevelType w:val="hybridMultilevel"/>
    <w:tmpl w:val="DA3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404DA"/>
    <w:multiLevelType w:val="hybridMultilevel"/>
    <w:tmpl w:val="8424B91A"/>
    <w:lvl w:ilvl="0" w:tplc="1632D4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B6031"/>
    <w:multiLevelType w:val="hybridMultilevel"/>
    <w:tmpl w:val="FA4240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A0564"/>
    <w:multiLevelType w:val="multilevel"/>
    <w:tmpl w:val="0F14C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F127DA"/>
    <w:multiLevelType w:val="hybridMultilevel"/>
    <w:tmpl w:val="F528CABC"/>
    <w:lvl w:ilvl="0" w:tplc="1F1A8E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3440D1"/>
    <w:multiLevelType w:val="multilevel"/>
    <w:tmpl w:val="B366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E93C66"/>
    <w:multiLevelType w:val="hybridMultilevel"/>
    <w:tmpl w:val="D1869E34"/>
    <w:lvl w:ilvl="0" w:tplc="BC26B2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D0485A"/>
    <w:multiLevelType w:val="multilevel"/>
    <w:tmpl w:val="D2ACB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8"/>
  </w:num>
  <w:num w:numId="8">
    <w:abstractNumId w:val="11"/>
  </w:num>
  <w:num w:numId="9">
    <w:abstractNumId w:val="3"/>
  </w:num>
  <w:num w:numId="10">
    <w:abstractNumId w:val="9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692"/>
    <w:rsid w:val="0004024D"/>
    <w:rsid w:val="000574D6"/>
    <w:rsid w:val="000A3EB8"/>
    <w:rsid w:val="000B0936"/>
    <w:rsid w:val="000B1CB1"/>
    <w:rsid w:val="000C2B4C"/>
    <w:rsid w:val="000C6A66"/>
    <w:rsid w:val="001137F9"/>
    <w:rsid w:val="0013321E"/>
    <w:rsid w:val="001D0C89"/>
    <w:rsid w:val="001F0311"/>
    <w:rsid w:val="001F4328"/>
    <w:rsid w:val="00210D10"/>
    <w:rsid w:val="00223ECA"/>
    <w:rsid w:val="00224119"/>
    <w:rsid w:val="002273A4"/>
    <w:rsid w:val="002465AA"/>
    <w:rsid w:val="0024756E"/>
    <w:rsid w:val="00255745"/>
    <w:rsid w:val="00276732"/>
    <w:rsid w:val="002B1C84"/>
    <w:rsid w:val="002B491C"/>
    <w:rsid w:val="002B6E19"/>
    <w:rsid w:val="002F1920"/>
    <w:rsid w:val="003D560A"/>
    <w:rsid w:val="003D6118"/>
    <w:rsid w:val="0040111A"/>
    <w:rsid w:val="004138CA"/>
    <w:rsid w:val="00495D06"/>
    <w:rsid w:val="005523B6"/>
    <w:rsid w:val="005530A0"/>
    <w:rsid w:val="00560758"/>
    <w:rsid w:val="0056444C"/>
    <w:rsid w:val="005A46BD"/>
    <w:rsid w:val="005C27EB"/>
    <w:rsid w:val="005C3FB1"/>
    <w:rsid w:val="005E07E3"/>
    <w:rsid w:val="00666337"/>
    <w:rsid w:val="00675593"/>
    <w:rsid w:val="006F4EF2"/>
    <w:rsid w:val="00702B93"/>
    <w:rsid w:val="00724979"/>
    <w:rsid w:val="007A6B2A"/>
    <w:rsid w:val="007E1D57"/>
    <w:rsid w:val="00825607"/>
    <w:rsid w:val="00867FF8"/>
    <w:rsid w:val="00891A6A"/>
    <w:rsid w:val="008A3101"/>
    <w:rsid w:val="008D5692"/>
    <w:rsid w:val="008E5660"/>
    <w:rsid w:val="009150C5"/>
    <w:rsid w:val="0095055E"/>
    <w:rsid w:val="00960E83"/>
    <w:rsid w:val="0098184C"/>
    <w:rsid w:val="009D7473"/>
    <w:rsid w:val="00A46D93"/>
    <w:rsid w:val="00A76B81"/>
    <w:rsid w:val="00A87B03"/>
    <w:rsid w:val="00AB2778"/>
    <w:rsid w:val="00B468C9"/>
    <w:rsid w:val="00B50EA6"/>
    <w:rsid w:val="00BA19FF"/>
    <w:rsid w:val="00BE56B3"/>
    <w:rsid w:val="00C218B7"/>
    <w:rsid w:val="00C23999"/>
    <w:rsid w:val="00C637E3"/>
    <w:rsid w:val="00CC1CEB"/>
    <w:rsid w:val="00DF2960"/>
    <w:rsid w:val="00DF372C"/>
    <w:rsid w:val="00E045C0"/>
    <w:rsid w:val="00E05EBF"/>
    <w:rsid w:val="00E903F2"/>
    <w:rsid w:val="00E94143"/>
    <w:rsid w:val="00EC1371"/>
    <w:rsid w:val="00F174E6"/>
    <w:rsid w:val="00F25283"/>
    <w:rsid w:val="00F82D49"/>
    <w:rsid w:val="00F84000"/>
    <w:rsid w:val="00FA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88B1C"/>
  <w15:chartTrackingRefBased/>
  <w15:docId w15:val="{6959E929-A091-4B51-90EC-F4BD4BB9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702B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9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92"/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1F4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111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D49"/>
  </w:style>
  <w:style w:type="paragraph" w:styleId="Footer">
    <w:name w:val="footer"/>
    <w:basedOn w:val="Normal"/>
    <w:link w:val="FooterChar"/>
    <w:uiPriority w:val="99"/>
    <w:unhideWhenUsed/>
    <w:rsid w:val="00F82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D49"/>
  </w:style>
  <w:style w:type="paragraph" w:styleId="ListParagraph">
    <w:name w:val="List Paragraph"/>
    <w:basedOn w:val="Normal"/>
    <w:uiPriority w:val="34"/>
    <w:qFormat/>
    <w:rsid w:val="002273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60758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02B93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B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02B93"/>
    <w:rPr>
      <w:i/>
      <w:iCs/>
    </w:rPr>
  </w:style>
  <w:style w:type="paragraph" w:customStyle="1" w:styleId="doubletextindent">
    <w:name w:val="doubletextindent"/>
    <w:basedOn w:val="Normal"/>
    <w:rsid w:val="00702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4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0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3948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46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15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07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83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97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9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38350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8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9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7050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7451">
              <w:marLeft w:val="0"/>
              <w:marRight w:val="33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1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4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86079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36552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5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1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571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6104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51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9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1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398740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534205">
              <w:marLeft w:val="36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4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028655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1187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6526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9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bbcearth.com/shows/blue-planet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www.youtube.com/user/CosmicKidsYoga" TargetMode="External"/><Relationship Id="rId12" Type="http://schemas.openxmlformats.org/officeDocument/2006/relationships/hyperlink" Target="https://whiterosemaths.com/homelearning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www.bbc.co.uk/teach/class-clips-video/science-ks2-blue-planet-live/zd9y7nb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mbergym.co.uk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www.youtube.com/watch?v=599Ctm4vxB0" TargetMode="External"/><Relationship Id="rId10" Type="http://schemas.openxmlformats.org/officeDocument/2006/relationships/hyperlink" Target="https://whiterosemaths.com/homelearning/" TargetMode="External"/><Relationship Id="rId19" Type="http://schemas.openxmlformats.org/officeDocument/2006/relationships/hyperlink" Target="https://www.youtube.com/channel/UCVmsA2WYy9e0wf4KaSwVY-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umbergym.co.uk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www.natgeokids.com/uk/discover/geography/general-geography/ocean-fact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647B6C87</Template>
  <TotalTime>0</TotalTime>
  <Pages>3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Green Primary School</Company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 - Clare Skinner</dc:creator>
  <cp:keywords/>
  <dc:description/>
  <cp:lastModifiedBy>Staff - Clare Skinner</cp:lastModifiedBy>
  <cp:revision>2</cp:revision>
  <cp:lastPrinted>2020-03-20T09:18:00Z</cp:lastPrinted>
  <dcterms:created xsi:type="dcterms:W3CDTF">2020-05-20T09:08:00Z</dcterms:created>
  <dcterms:modified xsi:type="dcterms:W3CDTF">2020-05-20T09:08:00Z</dcterms:modified>
</cp:coreProperties>
</file>