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1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3551"/>
        <w:gridCol w:w="2707"/>
        <w:gridCol w:w="2707"/>
        <w:gridCol w:w="2707"/>
        <w:gridCol w:w="3071"/>
      </w:tblGrid>
      <w:tr w:rsidR="00724979" w:rsidRPr="00E2637C" w:rsidTr="002F046B">
        <w:trPr>
          <w:cantSplit/>
          <w:trHeight w:val="166"/>
        </w:trPr>
        <w:tc>
          <w:tcPr>
            <w:tcW w:w="567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307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2F046B">
        <w:trPr>
          <w:cantSplit/>
          <w:trHeight w:val="7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355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7E113D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hyperlink r:id="rId8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https://www.youtube.com/user/CosmicKidsYoga</w:t>
              </w:r>
            </w:hyperlink>
          </w:p>
          <w:p w:rsidR="00DD3079" w:rsidRPr="00E90D11" w:rsidRDefault="00DD3079" w:rsidP="00E90D11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BBC Move it Dance Programme</w:t>
            </w:r>
          </w:p>
          <w:p w:rsidR="00DD3079" w:rsidRPr="00E90D11" w:rsidRDefault="007E113D" w:rsidP="00DD3079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hyperlink r:id="rId9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</w:rPr>
              <w:t xml:space="preserve"> Go outside for a walk.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307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2F046B">
        <w:trPr>
          <w:cantSplit/>
          <w:trHeight w:val="2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355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307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</w:tr>
      <w:tr w:rsidR="00921F68" w:rsidRPr="00E2637C" w:rsidTr="002F046B">
        <w:trPr>
          <w:cantSplit/>
          <w:trHeight w:val="1774"/>
        </w:trPr>
        <w:tc>
          <w:tcPr>
            <w:tcW w:w="567" w:type="dxa"/>
            <w:vMerge w:val="restart"/>
            <w:textDirection w:val="btLr"/>
          </w:tcPr>
          <w:p w:rsidR="00921F68" w:rsidRPr="00F82D49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3551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7E113D" w:rsidP="00DD307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0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DD3079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rPr>
                <w:rFonts w:ascii="Comic Sans MS" w:hAnsi="Comic Sans MS"/>
                <w:color w:val="00B0F0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7E113D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1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7E113D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2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7E113D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3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3071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7E113D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4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</w:tr>
      <w:tr w:rsidR="00921F68" w:rsidRPr="00E2637C" w:rsidTr="002F046B">
        <w:trPr>
          <w:cantSplit/>
          <w:trHeight w:val="388"/>
        </w:trPr>
        <w:tc>
          <w:tcPr>
            <w:tcW w:w="567" w:type="dxa"/>
            <w:vMerge/>
            <w:textDirection w:val="btLr"/>
          </w:tcPr>
          <w:p w:rsidR="00921F68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921F68" w:rsidRDefault="003F31E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Speed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2F046B" w:rsidRDefault="003F31E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Height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2F046B" w:rsidRDefault="003F31E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Team work</w:t>
            </w:r>
          </w:p>
        </w:tc>
        <w:tc>
          <w:tcPr>
            <w:tcW w:w="2707" w:type="dxa"/>
            <w:shd w:val="clear" w:color="auto" w:fill="FFCCFF"/>
          </w:tcPr>
          <w:p w:rsidR="002F046B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  <w:r w:rsidR="002F046B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 xml:space="preserve"> </w:t>
            </w:r>
          </w:p>
          <w:p w:rsidR="00921F68" w:rsidRPr="002F046B" w:rsidRDefault="003F31E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Skills</w:t>
            </w:r>
          </w:p>
        </w:tc>
        <w:tc>
          <w:tcPr>
            <w:tcW w:w="307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3F31ED" w:rsidRDefault="003F31E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3F31ED">
              <w:rPr>
                <w:rFonts w:ascii="Comic Sans MS" w:eastAsia="Calibri" w:hAnsi="Comic Sans MS" w:cs="Arial"/>
                <w:sz w:val="14"/>
                <w:szCs w:val="20"/>
              </w:rPr>
              <w:t>Positivity</w:t>
            </w:r>
          </w:p>
        </w:tc>
      </w:tr>
      <w:tr w:rsidR="00724979" w:rsidTr="002F046B">
        <w:trPr>
          <w:cantSplit/>
          <w:trHeight w:val="447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355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307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355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E90D11" w:rsidRDefault="007E113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7E113D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Pr="00E90D11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 w:rsidRPr="00E90D11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E90D11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7E113D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 w:rsidRPr="00E90D11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 w:rsidRPr="00E90D11"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7E113D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307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7E113D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E90D11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2F046B">
        <w:trPr>
          <w:cantSplit/>
          <w:trHeight w:val="464"/>
        </w:trPr>
        <w:tc>
          <w:tcPr>
            <w:tcW w:w="567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12.15-1.15</w:t>
            </w:r>
          </w:p>
        </w:tc>
        <w:tc>
          <w:tcPr>
            <w:tcW w:w="355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307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</w:tr>
      <w:tr w:rsidR="00724979" w:rsidTr="002F046B">
        <w:trPr>
          <w:cantSplit/>
          <w:trHeight w:val="860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355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Pr="00E90D11" w:rsidRDefault="007E3411" w:rsidP="00E2637C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04024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E90D11" w:rsidRDefault="00C1386E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</w:p>
          <w:p w:rsidR="00AB2778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  <w:p w:rsidR="007E3411" w:rsidRPr="00E90D11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Pr="00E90D11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A76B8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Pr="00E90D11" w:rsidRDefault="00DF2960" w:rsidP="00A76B81">
            <w:pPr>
              <w:jc w:val="center"/>
              <w:rPr>
                <w:rFonts w:ascii="Comic Sans MS" w:hAnsi="Comic Sans MS"/>
                <w:sz w:val="14"/>
              </w:rPr>
            </w:pPr>
            <w:r w:rsidRPr="00E90D11">
              <w:rPr>
                <w:rFonts w:ascii="Comic Sans MS" w:hAnsi="Comic Sans MS"/>
                <w:sz w:val="14"/>
              </w:rPr>
              <w:t xml:space="preserve"> </w:t>
            </w:r>
          </w:p>
          <w:p w:rsidR="0024756E" w:rsidRPr="00E90D11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307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Pr="00E90D11" w:rsidRDefault="00E2637C" w:rsidP="00825607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724979" w:rsidRPr="00E90D11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355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Reflecting Roxy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What have you lea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>rnt today and how could you hav</w:t>
            </w:r>
            <w:r w:rsidRPr="00E90D11">
              <w:rPr>
                <w:rFonts w:ascii="Comic Sans MS" w:hAnsi="Comic Sans MS"/>
                <w:sz w:val="14"/>
                <w:szCs w:val="16"/>
              </w:rPr>
              <w:t>e improved any of your work?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Making Links Molly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Can you use any learning that you have done today, in other parts of your life?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Resilience Rex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found anything chall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enging today? How </w:t>
            </w:r>
            <w:proofErr w:type="gramStart"/>
            <w:r w:rsidR="00825607" w:rsidRPr="00E90D11">
              <w:rPr>
                <w:rFonts w:ascii="Comic Sans MS" w:hAnsi="Comic Sans MS"/>
                <w:sz w:val="14"/>
                <w:szCs w:val="16"/>
              </w:rPr>
              <w:t>did  you</w:t>
            </w:r>
            <w:proofErr w:type="gramEnd"/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 over</w:t>
            </w:r>
            <w:r w:rsidRPr="00E90D11">
              <w:rPr>
                <w:rFonts w:ascii="Comic Sans MS" w:hAnsi="Comic Sans MS"/>
                <w:sz w:val="14"/>
                <w:szCs w:val="16"/>
              </w:rPr>
              <w:t>come the challenges?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Collaborating Carlos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Did you work alone today or with someone else? How did that go?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307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Motivating Melinda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encouraged someone else today? How did you motivate yourself today?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</w:tr>
    </w:tbl>
    <w:p w:rsidR="00D750B0" w:rsidRPr="00921F68" w:rsidRDefault="00D750B0" w:rsidP="00440873">
      <w:pPr>
        <w:rPr>
          <w:sz w:val="24"/>
          <w:u w:val="single"/>
        </w:rPr>
        <w:sectPr w:rsidR="00D750B0" w:rsidRPr="00921F68" w:rsidSect="008D5692">
          <w:headerReference w:type="default" r:id="rId2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22495" w:rsidRPr="00A41368" w:rsidRDefault="00A22495" w:rsidP="00DC057C">
      <w:pPr>
        <w:rPr>
          <w:rFonts w:ascii="Comic Sans MS" w:hAnsi="Comic Sans MS"/>
          <w:color w:val="7030A0"/>
          <w:sz w:val="32"/>
          <w:u w:val="single"/>
        </w:rPr>
      </w:pPr>
      <w:r w:rsidRPr="00A41368">
        <w:rPr>
          <w:rFonts w:ascii="Comic Sans MS" w:hAnsi="Comic Sans MS"/>
          <w:color w:val="7030A0"/>
          <w:sz w:val="32"/>
          <w:u w:val="single"/>
        </w:rPr>
        <w:lastRenderedPageBreak/>
        <w:t>Monday</w:t>
      </w:r>
    </w:p>
    <w:p w:rsidR="00A22495" w:rsidRPr="00A41368" w:rsidRDefault="00A22495" w:rsidP="00DC057C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6C6736" w:rsidP="006C6736">
      <w:pPr>
        <w:rPr>
          <w:rFonts w:ascii="Comic Sans MS" w:hAnsi="Comic Sans MS"/>
          <w:i/>
        </w:rPr>
      </w:pPr>
      <w:r w:rsidRPr="00A41368">
        <w:rPr>
          <w:rFonts w:ascii="Comic Sans MS" w:hAnsi="Comic Sans MS"/>
          <w:i/>
        </w:rPr>
        <w:t>EYFS</w:t>
      </w:r>
    </w:p>
    <w:p w:rsidR="006C6736" w:rsidRDefault="003E4038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EE6B1" wp14:editId="4C84F3C2">
                <wp:simplePos x="0" y="0"/>
                <wp:positionH relativeFrom="margin">
                  <wp:posOffset>3305175</wp:posOffset>
                </wp:positionH>
                <wp:positionV relativeFrom="paragraph">
                  <wp:posOffset>36194</wp:posOffset>
                </wp:positionV>
                <wp:extent cx="942975" cy="11906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Me 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Be </w:t>
                            </w:r>
                          </w:p>
                          <w:p w:rsidR="003E4038" w:rsidRPr="00811905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You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EE6B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0.25pt;margin-top:2.85pt;width:74.2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3E4038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Me </w:t>
                      </w:r>
                    </w:p>
                    <w:p w:rsidR="003E4038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Be </w:t>
                      </w:r>
                    </w:p>
                    <w:p w:rsidR="003E4038" w:rsidRPr="00811905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You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28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06A50" wp14:editId="40EB38D5">
                <wp:simplePos x="0" y="0"/>
                <wp:positionH relativeFrom="column">
                  <wp:posOffset>1743075</wp:posOffset>
                </wp:positionH>
                <wp:positionV relativeFrom="paragraph">
                  <wp:posOffset>34925</wp:posOffset>
                </wp:positionV>
                <wp:extent cx="1295400" cy="10953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3E4038" w:rsidRDefault="003E4038" w:rsidP="006C6736">
                            <w:r>
                              <w:t xml:space="preserve">Bench </w:t>
                            </w:r>
                          </w:p>
                          <w:p w:rsidR="003E4038" w:rsidRDefault="003E4038" w:rsidP="006C6736">
                            <w:r>
                              <w:t xml:space="preserve">Chop </w:t>
                            </w:r>
                          </w:p>
                          <w:p w:rsidR="003E4038" w:rsidRDefault="003E4038" w:rsidP="006C6736">
                            <w:r>
                              <w:t xml:space="preserve">Chick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6A50" id="Text Box 8" o:spid="_x0000_s1027" type="#_x0000_t202" style="position:absolute;margin-left:137.25pt;margin-top:2.75pt;width:102pt;height: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3E4038" w:rsidRDefault="003E4038" w:rsidP="006C6736">
                      <w:r>
                        <w:t xml:space="preserve">Bench </w:t>
                      </w:r>
                    </w:p>
                    <w:p w:rsidR="003E4038" w:rsidRDefault="003E4038" w:rsidP="006C6736">
                      <w:r>
                        <w:t xml:space="preserve">Chop </w:t>
                      </w:r>
                    </w:p>
                    <w:p w:rsidR="003E4038" w:rsidRDefault="003E4038" w:rsidP="006C6736">
                      <w:r>
                        <w:t xml:space="preserve">Chick 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3E4038" w:rsidRPr="00811905" w:rsidRDefault="003E403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3E4038" w:rsidRPr="00811905" w:rsidRDefault="003E403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3E4038" w:rsidRPr="00811905" w:rsidRDefault="003E403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3E4038" w:rsidRDefault="003E4038" w:rsidP="006C6736">
                            <w:proofErr w:type="spellStart"/>
                            <w:r>
                              <w:t>ch</w:t>
                            </w:r>
                            <w:proofErr w:type="spellEnd"/>
                          </w:p>
                          <w:p w:rsidR="003E4038" w:rsidRDefault="003E4038" w:rsidP="006C6736">
                            <w:proofErr w:type="spellStart"/>
                            <w:r>
                              <w:t>ch-ch-ch</w:t>
                            </w:r>
                            <w:proofErr w:type="spellEnd"/>
                            <w:r>
                              <w:t xml:space="preserve"> chicken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3E4038" w:rsidRDefault="003E403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3E4038" w:rsidRPr="00811905" w:rsidRDefault="003E403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3E4038" w:rsidRDefault="003E4038" w:rsidP="006C6736">
                      <w:proofErr w:type="spellStart"/>
                      <w:r>
                        <w:t>ch</w:t>
                      </w:r>
                      <w:proofErr w:type="spellEnd"/>
                    </w:p>
                    <w:p w:rsidR="003E4038" w:rsidRDefault="003E4038" w:rsidP="006C6736">
                      <w:proofErr w:type="spellStart"/>
                      <w:r>
                        <w:t>ch-ch-ch</w:t>
                      </w:r>
                      <w:proofErr w:type="spellEnd"/>
                      <w:r>
                        <w:t xml:space="preserve"> chicken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Pr="00A41368" w:rsidRDefault="00A41368" w:rsidP="006C673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Year 1</w:t>
      </w:r>
    </w:p>
    <w:p w:rsidR="006C6736" w:rsidRDefault="003E4038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0CF99" wp14:editId="5478F76C">
                <wp:simplePos x="0" y="0"/>
                <wp:positionH relativeFrom="margin">
                  <wp:posOffset>3352800</wp:posOffset>
                </wp:positionH>
                <wp:positionV relativeFrom="paragraph">
                  <wp:posOffset>8890</wp:posOffset>
                </wp:positionV>
                <wp:extent cx="942975" cy="11049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People 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Called </w:t>
                            </w:r>
                          </w:p>
                          <w:p w:rsidR="003E4038" w:rsidRPr="00811905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Their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CF99" id="Text Box 15" o:spid="_x0000_s1030" type="#_x0000_t202" style="position:absolute;margin-left:264pt;margin-top:.7pt;width:74.25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3E4038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People </w:t>
                      </w:r>
                    </w:p>
                    <w:p w:rsidR="003E4038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Called </w:t>
                      </w:r>
                    </w:p>
                    <w:p w:rsidR="003E4038" w:rsidRPr="00811905" w:rsidRDefault="003E4038" w:rsidP="006C6736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Their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D1713" wp14:editId="46DB1994">
                <wp:simplePos x="0" y="0"/>
                <wp:positionH relativeFrom="column">
                  <wp:posOffset>1743075</wp:posOffset>
                </wp:positionH>
                <wp:positionV relativeFrom="paragraph">
                  <wp:posOffset>8890</wp:posOffset>
                </wp:positionV>
                <wp:extent cx="1295400" cy="12573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June 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Flute 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Strume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</w:t>
                            </w:r>
                          </w:p>
                          <w:p w:rsidR="003E4038" w:rsidRPr="00C74B68" w:rsidRDefault="003E4038" w:rsidP="006C673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1713" id="Text Box 16" o:spid="_x0000_s1031" type="#_x0000_t202" style="position:absolute;margin-left:137.25pt;margin-top:.7pt;width:102pt;height:9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3E4038" w:rsidRDefault="003E4038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June </w:t>
                      </w:r>
                    </w:p>
                    <w:p w:rsidR="003E4038" w:rsidRDefault="003E4038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Flute </w:t>
                      </w:r>
                    </w:p>
                    <w:p w:rsidR="003E4038" w:rsidRDefault="003E4038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proofErr w:type="spellStart"/>
                      <w:r>
                        <w:rPr>
                          <w:rFonts w:eastAsia="Times New Roman" w:cstheme="minorHAnsi"/>
                          <w:lang w:eastAsia="en-GB"/>
                        </w:rPr>
                        <w:t>Strume</w:t>
                      </w:r>
                      <w:proofErr w:type="spellEnd"/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 </w:t>
                      </w:r>
                    </w:p>
                    <w:p w:rsidR="003E4038" w:rsidRPr="00C74B68" w:rsidRDefault="003E4038" w:rsidP="006C673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5CC54" wp14:editId="7FBC79D8">
                <wp:simplePos x="0" y="0"/>
                <wp:positionH relativeFrom="column">
                  <wp:posOffset>4549775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3E4038" w:rsidRPr="00811905" w:rsidRDefault="003E403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CC54" id="Text Box 17" o:spid="_x0000_s1032" type="#_x0000_t202" style="position:absolute;margin-left:358.25pt;margin-top:.8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3E4038" w:rsidRPr="00811905" w:rsidRDefault="003E403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0CF30" wp14:editId="7159386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3E4038" w:rsidRPr="00811905" w:rsidRDefault="003E403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3E4038" w:rsidRDefault="003E4038" w:rsidP="006C6736">
                            <w:proofErr w:type="spellStart"/>
                            <w:r>
                              <w:t>u_e</w:t>
                            </w:r>
                            <w:proofErr w:type="spellEnd"/>
                          </w:p>
                          <w:p w:rsidR="003E4038" w:rsidRDefault="003E4038" w:rsidP="006C6736">
                            <w:proofErr w:type="spellStart"/>
                            <w:r>
                              <w:t>u_e</w:t>
                            </w:r>
                            <w:proofErr w:type="spellEnd"/>
                            <w:r>
                              <w:t xml:space="preserve"> huge brute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CF30" id="Text Box 18" o:spid="_x0000_s1033" type="#_x0000_t202" style="position:absolute;margin-left:0;margin-top:.25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" fillcolor="white [3201]" strokeweight=".5pt">
                <v:textbox>
                  <w:txbxContent>
                    <w:p w:rsidR="003E4038" w:rsidRDefault="003E403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3E4038" w:rsidRPr="00811905" w:rsidRDefault="003E403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3E4038" w:rsidRDefault="003E4038" w:rsidP="006C6736">
                      <w:proofErr w:type="spellStart"/>
                      <w:r>
                        <w:t>u_e</w:t>
                      </w:r>
                      <w:proofErr w:type="spellEnd"/>
                    </w:p>
                    <w:p w:rsidR="003E4038" w:rsidRDefault="003E4038" w:rsidP="006C6736">
                      <w:proofErr w:type="spellStart"/>
                      <w:r>
                        <w:t>u_e</w:t>
                      </w:r>
                      <w:proofErr w:type="spellEnd"/>
                      <w:r>
                        <w:t xml:space="preserve"> huge brute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D10F3" w:rsidRDefault="006D10F3" w:rsidP="006C6736">
      <w:pPr>
        <w:rPr>
          <w:rFonts w:ascii="Comic Sans MS" w:hAnsi="Comic Sans MS"/>
          <w:u w:val="single"/>
        </w:rPr>
      </w:pPr>
    </w:p>
    <w:p w:rsidR="006C6736" w:rsidRPr="00A41368" w:rsidRDefault="006C6736" w:rsidP="006C6736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Maths</w:t>
      </w:r>
    </w:p>
    <w:p w:rsidR="00F833B8" w:rsidRDefault="000A53FE" w:rsidP="006C673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Subtraction - Using </w:t>
      </w:r>
      <w:r w:rsidR="00F833B8">
        <w:rPr>
          <w:rFonts w:ascii="Comic Sans MS" w:hAnsi="Comic Sans MS"/>
        </w:rPr>
        <w:t>bowls to clearly separate the numbers</w:t>
      </w:r>
      <w:r>
        <w:rPr>
          <w:rFonts w:ascii="Comic Sans MS" w:hAnsi="Comic Sans MS"/>
        </w:rPr>
        <w:t>,</w:t>
      </w:r>
      <w:r w:rsidR="00F833B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work out the following questions:</w:t>
      </w:r>
    </w:p>
    <w:p w:rsidR="000A53FE" w:rsidRDefault="000A53FE" w:rsidP="006C6736">
      <w:pPr>
        <w:rPr>
          <w:rFonts w:ascii="Comic Sans MS" w:hAnsi="Comic Sans MS"/>
          <w:i/>
        </w:rPr>
      </w:pPr>
      <w:r w:rsidRPr="000A53FE">
        <w:rPr>
          <w:rFonts w:ascii="Comic Sans MS" w:hAnsi="Comic Sans MS"/>
          <w:i/>
        </w:rPr>
        <w:t>EYFS</w:t>
      </w:r>
      <w:r>
        <w:rPr>
          <w:rFonts w:ascii="Comic Sans MS" w:hAnsi="Comic Sans MS"/>
          <w:i/>
        </w:rPr>
        <w:t xml:space="preserve">                                                                                               Year 1</w:t>
      </w:r>
    </w:p>
    <w:p w:rsidR="000A53FE" w:rsidRPr="000A53FE" w:rsidRDefault="000A53FE" w:rsidP="006C6736">
      <w:pPr>
        <w:rPr>
          <w:rFonts w:ascii="Comic Sans MS" w:hAnsi="Comic Sans MS"/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21DF29E" wp14:editId="51F14554">
            <wp:simplePos x="0" y="0"/>
            <wp:positionH relativeFrom="margin">
              <wp:align>left</wp:align>
            </wp:positionH>
            <wp:positionV relativeFrom="paragraph">
              <wp:posOffset>14074</wp:posOffset>
            </wp:positionV>
            <wp:extent cx="1062355" cy="1998345"/>
            <wp:effectExtent l="0" t="0" r="4445" b="1905"/>
            <wp:wrapTight wrapText="bothSides">
              <wp:wrapPolygon edited="0">
                <wp:start x="0" y="0"/>
                <wp:lineTo x="0" y="21415"/>
                <wp:lineTo x="21303" y="21415"/>
                <wp:lineTo x="2130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36"/>
                    <a:stretch/>
                  </pic:blipFill>
                  <pic:spPr bwMode="auto">
                    <a:xfrm>
                      <a:off x="0" y="0"/>
                      <a:ext cx="1062990" cy="199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16935894" wp14:editId="2DB9D75F">
            <wp:simplePos x="0" y="0"/>
            <wp:positionH relativeFrom="column">
              <wp:posOffset>1307007</wp:posOffset>
            </wp:positionH>
            <wp:positionV relativeFrom="paragraph">
              <wp:posOffset>10293</wp:posOffset>
            </wp:positionV>
            <wp:extent cx="2360295" cy="2360295"/>
            <wp:effectExtent l="0" t="0" r="1905" b="1905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41" name="Picture 41" descr="Hands-On Subtraction Lesson/Center | Subtraction kindergar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s-On Subtraction Lesson/Center | Subtraction kindergarten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58FA553" wp14:editId="62C6379E">
            <wp:simplePos x="0" y="0"/>
            <wp:positionH relativeFrom="column">
              <wp:posOffset>3987121</wp:posOffset>
            </wp:positionH>
            <wp:positionV relativeFrom="paragraph">
              <wp:posOffset>14310</wp:posOffset>
            </wp:positionV>
            <wp:extent cx="1052830" cy="3465830"/>
            <wp:effectExtent l="0" t="0" r="0" b="1270"/>
            <wp:wrapTight wrapText="bothSides">
              <wp:wrapPolygon edited="0">
                <wp:start x="0" y="0"/>
                <wp:lineTo x="0" y="21489"/>
                <wp:lineTo x="21105" y="21489"/>
                <wp:lineTo x="2110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FE" w:rsidRDefault="000A53FE" w:rsidP="006C6736">
      <w:pPr>
        <w:rPr>
          <w:rFonts w:ascii="Comic Sans MS" w:hAnsi="Comic Sans MS"/>
        </w:rPr>
      </w:pPr>
    </w:p>
    <w:p w:rsidR="00423108" w:rsidRPr="00106B3B" w:rsidRDefault="00423108" w:rsidP="00106B3B">
      <w:pPr>
        <w:rPr>
          <w:rFonts w:ascii="Comic Sans MS" w:hAnsi="Comic Sans MS"/>
        </w:rPr>
      </w:pP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5E15B6" w:rsidRDefault="005E15B6" w:rsidP="006C6736">
      <w:pPr>
        <w:rPr>
          <w:rFonts w:ascii="Comic Sans MS" w:hAnsi="Comic Sans MS"/>
          <w:u w:val="single"/>
        </w:rPr>
      </w:pPr>
    </w:p>
    <w:p w:rsidR="000A53FE" w:rsidRDefault="000A53FE" w:rsidP="006C6736">
      <w:pPr>
        <w:rPr>
          <w:rFonts w:ascii="Comic Sans MS" w:hAnsi="Comic Sans MS"/>
          <w:u w:val="single"/>
        </w:rPr>
      </w:pPr>
    </w:p>
    <w:p w:rsidR="000A53FE" w:rsidRDefault="000A53FE" w:rsidP="006C6736">
      <w:pPr>
        <w:rPr>
          <w:rFonts w:ascii="Comic Sans MS" w:hAnsi="Comic Sans MS"/>
          <w:u w:val="single"/>
        </w:rPr>
      </w:pPr>
    </w:p>
    <w:p w:rsidR="000A53FE" w:rsidRDefault="000A53FE" w:rsidP="006C6736">
      <w:pPr>
        <w:rPr>
          <w:rFonts w:ascii="Comic Sans MS" w:hAnsi="Comic Sans MS"/>
          <w:u w:val="single"/>
        </w:rPr>
      </w:pPr>
    </w:p>
    <w:p w:rsidR="000A53FE" w:rsidRDefault="000A53FE" w:rsidP="006C6736">
      <w:pPr>
        <w:rPr>
          <w:rFonts w:ascii="Comic Sans MS" w:hAnsi="Comic Sans MS"/>
          <w:u w:val="single"/>
        </w:rPr>
      </w:pPr>
    </w:p>
    <w:p w:rsidR="000A53FE" w:rsidRDefault="000A53FE" w:rsidP="006C6736">
      <w:pPr>
        <w:rPr>
          <w:rFonts w:ascii="Comic Sans MS" w:hAnsi="Comic Sans MS"/>
          <w:u w:val="single"/>
        </w:rPr>
      </w:pPr>
    </w:p>
    <w:p w:rsidR="000A53FE" w:rsidRDefault="000A53FE" w:rsidP="006C6736">
      <w:pPr>
        <w:rPr>
          <w:rFonts w:ascii="Comic Sans MS" w:hAnsi="Comic Sans MS"/>
          <w:u w:val="single"/>
        </w:rPr>
      </w:pPr>
    </w:p>
    <w:p w:rsidR="000A53FE" w:rsidRDefault="000A53FE" w:rsidP="006C6736">
      <w:pPr>
        <w:rPr>
          <w:rFonts w:ascii="Comic Sans MS" w:hAnsi="Comic Sans MS"/>
          <w:u w:val="single"/>
        </w:rPr>
      </w:pPr>
    </w:p>
    <w:p w:rsidR="00A41368" w:rsidRDefault="00A41368" w:rsidP="006C6736">
      <w:pPr>
        <w:rPr>
          <w:rFonts w:ascii="Comic Sans MS" w:hAnsi="Comic Sans MS"/>
          <w:u w:val="single"/>
        </w:rPr>
      </w:pPr>
    </w:p>
    <w:p w:rsidR="006C6736" w:rsidRPr="00A41368" w:rsidRDefault="006C6736" w:rsidP="006C6736">
      <w:pPr>
        <w:rPr>
          <w:rFonts w:ascii="Comic Sans MS" w:hAnsi="Comic Sans MS"/>
          <w:color w:val="7030A0"/>
          <w:sz w:val="32"/>
        </w:rPr>
      </w:pPr>
      <w:r w:rsidRPr="00A41368">
        <w:rPr>
          <w:rFonts w:ascii="Comic Sans MS" w:hAnsi="Comic Sans MS"/>
          <w:color w:val="7030A0"/>
          <w:sz w:val="32"/>
        </w:rPr>
        <w:lastRenderedPageBreak/>
        <w:t>Tuesday</w:t>
      </w:r>
    </w:p>
    <w:p w:rsidR="006C6736" w:rsidRPr="00A41368" w:rsidRDefault="006C6736" w:rsidP="006C6736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A41368" w:rsidP="006C673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EYFS</w:t>
      </w:r>
    </w:p>
    <w:p w:rsidR="006C6736" w:rsidRDefault="00A41368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F0158" wp14:editId="7D535293">
                <wp:simplePos x="0" y="0"/>
                <wp:positionH relativeFrom="margin">
                  <wp:posOffset>3181350</wp:posOffset>
                </wp:positionH>
                <wp:positionV relativeFrom="paragraph">
                  <wp:posOffset>74295</wp:posOffset>
                </wp:positionV>
                <wp:extent cx="942975" cy="11811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Was 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Her </w:t>
                            </w:r>
                          </w:p>
                          <w:p w:rsidR="003E4038" w:rsidRPr="00811905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0158" id="Text Box 19" o:spid="_x0000_s1034" type="#_x0000_t202" style="position:absolute;margin-left:250.5pt;margin-top:5.85pt;width:74.2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3E4038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Was </w:t>
                      </w:r>
                    </w:p>
                    <w:p w:rsidR="003E4038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Her </w:t>
                      </w:r>
                    </w:p>
                    <w:p w:rsidR="003E4038" w:rsidRPr="00811905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82E08" wp14:editId="2CEAB197">
                <wp:simplePos x="0" y="0"/>
                <wp:positionH relativeFrom="column">
                  <wp:posOffset>1612446</wp:posOffset>
                </wp:positionH>
                <wp:positionV relativeFrom="paragraph">
                  <wp:posOffset>43625</wp:posOffset>
                </wp:positionV>
                <wp:extent cx="1295400" cy="11525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Pr="003B52E8" w:rsidRDefault="003E4038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3E4038" w:rsidRDefault="003E4038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3E4038" w:rsidRDefault="003E4038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8"/>
                                <w:szCs w:val="16"/>
                                <w:lang w:eastAsia="en-GB"/>
                              </w:rPr>
                            </w:pPr>
                            <w:r w:rsidRPr="004858D9"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8"/>
                                <w:szCs w:val="16"/>
                                <w:lang w:eastAsia="en-GB"/>
                              </w:rPr>
                              <w:t xml:space="preserve">Shed </w:t>
                            </w:r>
                          </w:p>
                          <w:p w:rsidR="003E4038" w:rsidRDefault="003E4038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8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8"/>
                                <w:szCs w:val="16"/>
                                <w:lang w:eastAsia="en-GB"/>
                              </w:rPr>
                              <w:t xml:space="preserve">Ship </w:t>
                            </w:r>
                          </w:p>
                          <w:p w:rsidR="003E4038" w:rsidRPr="004858D9" w:rsidRDefault="003E4038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8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8"/>
                                <w:szCs w:val="16"/>
                                <w:lang w:eastAsia="en-GB"/>
                              </w:rPr>
                              <w:t xml:space="preserve">Shorts  </w:t>
                            </w:r>
                          </w:p>
                          <w:p w:rsidR="003E4038" w:rsidRPr="00C74B68" w:rsidRDefault="003E4038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:rsidR="003E4038" w:rsidRPr="003B52E8" w:rsidRDefault="003E4038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2E08" id="Text Box 20" o:spid="_x0000_s1035" type="#_x0000_t202" style="position:absolute;margin-left:126.95pt;margin-top:3.45pt;width:102pt;height:9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" fillcolor="white [3201]" strokeweight=".5pt">
                <v:textbox>
                  <w:txbxContent>
                    <w:p w:rsidR="003E4038" w:rsidRPr="003B52E8" w:rsidRDefault="003E4038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3E4038" w:rsidRDefault="003E4038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3E4038" w:rsidRDefault="003E4038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8"/>
                          <w:szCs w:val="16"/>
                          <w:lang w:eastAsia="en-GB"/>
                        </w:rPr>
                      </w:pPr>
                      <w:r w:rsidRPr="004858D9"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8"/>
                          <w:szCs w:val="16"/>
                          <w:lang w:eastAsia="en-GB"/>
                        </w:rPr>
                        <w:t xml:space="preserve">Shed </w:t>
                      </w:r>
                    </w:p>
                    <w:p w:rsidR="003E4038" w:rsidRDefault="003E4038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8"/>
                          <w:szCs w:val="16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8"/>
                          <w:szCs w:val="16"/>
                          <w:lang w:eastAsia="en-GB"/>
                        </w:rPr>
                        <w:t xml:space="preserve">Ship </w:t>
                      </w:r>
                    </w:p>
                    <w:p w:rsidR="003E4038" w:rsidRPr="004858D9" w:rsidRDefault="003E4038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8"/>
                          <w:szCs w:val="16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8"/>
                          <w:szCs w:val="16"/>
                          <w:lang w:eastAsia="en-GB"/>
                        </w:rPr>
                        <w:t xml:space="preserve">Shorts  </w:t>
                      </w:r>
                    </w:p>
                    <w:p w:rsidR="003E4038" w:rsidRPr="00C74B68" w:rsidRDefault="003E4038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:rsidR="003E4038" w:rsidRPr="003B52E8" w:rsidRDefault="003E4038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BA8AD" wp14:editId="4E72BEE0">
                <wp:simplePos x="0" y="0"/>
                <wp:positionH relativeFrom="margin">
                  <wp:align>left</wp:align>
                </wp:positionH>
                <wp:positionV relativeFrom="paragraph">
                  <wp:posOffset>23108</wp:posOffset>
                </wp:positionV>
                <wp:extent cx="1246909" cy="981075"/>
                <wp:effectExtent l="0" t="0" r="1079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3E4038" w:rsidRPr="00811905" w:rsidRDefault="003E403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3E4038" w:rsidRDefault="003E4038" w:rsidP="006C6736">
                            <w:proofErr w:type="spellStart"/>
                            <w:r>
                              <w:t>Sh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E4038" w:rsidRDefault="003E4038" w:rsidP="006C6736">
                            <w:proofErr w:type="spellStart"/>
                            <w:r>
                              <w:t>Sh</w:t>
                            </w:r>
                            <w:proofErr w:type="spellEnd"/>
                            <w:r>
                              <w:t xml:space="preserve"> she’s sleeping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A8AD" id="Text Box 22" o:spid="_x0000_s1036" type="#_x0000_t202" style="position:absolute;margin-left:0;margin-top:1.8pt;width:98.2pt;height:77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" fillcolor="white [3201]" strokeweight=".5pt">
                <v:textbox>
                  <w:txbxContent>
                    <w:p w:rsidR="003E4038" w:rsidRDefault="003E403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3E4038" w:rsidRPr="00811905" w:rsidRDefault="003E403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3E4038" w:rsidRDefault="003E4038" w:rsidP="006C6736">
                      <w:proofErr w:type="spellStart"/>
                      <w:r>
                        <w:t>Sh</w:t>
                      </w:r>
                      <w:proofErr w:type="spellEnd"/>
                      <w:r>
                        <w:t xml:space="preserve"> </w:t>
                      </w:r>
                    </w:p>
                    <w:p w:rsidR="003E4038" w:rsidRDefault="003E4038" w:rsidP="006C6736">
                      <w:proofErr w:type="spellStart"/>
                      <w:r>
                        <w:t>Sh</w:t>
                      </w:r>
                      <w:proofErr w:type="spellEnd"/>
                      <w:r>
                        <w:t xml:space="preserve"> she’s sleeping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3E4038" w:rsidRPr="00811905" w:rsidRDefault="003E403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7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ORh&#10;RWZ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3E4038" w:rsidRPr="00811905" w:rsidRDefault="003E403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A41368" w:rsidRDefault="006C6736" w:rsidP="006C6736">
      <w:pPr>
        <w:rPr>
          <w:rFonts w:ascii="Comic Sans MS" w:hAnsi="Comic Sans MS"/>
          <w:u w:val="single"/>
        </w:rPr>
      </w:pPr>
    </w:p>
    <w:p w:rsidR="006C6736" w:rsidRPr="00A41368" w:rsidRDefault="00A41368" w:rsidP="006C6736">
      <w:pPr>
        <w:rPr>
          <w:rFonts w:ascii="Comic Sans MS" w:hAnsi="Comic Sans MS"/>
          <w:i/>
        </w:rPr>
      </w:pPr>
      <w:r w:rsidRPr="00A41368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D6A147" wp14:editId="58F5F4B6">
                <wp:simplePos x="0" y="0"/>
                <wp:positionH relativeFrom="margin">
                  <wp:align>left</wp:align>
                </wp:positionH>
                <wp:positionV relativeFrom="paragraph">
                  <wp:posOffset>327445</wp:posOffset>
                </wp:positionV>
                <wp:extent cx="1295400" cy="1104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3E4038" w:rsidRPr="00811905" w:rsidRDefault="003E403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3E4038" w:rsidRDefault="003E4038" w:rsidP="006C6736">
                            <w:r>
                              <w:t>Au</w:t>
                            </w:r>
                          </w:p>
                          <w:p w:rsidR="003E4038" w:rsidRDefault="003E4038" w:rsidP="006C6736">
                            <w:r>
                              <w:t xml:space="preserve">Paul the astronaut </w:t>
                            </w:r>
                          </w:p>
                          <w:p w:rsidR="003E4038" w:rsidRDefault="003E4038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A147" id="Text Box 26" o:spid="_x0000_s1038" type="#_x0000_t202" style="position:absolute;margin-left:0;margin-top:25.8pt;width:102pt;height:87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" fillcolor="white [3201]" strokeweight=".5pt">
                <v:textbox>
                  <w:txbxContent>
                    <w:p w:rsidR="003E4038" w:rsidRDefault="003E403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3E4038" w:rsidRPr="00811905" w:rsidRDefault="003E403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3E4038" w:rsidRDefault="003E4038" w:rsidP="006C6736">
                      <w:r>
                        <w:t>Au</w:t>
                      </w:r>
                    </w:p>
                    <w:p w:rsidR="003E4038" w:rsidRDefault="003E4038" w:rsidP="006C6736">
                      <w:r>
                        <w:t xml:space="preserve">Paul the astronaut </w:t>
                      </w:r>
                    </w:p>
                    <w:p w:rsidR="003E4038" w:rsidRDefault="003E4038" w:rsidP="006C6736"/>
                  </w:txbxContent>
                </v:textbox>
                <w10:wrap anchorx="margin"/>
              </v:shape>
            </w:pict>
          </mc:Fallback>
        </mc:AlternateContent>
      </w:r>
      <w:r w:rsidRPr="00A41368">
        <w:rPr>
          <w:rFonts w:ascii="Comic Sans MS" w:hAnsi="Comic Sans MS"/>
          <w:i/>
        </w:rPr>
        <w:t>Year 1</w:t>
      </w:r>
    </w:p>
    <w:p w:rsidR="006C6736" w:rsidRDefault="003E4038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CF2CCD" wp14:editId="26F66EFE">
                <wp:simplePos x="0" y="0"/>
                <wp:positionH relativeFrom="margin">
                  <wp:posOffset>3228975</wp:posOffset>
                </wp:positionH>
                <wp:positionV relativeFrom="paragraph">
                  <wp:posOffset>20955</wp:posOffset>
                </wp:positionV>
                <wp:extent cx="942975" cy="12192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People </w:t>
                            </w:r>
                          </w:p>
                          <w:p w:rsidR="003E4038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Mrs </w:t>
                            </w:r>
                            <w:bookmarkStart w:id="0" w:name="_GoBack"/>
                            <w:bookmarkEnd w:id="0"/>
                          </w:p>
                          <w:p w:rsidR="003E4038" w:rsidRPr="00811905" w:rsidRDefault="003E403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Oh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F2CCD" id="Text Box 24" o:spid="_x0000_s1039" type="#_x0000_t202" style="position:absolute;margin-left:254.25pt;margin-top:1.65pt;width:74.25pt;height:9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3E4038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People </w:t>
                      </w:r>
                    </w:p>
                    <w:p w:rsidR="003E4038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Mrs </w:t>
                      </w:r>
                      <w:bookmarkStart w:id="1" w:name="_GoBack"/>
                      <w:bookmarkEnd w:id="1"/>
                    </w:p>
                    <w:p w:rsidR="003E4038" w:rsidRPr="00811905" w:rsidRDefault="003E403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Oh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8D9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B43E60" wp14:editId="75C9B599">
                <wp:simplePos x="0" y="0"/>
                <wp:positionH relativeFrom="column">
                  <wp:posOffset>1609725</wp:posOffset>
                </wp:positionH>
                <wp:positionV relativeFrom="paragraph">
                  <wp:posOffset>11430</wp:posOffset>
                </wp:positionV>
                <wp:extent cx="1295400" cy="11144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3E4038" w:rsidRPr="004858D9" w:rsidRDefault="003E4038" w:rsidP="006C6736">
                            <w:r w:rsidRPr="004858D9">
                              <w:t xml:space="preserve">August </w:t>
                            </w:r>
                          </w:p>
                          <w:p w:rsidR="003E4038" w:rsidRDefault="003E4038" w:rsidP="006C6736">
                            <w:r>
                              <w:t>Author</w:t>
                            </w:r>
                          </w:p>
                          <w:p w:rsidR="003E4038" w:rsidRDefault="003E4038" w:rsidP="006C6736">
                            <w:r>
                              <w:t xml:space="preserve">Audit </w:t>
                            </w:r>
                          </w:p>
                          <w:p w:rsidR="003E4038" w:rsidRDefault="003E4038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3E60" id="Text Box 23" o:spid="_x0000_s1040" type="#_x0000_t202" style="position:absolute;margin-left:126.75pt;margin-top:.9pt;width:102pt;height:8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3E4038" w:rsidRPr="004858D9" w:rsidRDefault="003E4038" w:rsidP="006C6736">
                      <w:r w:rsidRPr="004858D9">
                        <w:t xml:space="preserve">August </w:t>
                      </w:r>
                    </w:p>
                    <w:p w:rsidR="003E4038" w:rsidRDefault="003E4038" w:rsidP="006C6736">
                      <w:r>
                        <w:t>Author</w:t>
                      </w:r>
                    </w:p>
                    <w:p w:rsidR="003E4038" w:rsidRDefault="003E4038" w:rsidP="006C6736">
                      <w:r>
                        <w:t xml:space="preserve">Audit </w:t>
                      </w:r>
                    </w:p>
                    <w:p w:rsidR="003E4038" w:rsidRDefault="003E4038" w:rsidP="006C6736"/>
                  </w:txbxContent>
                </v:textbox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48AEC9" wp14:editId="3D6626C4">
                <wp:simplePos x="0" y="0"/>
                <wp:positionH relativeFrom="column">
                  <wp:posOffset>4514215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3E4038" w:rsidRPr="00811905" w:rsidRDefault="003E403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AEC9" id="Text Box 25" o:spid="_x0000_s1041" type="#_x0000_t202" style="position:absolute;margin-left:355.45pt;margin-top:.8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" fillcolor="white [3201]" strokeweight=".5pt">
                <v:textbox>
                  <w:txbxContent>
                    <w:p w:rsidR="003E4038" w:rsidRDefault="003E403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3E4038" w:rsidRPr="00811905" w:rsidRDefault="003E403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BF67C0" w:rsidRPr="00A41368" w:rsidRDefault="00BF67C0" w:rsidP="003B52E8">
      <w:pPr>
        <w:rPr>
          <w:rFonts w:ascii="Comic Sans MS" w:hAnsi="Comic Sans MS"/>
          <w:b/>
        </w:rPr>
      </w:pPr>
    </w:p>
    <w:p w:rsidR="000A53FE" w:rsidRPr="00A41368" w:rsidRDefault="000A53FE" w:rsidP="000A53FE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Maths</w:t>
      </w:r>
    </w:p>
    <w:p w:rsidR="000A53FE" w:rsidRDefault="000A53FE" w:rsidP="000A53FE">
      <w:pPr>
        <w:rPr>
          <w:rFonts w:ascii="Comic Sans MS" w:hAnsi="Comic Sans MS"/>
        </w:rPr>
      </w:pPr>
      <w:r>
        <w:rPr>
          <w:rFonts w:ascii="Comic Sans MS" w:hAnsi="Comic Sans MS"/>
        </w:rPr>
        <w:t>Subtraction - Using bowls to clearly separate the numbers, work out the following questions:</w:t>
      </w:r>
    </w:p>
    <w:p w:rsidR="00BF67C0" w:rsidRPr="000A53FE" w:rsidRDefault="00C21CC5" w:rsidP="003B52E8">
      <w:pPr>
        <w:rPr>
          <w:rFonts w:ascii="Comic Sans MS" w:hAnsi="Comic Sans MS"/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1EADE31B" wp14:editId="0FEE3EAE">
            <wp:simplePos x="0" y="0"/>
            <wp:positionH relativeFrom="column">
              <wp:posOffset>1743666</wp:posOffset>
            </wp:positionH>
            <wp:positionV relativeFrom="paragraph">
              <wp:posOffset>276712</wp:posOffset>
            </wp:positionV>
            <wp:extent cx="878840" cy="3008630"/>
            <wp:effectExtent l="0" t="0" r="0" b="1270"/>
            <wp:wrapTight wrapText="bothSides">
              <wp:wrapPolygon edited="0">
                <wp:start x="0" y="0"/>
                <wp:lineTo x="0" y="21472"/>
                <wp:lineTo x="21069" y="21472"/>
                <wp:lineTo x="21069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3FE" w:rsidRPr="000A53FE">
        <w:rPr>
          <w:rFonts w:ascii="Comic Sans MS" w:hAnsi="Comic Sans MS"/>
          <w:i/>
        </w:rPr>
        <w:t xml:space="preserve">EYFS         </w:t>
      </w:r>
      <w:r w:rsidR="000A53FE">
        <w:rPr>
          <w:rFonts w:ascii="Comic Sans MS" w:hAnsi="Comic Sans MS"/>
          <w:i/>
        </w:rPr>
        <w:t xml:space="preserve">            </w:t>
      </w:r>
      <w:r>
        <w:rPr>
          <w:rFonts w:ascii="Comic Sans MS" w:hAnsi="Comic Sans MS"/>
          <w:i/>
        </w:rPr>
        <w:t xml:space="preserve">              </w:t>
      </w:r>
      <w:r w:rsidR="000A53FE" w:rsidRPr="000A53FE">
        <w:rPr>
          <w:rFonts w:ascii="Comic Sans MS" w:hAnsi="Comic Sans MS"/>
          <w:i/>
        </w:rPr>
        <w:t xml:space="preserve">   Year 1</w:t>
      </w:r>
    </w:p>
    <w:p w:rsidR="006D10F3" w:rsidRDefault="000A53FE" w:rsidP="003B52E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29A1412C" wp14:editId="2A4DF965">
            <wp:simplePos x="0" y="0"/>
            <wp:positionH relativeFrom="margin">
              <wp:align>left</wp:align>
            </wp:positionH>
            <wp:positionV relativeFrom="paragraph">
              <wp:posOffset>7841</wp:posOffset>
            </wp:positionV>
            <wp:extent cx="93408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145" y="21276"/>
                <wp:lineTo x="21145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86"/>
                    <a:stretch/>
                  </pic:blipFill>
                  <pic:spPr bwMode="auto">
                    <a:xfrm>
                      <a:off x="0" y="0"/>
                      <a:ext cx="934720" cy="181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</w:t>
      </w:r>
    </w:p>
    <w:p w:rsidR="006D10F3" w:rsidRDefault="006D10F3" w:rsidP="003B52E8">
      <w:pPr>
        <w:rPr>
          <w:rFonts w:ascii="Comic Sans MS" w:hAnsi="Comic Sans MS"/>
        </w:rPr>
      </w:pPr>
    </w:p>
    <w:p w:rsidR="00C21CC5" w:rsidRDefault="00C21CC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C21CC5" w:rsidRDefault="00C21CC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C21CC5" w:rsidRDefault="00C21CC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C21CC5" w:rsidRDefault="00C21CC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C21CC5" w:rsidRDefault="00C21CC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C21CC5" w:rsidRDefault="00C21CC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C21CC5" w:rsidRDefault="00C21CC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Wednesday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3B52E8" w:rsidRDefault="003E4038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78497B" wp14:editId="5DA7F755">
                <wp:simplePos x="0" y="0"/>
                <wp:positionH relativeFrom="margin">
                  <wp:posOffset>3305175</wp:posOffset>
                </wp:positionH>
                <wp:positionV relativeFrom="paragraph">
                  <wp:posOffset>36195</wp:posOffset>
                </wp:positionV>
                <wp:extent cx="942975" cy="12192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3E4038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was </w:t>
                            </w:r>
                          </w:p>
                          <w:p w:rsidR="003E4038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her </w:t>
                            </w:r>
                          </w:p>
                          <w:p w:rsidR="003E4038" w:rsidRPr="00811905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497B" id="Text Box 2" o:spid="_x0000_s1042" type="#_x0000_t202" style="position:absolute;margin-left:260.25pt;margin-top:2.85pt;width:74.25pt;height:9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" fillcolor="white [3201]" strokeweight=".5pt">
                <v:textbox>
                  <w:txbxContent>
                    <w:p w:rsidR="003E4038" w:rsidRDefault="003E4038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3E4038" w:rsidRDefault="003E4038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was </w:t>
                      </w:r>
                    </w:p>
                    <w:p w:rsidR="003E4038" w:rsidRDefault="003E4038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her </w:t>
                      </w:r>
                    </w:p>
                    <w:p w:rsidR="003E4038" w:rsidRPr="00811905" w:rsidRDefault="003E4038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0C3222" wp14:editId="54EC0C74">
                <wp:simplePos x="0" y="0"/>
                <wp:positionH relativeFrom="column">
                  <wp:posOffset>1743075</wp:posOffset>
                </wp:positionH>
                <wp:positionV relativeFrom="paragraph">
                  <wp:posOffset>36194</wp:posOffset>
                </wp:positionV>
                <wp:extent cx="1295400" cy="12096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3E4038" w:rsidRDefault="003E4038" w:rsidP="003B52E8">
                            <w:r>
                              <w:t xml:space="preserve">Think </w:t>
                            </w:r>
                          </w:p>
                          <w:p w:rsidR="003E4038" w:rsidRDefault="003E4038" w:rsidP="003B52E8">
                            <w:r>
                              <w:t xml:space="preserve">Thank </w:t>
                            </w:r>
                          </w:p>
                          <w:p w:rsidR="003E4038" w:rsidRDefault="003E4038" w:rsidP="003B52E8">
                            <w:r>
                              <w:t xml:space="preserve">Theft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3222" id="Text Box 12" o:spid="_x0000_s1043" type="#_x0000_t202" style="position:absolute;margin-left:137.25pt;margin-top:2.85pt;width:102pt;height:95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" fillcolor="white [3201]" strokeweight=".5pt">
                <v:textbox>
                  <w:txbxContent>
                    <w:p w:rsidR="003E4038" w:rsidRDefault="003E4038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3E4038" w:rsidRDefault="003E4038" w:rsidP="003B52E8">
                      <w:r>
                        <w:t xml:space="preserve">Think </w:t>
                      </w:r>
                    </w:p>
                    <w:p w:rsidR="003E4038" w:rsidRDefault="003E4038" w:rsidP="003B52E8">
                      <w:r>
                        <w:t xml:space="preserve">Thank </w:t>
                      </w:r>
                    </w:p>
                    <w:p w:rsidR="003E4038" w:rsidRDefault="003E4038" w:rsidP="003B52E8">
                      <w:r>
                        <w:t xml:space="preserve">Theft </w:t>
                      </w:r>
                    </w:p>
                  </w:txbxContent>
                </v:textbox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A6B0A1" wp14:editId="5BD2FF4E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3E4038" w:rsidRDefault="003E4038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3E4038" w:rsidRDefault="003E4038" w:rsidP="003B52E8">
                            <w:pPr>
                              <w:pStyle w:val="NoSpacing"/>
                            </w:pP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E4038" w:rsidRDefault="003E4038" w:rsidP="003B52E8">
                            <w:pPr>
                              <w:pStyle w:val="NoSpacing"/>
                            </w:pPr>
                          </w:p>
                          <w:p w:rsidR="003E4038" w:rsidRDefault="003E4038" w:rsidP="003B52E8">
                            <w:r>
                              <w:t xml:space="preserve">Think a thought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6B0A1" id="Text Box 14" o:spid="_x0000_s1044" type="#_x0000_t202" style="position:absolute;margin-left:0;margin-top:1.1pt;width:102pt;height:77.2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" fillcolor="white [3201]" strokeweight=".5pt">
                <v:textbox>
                  <w:txbxContent>
                    <w:p w:rsidR="003E4038" w:rsidRDefault="003E4038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3E4038" w:rsidRDefault="003E4038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3E4038" w:rsidRDefault="003E4038" w:rsidP="003B52E8">
                      <w:pPr>
                        <w:pStyle w:val="NoSpacing"/>
                      </w:pPr>
                      <w:proofErr w:type="spellStart"/>
                      <w:r>
                        <w:t>Th</w:t>
                      </w:r>
                      <w:proofErr w:type="spellEnd"/>
                      <w:r>
                        <w:t xml:space="preserve"> </w:t>
                      </w:r>
                    </w:p>
                    <w:p w:rsidR="003E4038" w:rsidRDefault="003E4038" w:rsidP="003B52E8">
                      <w:pPr>
                        <w:pStyle w:val="NoSpacing"/>
                      </w:pPr>
                    </w:p>
                    <w:p w:rsidR="003E4038" w:rsidRDefault="003E4038" w:rsidP="003B52E8">
                      <w:r>
                        <w:t xml:space="preserve">Think a thought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F7301" wp14:editId="57DBBE23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3E4038" w:rsidRPr="00811905" w:rsidRDefault="003E4038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7301" id="Text Box 13" o:spid="_x0000_s1045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No3&#10;vqR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3E4038" w:rsidRDefault="003E4038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3E4038" w:rsidRPr="00811905" w:rsidRDefault="003E4038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091907" w:rsidRDefault="00091907" w:rsidP="003B52E8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81B1D" wp14:editId="57E51AD9">
                <wp:simplePos x="0" y="0"/>
                <wp:positionH relativeFrom="margin">
                  <wp:posOffset>-12700</wp:posOffset>
                </wp:positionH>
                <wp:positionV relativeFrom="paragraph">
                  <wp:posOffset>316865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3E4038" w:rsidRDefault="003E4038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3E4038" w:rsidRDefault="003E4038" w:rsidP="003B52E8">
                            <w:proofErr w:type="spellStart"/>
                            <w:r>
                              <w:t>oe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E4038" w:rsidRDefault="003E4038" w:rsidP="003B52E8">
                            <w:r>
                              <w:t>touch your toes</w:t>
                            </w:r>
                          </w:p>
                          <w:p w:rsidR="003E4038" w:rsidRDefault="003E4038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1B1D" id="Text Box 30" o:spid="_x0000_s1046" type="#_x0000_t202" style="position:absolute;margin-left:-1pt;margin-top:24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GaUAIAAKs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" fillcolor="white [3201]" strokeweight=".5pt">
                <v:textbox>
                  <w:txbxContent>
                    <w:p w:rsidR="003E4038" w:rsidRDefault="003E4038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3E4038" w:rsidRDefault="003E4038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3E4038" w:rsidRDefault="003E4038" w:rsidP="003B52E8">
                      <w:proofErr w:type="spellStart"/>
                      <w:r>
                        <w:t>oe</w:t>
                      </w:r>
                      <w:proofErr w:type="spellEnd"/>
                      <w:r>
                        <w:t xml:space="preserve"> </w:t>
                      </w:r>
                    </w:p>
                    <w:p w:rsidR="003E4038" w:rsidRDefault="003E4038" w:rsidP="003B52E8">
                      <w:r>
                        <w:t>touch your toes</w:t>
                      </w:r>
                    </w:p>
                    <w:p w:rsidR="003E4038" w:rsidRDefault="003E4038" w:rsidP="003B52E8"/>
                  </w:txbxContent>
                </v:textbox>
                <w10:wrap anchorx="margin"/>
              </v:shape>
            </w:pict>
          </mc:Fallback>
        </mc:AlternateContent>
      </w:r>
      <w:r w:rsidRPr="00091907">
        <w:rPr>
          <w:rFonts w:ascii="Comic Sans MS" w:hAnsi="Comic Sans MS"/>
          <w:i/>
        </w:rPr>
        <w:t xml:space="preserve">Year 1 </w:t>
      </w:r>
    </w:p>
    <w:p w:rsidR="003B52E8" w:rsidRDefault="003E4038" w:rsidP="003B52E8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7C37F" wp14:editId="01C3B4DC">
                <wp:simplePos x="0" y="0"/>
                <wp:positionH relativeFrom="margin">
                  <wp:posOffset>3276600</wp:posOffset>
                </wp:positionH>
                <wp:positionV relativeFrom="paragraph">
                  <wp:posOffset>30479</wp:posOffset>
                </wp:positionV>
                <wp:extent cx="942975" cy="117157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3E4038" w:rsidRDefault="003E4038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 </w:t>
                            </w:r>
                          </w:p>
                          <w:p w:rsidR="003E4038" w:rsidRDefault="003E4038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Called </w:t>
                            </w:r>
                          </w:p>
                          <w:p w:rsidR="003E4038" w:rsidRPr="008E130D" w:rsidRDefault="003E4038" w:rsidP="003B52E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Their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C37F" id="Text Box 28" o:spid="_x0000_s1047" type="#_x0000_t202" style="position:absolute;margin-left:258pt;margin-top:2.4pt;width:74.25pt;height:92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" fillcolor="white [3201]" strokeweight=".5pt">
                <v:textbox>
                  <w:txbxContent>
                    <w:p w:rsidR="003E4038" w:rsidRDefault="003E4038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3E4038" w:rsidRDefault="003E4038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 </w:t>
                      </w:r>
                    </w:p>
                    <w:p w:rsidR="003E4038" w:rsidRDefault="003E4038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Called </w:t>
                      </w:r>
                    </w:p>
                    <w:p w:rsidR="003E4038" w:rsidRPr="008E130D" w:rsidRDefault="003E4038" w:rsidP="003B52E8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Their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1907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8DCCCB" wp14:editId="6AF679B6">
                <wp:simplePos x="0" y="0"/>
                <wp:positionH relativeFrom="column">
                  <wp:posOffset>1638300</wp:posOffset>
                </wp:positionH>
                <wp:positionV relativeFrom="paragraph">
                  <wp:posOffset>11430</wp:posOffset>
                </wp:positionV>
                <wp:extent cx="1295400" cy="12382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3E4038" w:rsidRDefault="003E4038" w:rsidP="003B52E8">
                            <w:proofErr w:type="spellStart"/>
                            <w:r>
                              <w:t>Ploem</w:t>
                            </w:r>
                            <w:proofErr w:type="spellEnd"/>
                          </w:p>
                          <w:p w:rsidR="003E4038" w:rsidRDefault="003E4038" w:rsidP="003B52E8">
                            <w:r>
                              <w:t xml:space="preserve">Toe </w:t>
                            </w:r>
                          </w:p>
                          <w:p w:rsidR="003E4038" w:rsidRDefault="003E4038" w:rsidP="003B52E8">
                            <w:proofErr w:type="spellStart"/>
                            <w:r>
                              <w:t>droeb</w:t>
                            </w:r>
                            <w:proofErr w:type="spellEnd"/>
                          </w:p>
                          <w:p w:rsidR="003E4038" w:rsidRDefault="003E4038" w:rsidP="003B52E8"/>
                          <w:p w:rsidR="003E4038" w:rsidRPr="00AF7915" w:rsidRDefault="003E4038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CCCB" id="Text Box 27" o:spid="_x0000_s1048" type="#_x0000_t202" style="position:absolute;margin-left:129pt;margin-top:.9pt;width:102pt;height:97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" fillcolor="white [3201]" strokeweight=".5pt">
                <v:textbox>
                  <w:txbxContent>
                    <w:p w:rsidR="003E4038" w:rsidRDefault="003E4038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3E4038" w:rsidRDefault="003E4038" w:rsidP="003B52E8">
                      <w:proofErr w:type="spellStart"/>
                      <w:r>
                        <w:t>Ploem</w:t>
                      </w:r>
                      <w:proofErr w:type="spellEnd"/>
                    </w:p>
                    <w:p w:rsidR="003E4038" w:rsidRDefault="003E4038" w:rsidP="003B52E8">
                      <w:r>
                        <w:t xml:space="preserve">Toe </w:t>
                      </w:r>
                    </w:p>
                    <w:p w:rsidR="003E4038" w:rsidRDefault="003E4038" w:rsidP="003B52E8">
                      <w:proofErr w:type="spellStart"/>
                      <w:r>
                        <w:t>droeb</w:t>
                      </w:r>
                      <w:proofErr w:type="spellEnd"/>
                    </w:p>
                    <w:p w:rsidR="003E4038" w:rsidRDefault="003E4038" w:rsidP="003B52E8"/>
                    <w:p w:rsidR="003E4038" w:rsidRPr="00AF7915" w:rsidRDefault="003E4038" w:rsidP="003B52E8"/>
                  </w:txbxContent>
                </v:textbox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A81F86" wp14:editId="28CE1A71">
                <wp:simplePos x="0" y="0"/>
                <wp:positionH relativeFrom="column">
                  <wp:posOffset>4525455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3E4038" w:rsidRPr="00811905" w:rsidRDefault="003E4038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81F86" id="Text Box 29" o:spid="_x0000_s1049" type="#_x0000_t202" style="position:absolute;margin-left:356.35pt;margin-top:.8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" fillcolor="white [3201]" strokeweight=".5pt">
                <v:textbox>
                  <w:txbxContent>
                    <w:p w:rsidR="003E4038" w:rsidRDefault="003E4038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3E4038" w:rsidRPr="00811905" w:rsidRDefault="003E4038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  <w:rPr>
          <w:u w:val="single"/>
        </w:rPr>
      </w:pP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091907" w:rsidRPr="00091907" w:rsidRDefault="00091907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Maths</w:t>
      </w:r>
    </w:p>
    <w:p w:rsidR="00851518" w:rsidRDefault="00851518" w:rsidP="00851518">
      <w:pPr>
        <w:rPr>
          <w:rFonts w:ascii="Comic Sans MS" w:hAnsi="Comic Sans MS"/>
        </w:rPr>
      </w:pPr>
      <w:r>
        <w:rPr>
          <w:rFonts w:ascii="Comic Sans MS" w:hAnsi="Comic Sans MS"/>
        </w:rPr>
        <w:t>Subtraction - Using bowls to clearly separate the numbers, work out the following questions:</w:t>
      </w:r>
    </w:p>
    <w:p w:rsidR="00851518" w:rsidRPr="000A53FE" w:rsidRDefault="00C21CC5" w:rsidP="00851518">
      <w:pPr>
        <w:rPr>
          <w:rFonts w:ascii="Comic Sans MS" w:hAnsi="Comic Sans MS"/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2D632F3F" wp14:editId="51185076">
            <wp:simplePos x="0" y="0"/>
            <wp:positionH relativeFrom="column">
              <wp:posOffset>-64135</wp:posOffset>
            </wp:positionH>
            <wp:positionV relativeFrom="paragraph">
              <wp:posOffset>319405</wp:posOffset>
            </wp:positionV>
            <wp:extent cx="1078230" cy="3147060"/>
            <wp:effectExtent l="0" t="0" r="7620" b="0"/>
            <wp:wrapTight wrapText="bothSides">
              <wp:wrapPolygon edited="0">
                <wp:start x="0" y="0"/>
                <wp:lineTo x="0" y="21443"/>
                <wp:lineTo x="21371" y="21443"/>
                <wp:lineTo x="21371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18" w:rsidRPr="000A53FE">
        <w:rPr>
          <w:rFonts w:ascii="Comic Sans MS" w:hAnsi="Comic Sans MS"/>
          <w:i/>
        </w:rPr>
        <w:t xml:space="preserve">EYFS         </w:t>
      </w:r>
      <w:r w:rsidR="00851518">
        <w:rPr>
          <w:rFonts w:ascii="Comic Sans MS" w:hAnsi="Comic Sans MS"/>
          <w:i/>
        </w:rPr>
        <w:t xml:space="preserve">            </w:t>
      </w:r>
      <w:r w:rsidR="00851518" w:rsidRPr="000A53FE">
        <w:rPr>
          <w:rFonts w:ascii="Comic Sans MS" w:hAnsi="Comic Sans MS"/>
          <w:i/>
        </w:rPr>
        <w:t xml:space="preserve"> </w:t>
      </w:r>
      <w:r w:rsidR="00851518">
        <w:rPr>
          <w:rFonts w:ascii="Comic Sans MS" w:hAnsi="Comic Sans MS"/>
          <w:i/>
        </w:rPr>
        <w:t xml:space="preserve">       </w:t>
      </w:r>
      <w:r w:rsidR="00851518" w:rsidRPr="000A53FE">
        <w:rPr>
          <w:rFonts w:ascii="Comic Sans MS" w:hAnsi="Comic Sans MS"/>
          <w:i/>
        </w:rPr>
        <w:t xml:space="preserve">  Year 1</w:t>
      </w:r>
    </w:p>
    <w:p w:rsidR="00851518" w:rsidRDefault="00851518" w:rsidP="003B52E8">
      <w:pPr>
        <w:tabs>
          <w:tab w:val="left" w:pos="1050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4BA0437B" wp14:editId="5E4999D4">
            <wp:simplePos x="0" y="0"/>
            <wp:positionH relativeFrom="column">
              <wp:posOffset>1594692</wp:posOffset>
            </wp:positionH>
            <wp:positionV relativeFrom="paragraph">
              <wp:posOffset>11356</wp:posOffset>
            </wp:positionV>
            <wp:extent cx="1035050" cy="3115310"/>
            <wp:effectExtent l="0" t="0" r="0" b="0"/>
            <wp:wrapTight wrapText="bothSides">
              <wp:wrapPolygon edited="0">
                <wp:start x="0" y="0"/>
                <wp:lineTo x="0" y="21397"/>
                <wp:lineTo x="21070" y="21397"/>
                <wp:lineTo x="2107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D00" w:rsidRDefault="00C10D00" w:rsidP="003B52E8">
      <w:pPr>
        <w:tabs>
          <w:tab w:val="left" w:pos="1050"/>
        </w:tabs>
        <w:rPr>
          <w:rFonts w:ascii="Comic Sans MS" w:hAnsi="Comic Sans MS"/>
        </w:rPr>
      </w:pPr>
    </w:p>
    <w:p w:rsidR="00091907" w:rsidRDefault="00091907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10D00" w:rsidRPr="00C10D00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6D10F3" w:rsidRDefault="006D10F3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41368" w:rsidRDefault="00A4136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41368" w:rsidRDefault="00A4136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41368" w:rsidRDefault="00A4136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1CC5" w:rsidRDefault="00C21CC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AF7915" w:rsidRPr="00091907" w:rsidRDefault="00C10D00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T</w:t>
      </w:r>
      <w:r w:rsidR="00AF7915" w:rsidRPr="00091907">
        <w:rPr>
          <w:rFonts w:ascii="Comic Sans MS" w:hAnsi="Comic Sans MS"/>
          <w:color w:val="7030A0"/>
          <w:sz w:val="32"/>
        </w:rPr>
        <w:t>hursday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3305175</wp:posOffset>
                </wp:positionH>
                <wp:positionV relativeFrom="paragraph">
                  <wp:posOffset>36194</wp:posOffset>
                </wp:positionV>
                <wp:extent cx="942975" cy="12096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3E4038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3E4038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 </w:t>
                            </w:r>
                          </w:p>
                          <w:p w:rsidR="003E4038" w:rsidRPr="00811905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0" type="#_x0000_t202" style="position:absolute;margin-left:260.25pt;margin-top:2.85pt;width:74.25pt;height:95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" fillcolor="white [3201]" strokeweight=".5pt">
                <v:textbox>
                  <w:txbxContent>
                    <w:p w:rsidR="003E4038" w:rsidRDefault="003E4038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3E4038" w:rsidRDefault="003E4038" w:rsidP="00C74B68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My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3E4038" w:rsidRDefault="003E4038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 </w:t>
                      </w:r>
                    </w:p>
                    <w:p w:rsidR="003E4038" w:rsidRPr="00811905" w:rsidRDefault="003E4038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All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3E4038" w:rsidRDefault="003E4038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Thing </w:t>
                            </w:r>
                          </w:p>
                          <w:p w:rsidR="003E4038" w:rsidRDefault="003E4038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Bring </w:t>
                            </w:r>
                          </w:p>
                          <w:p w:rsidR="003E4038" w:rsidRPr="00244733" w:rsidRDefault="003E4038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String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1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5Q83CU8CAACr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3E4038" w:rsidRDefault="003E4038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3E4038" w:rsidRDefault="003E4038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Thing </w:t>
                      </w:r>
                    </w:p>
                    <w:p w:rsidR="003E4038" w:rsidRDefault="003E4038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Bring </w:t>
                      </w:r>
                    </w:p>
                    <w:p w:rsidR="003E4038" w:rsidRPr="00244733" w:rsidRDefault="003E4038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String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3E4038" w:rsidRPr="00811905" w:rsidRDefault="003E4038" w:rsidP="003E403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  <w:p w:rsidR="003E4038" w:rsidRPr="00811905" w:rsidRDefault="003E4038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2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jHdggF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3E4038" w:rsidRDefault="003E4038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3E4038" w:rsidRPr="00811905" w:rsidRDefault="003E4038" w:rsidP="003E403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  <w:p w:rsidR="003E4038" w:rsidRPr="00811905" w:rsidRDefault="003E4038" w:rsidP="00AF7915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3E4038" w:rsidRDefault="003E4038" w:rsidP="00AF7915">
                            <w:r>
                              <w:t xml:space="preserve">Ng </w:t>
                            </w:r>
                          </w:p>
                          <w:p w:rsidR="003E4038" w:rsidRDefault="003E4038" w:rsidP="00AF7915">
                            <w:r>
                              <w:t xml:space="preserve">Thing on a string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3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P&#10;KDdM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3E4038" w:rsidRDefault="003E4038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3E4038" w:rsidRDefault="003E4038" w:rsidP="00AF7915">
                      <w:r>
                        <w:t xml:space="preserve">Ng </w:t>
                      </w:r>
                    </w:p>
                    <w:p w:rsidR="003E4038" w:rsidRDefault="003E4038" w:rsidP="00AF7915">
                      <w:r>
                        <w:t xml:space="preserve">Thing on a string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091907" w:rsidRDefault="003E4038" w:rsidP="00AF7915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59924B" wp14:editId="474E177F">
                <wp:simplePos x="0" y="0"/>
                <wp:positionH relativeFrom="margin">
                  <wp:posOffset>3371850</wp:posOffset>
                </wp:positionH>
                <wp:positionV relativeFrom="paragraph">
                  <wp:posOffset>313690</wp:posOffset>
                </wp:positionV>
                <wp:extent cx="942975" cy="12763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3E4038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</w:t>
                            </w:r>
                          </w:p>
                          <w:p w:rsidR="003E4038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Asked </w:t>
                            </w:r>
                          </w:p>
                          <w:p w:rsidR="003E4038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Looked </w:t>
                            </w:r>
                          </w:p>
                          <w:p w:rsidR="003E4038" w:rsidRPr="000055F8" w:rsidRDefault="003E4038" w:rsidP="00C74B6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9924B" id="Text Box 36" o:spid="_x0000_s1054" type="#_x0000_t202" style="position:absolute;margin-left:265.5pt;margin-top:24.7pt;width:74.25pt;height:100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" fillcolor="white [3201]" strokeweight=".5pt">
                <v:textbox>
                  <w:txbxContent>
                    <w:p w:rsidR="003E4038" w:rsidRDefault="003E4038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3E4038" w:rsidRDefault="003E4038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</w:t>
                      </w:r>
                    </w:p>
                    <w:p w:rsidR="003E4038" w:rsidRDefault="003E4038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Asked </w:t>
                      </w:r>
                    </w:p>
                    <w:p w:rsidR="003E4038" w:rsidRDefault="003E4038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Looked </w:t>
                      </w:r>
                    </w:p>
                    <w:p w:rsidR="003E4038" w:rsidRPr="000055F8" w:rsidRDefault="003E4038" w:rsidP="00C74B6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915" w:rsidRPr="00091907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10469" wp14:editId="7D02F321">
                <wp:simplePos x="0" y="0"/>
                <wp:positionH relativeFrom="column">
                  <wp:posOffset>1728659</wp:posOffset>
                </wp:positionH>
                <wp:positionV relativeFrom="paragraph">
                  <wp:posOffset>277635</wp:posOffset>
                </wp:positionV>
                <wp:extent cx="1295400" cy="1551660"/>
                <wp:effectExtent l="0" t="0" r="19050" b="107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3E4038" w:rsidRDefault="003E4038" w:rsidP="00AF7915">
                            <w:r>
                              <w:t xml:space="preserve">Blew </w:t>
                            </w:r>
                          </w:p>
                          <w:p w:rsidR="003E4038" w:rsidRDefault="003E4038" w:rsidP="00AF7915">
                            <w:r>
                              <w:t xml:space="preserve">Threw </w:t>
                            </w:r>
                          </w:p>
                          <w:p w:rsidR="003E4038" w:rsidRDefault="003E4038" w:rsidP="00AF7915">
                            <w:proofErr w:type="spellStart"/>
                            <w:r>
                              <w:t>Plewm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E4038" w:rsidRPr="00AF7915" w:rsidRDefault="003E4038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0469" id="Text Box 35" o:spid="_x0000_s1055" type="#_x0000_t202" style="position:absolute;margin-left:136.1pt;margin-top:21.85pt;width:102pt;height:122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" fillcolor="white [3201]" strokeweight=".5pt">
                <v:textbox>
                  <w:txbxContent>
                    <w:p w:rsidR="003E4038" w:rsidRDefault="003E4038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3E4038" w:rsidRDefault="003E4038" w:rsidP="00AF7915">
                      <w:r>
                        <w:t xml:space="preserve">Blew </w:t>
                      </w:r>
                    </w:p>
                    <w:p w:rsidR="003E4038" w:rsidRDefault="003E4038" w:rsidP="00AF7915">
                      <w:r>
                        <w:t xml:space="preserve">Threw </w:t>
                      </w:r>
                    </w:p>
                    <w:p w:rsidR="003E4038" w:rsidRDefault="003E4038" w:rsidP="00AF7915">
                      <w:proofErr w:type="spellStart"/>
                      <w:r>
                        <w:t>Plewm</w:t>
                      </w:r>
                      <w:proofErr w:type="spellEnd"/>
                      <w:r>
                        <w:t xml:space="preserve"> </w:t>
                      </w:r>
                    </w:p>
                    <w:p w:rsidR="003E4038" w:rsidRPr="00AF7915" w:rsidRDefault="003E4038" w:rsidP="00AF7915"/>
                  </w:txbxContent>
                </v:textbox>
              </v:shape>
            </w:pict>
          </mc:Fallback>
        </mc:AlternateContent>
      </w:r>
      <w:r w:rsidR="00091907">
        <w:rPr>
          <w:rFonts w:ascii="Comic Sans MS" w:hAnsi="Comic Sans MS"/>
          <w:i/>
        </w:rPr>
        <w:t>Year 1</w:t>
      </w:r>
    </w:p>
    <w:p w:rsidR="00AF7915" w:rsidRDefault="00091907" w:rsidP="00AF7915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3621A9" wp14:editId="38B64728">
                <wp:simplePos x="0" y="0"/>
                <wp:positionH relativeFrom="column">
                  <wp:posOffset>4596765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3E4038" w:rsidRPr="00811905" w:rsidRDefault="003E4038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21A9" id="Text Box 37" o:spid="_x0000_s1056" type="#_x0000_t202" style="position:absolute;margin-left:361.95pt;margin-top:.8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" fillcolor="white [3201]" strokeweight=".5pt">
                <v:textbox>
                  <w:txbxContent>
                    <w:p w:rsidR="003E4038" w:rsidRDefault="003E4038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3E4038" w:rsidRPr="00811905" w:rsidRDefault="003E4038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8BB3FD" wp14:editId="0284D69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038" w:rsidRDefault="003E4038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3E4038" w:rsidRDefault="003E4038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3E4038" w:rsidRDefault="003E4038" w:rsidP="00AF7915">
                            <w:proofErr w:type="spellStart"/>
                            <w:r>
                              <w:t>Ew</w:t>
                            </w:r>
                            <w:proofErr w:type="spellEnd"/>
                          </w:p>
                          <w:p w:rsidR="003E4038" w:rsidRDefault="003E4038" w:rsidP="00AF7915">
                            <w:r>
                              <w:t xml:space="preserve">Chew the stew </w:t>
                            </w:r>
                          </w:p>
                          <w:p w:rsidR="003E4038" w:rsidRDefault="003E4038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B3FD" id="Text Box 38" o:spid="_x0000_s1057" type="#_x0000_t202" style="position:absolute;margin-left:0;margin-top:.4pt;width:102pt;height:77.2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" fillcolor="white [3201]" strokeweight=".5pt">
                <v:textbox>
                  <w:txbxContent>
                    <w:p w:rsidR="003E4038" w:rsidRDefault="003E4038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3E4038" w:rsidRDefault="003E4038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3E4038" w:rsidRDefault="003E4038" w:rsidP="00AF7915">
                      <w:proofErr w:type="spellStart"/>
                      <w:r>
                        <w:t>Ew</w:t>
                      </w:r>
                      <w:proofErr w:type="spellEnd"/>
                    </w:p>
                    <w:p w:rsidR="003E4038" w:rsidRDefault="003E4038" w:rsidP="00AF7915">
                      <w:r>
                        <w:t xml:space="preserve">Chew the stew </w:t>
                      </w:r>
                    </w:p>
                    <w:p w:rsidR="003E4038" w:rsidRDefault="003E4038" w:rsidP="00AF7915"/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  <w:rPr>
          <w:u w:val="single"/>
        </w:rPr>
      </w:pP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091907" w:rsidRDefault="00091907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34992" w:rsidRPr="00091907" w:rsidRDefault="00C34992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Maths</w:t>
      </w:r>
    </w:p>
    <w:p w:rsidR="00091907" w:rsidRDefault="00C21CC5" w:rsidP="003B52E8">
      <w:p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</w:rPr>
        <w:t>Find attached colour by subtraction images differentiated per year group.</w:t>
      </w:r>
    </w:p>
    <w:p w:rsidR="00C21CC5" w:rsidRDefault="00C21CC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Pr="00091907" w:rsidRDefault="00AF791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t>Friday</w:t>
      </w:r>
    </w:p>
    <w:p w:rsidR="00AF7915" w:rsidRPr="00091907" w:rsidRDefault="00091907" w:rsidP="003B52E8">
      <w:pPr>
        <w:tabs>
          <w:tab w:val="left" w:pos="105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Phonics: </w:t>
      </w:r>
      <w:r w:rsidR="00AF7915" w:rsidRPr="00091907">
        <w:rPr>
          <w:rFonts w:ascii="Comic Sans MS" w:hAnsi="Comic Sans MS"/>
        </w:rPr>
        <w:t>Phonics play</w:t>
      </w:r>
    </w:p>
    <w:p w:rsidR="00AF7915" w:rsidRDefault="007E113D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3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5E1E56" w:rsidRPr="00106B3B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091907">
        <w:rPr>
          <w:rFonts w:ascii="Comic Sans MS" w:hAnsi="Comic Sans MS"/>
          <w:b/>
        </w:rPr>
        <w:t>Maths</w:t>
      </w:r>
      <w:r w:rsidR="00091907">
        <w:rPr>
          <w:rFonts w:ascii="Comic Sans MS" w:hAnsi="Comic Sans MS"/>
          <w:b/>
        </w:rPr>
        <w:t xml:space="preserve">: </w:t>
      </w:r>
      <w:r w:rsidR="00106B3B" w:rsidRPr="00106B3B">
        <w:rPr>
          <w:rFonts w:ascii="Comic Sans MS" w:hAnsi="Comic Sans MS"/>
        </w:rPr>
        <w:t xml:space="preserve">Top marks- ordering and sequencing shapes games </w:t>
      </w:r>
    </w:p>
    <w:p w:rsidR="00A15842" w:rsidRDefault="007E113D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4" w:history="1">
        <w:r w:rsidR="00106B3B" w:rsidRPr="00035005">
          <w:rPr>
            <w:rStyle w:val="Hyperlink"/>
            <w:rFonts w:ascii="Comic Sans MS" w:hAnsi="Comic Sans MS"/>
          </w:rPr>
          <w:t>https://www.topmarks.co.uk/ordering-and-sequencing/shape-patterns</w:t>
        </w:r>
      </w:hyperlink>
      <w:r w:rsidR="00106B3B">
        <w:rPr>
          <w:rFonts w:ascii="Comic Sans MS" w:hAnsi="Comic Sans MS"/>
          <w:u w:val="single"/>
        </w:rPr>
        <w:t xml:space="preserve"> </w:t>
      </w:r>
    </w:p>
    <w:p w:rsidR="001C660F" w:rsidRDefault="001C660F" w:rsidP="003B52E8">
      <w:pPr>
        <w:tabs>
          <w:tab w:val="left" w:pos="1050"/>
        </w:tabs>
        <w:rPr>
          <w:rFonts w:ascii="Comic Sans MS" w:hAnsi="Comic Sans MS"/>
          <w:u w:val="single"/>
        </w:rPr>
        <w:sectPr w:rsidR="001C660F" w:rsidSect="00B0020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F2621" w:rsidRDefault="002F2621" w:rsidP="003B52E8">
      <w:pPr>
        <w:tabs>
          <w:tab w:val="left" w:pos="1050"/>
        </w:tabs>
        <w:rPr>
          <w:noProof/>
          <w:lang w:eastAsia="en-GB"/>
        </w:rPr>
      </w:pPr>
    </w:p>
    <w:p w:rsidR="00E3085E" w:rsidRDefault="00C21CC5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7F32B6AC" wp14:editId="62B6A391">
            <wp:extent cx="9566549" cy="51142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74994" cy="511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85E" w:rsidSect="001C660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038" w:rsidRDefault="003E4038" w:rsidP="00F82D49">
      <w:pPr>
        <w:spacing w:after="0" w:line="240" w:lineRule="auto"/>
      </w:pPr>
      <w:r>
        <w:separator/>
      </w:r>
    </w:p>
  </w:endnote>
  <w:endnote w:type="continuationSeparator" w:id="0">
    <w:p w:rsidR="003E4038" w:rsidRDefault="003E4038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038" w:rsidRDefault="003E4038" w:rsidP="00F82D49">
      <w:pPr>
        <w:spacing w:after="0" w:line="240" w:lineRule="auto"/>
      </w:pPr>
      <w:r>
        <w:separator/>
      </w:r>
    </w:p>
  </w:footnote>
  <w:footnote w:type="continuationSeparator" w:id="0">
    <w:p w:rsidR="003E4038" w:rsidRDefault="003E4038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038" w:rsidRDefault="003E4038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021965" cy="588036"/>
          <wp:effectExtent l="0" t="0" r="698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1065" cy="62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E4038" w:rsidRPr="006119CD" w:rsidRDefault="003E4038" w:rsidP="006119CD">
    <w:pPr>
      <w:jc w:val="center"/>
      <w:rPr>
        <w:rFonts w:ascii="Comic Sans MS" w:hAnsi="Comic Sans MS"/>
        <w:sz w:val="18"/>
        <w:u w:val="single"/>
      </w:rPr>
    </w:pPr>
    <w:r>
      <w:rPr>
        <w:rFonts w:ascii="Comic Sans MS" w:hAnsi="Comic Sans MS"/>
        <w:sz w:val="18"/>
        <w:u w:val="single"/>
      </w:rPr>
      <w:t>EYFS/YEAR 1- Week 12- Sport- 15</w:t>
    </w:r>
    <w:r w:rsidRPr="006119CD">
      <w:rPr>
        <w:rFonts w:ascii="Comic Sans MS" w:hAnsi="Comic Sans MS"/>
        <w:sz w:val="18"/>
        <w:u w:val="single"/>
      </w:rPr>
      <w:t>/06/20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C7D"/>
    <w:multiLevelType w:val="hybridMultilevel"/>
    <w:tmpl w:val="A0CA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163"/>
    <w:multiLevelType w:val="hybridMultilevel"/>
    <w:tmpl w:val="DC80AE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1A04B6"/>
    <w:multiLevelType w:val="hybridMultilevel"/>
    <w:tmpl w:val="D5BE8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706F0"/>
    <w:multiLevelType w:val="hybridMultilevel"/>
    <w:tmpl w:val="BC5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444CD"/>
    <w:multiLevelType w:val="hybridMultilevel"/>
    <w:tmpl w:val="66A4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E3BD8"/>
    <w:multiLevelType w:val="hybridMultilevel"/>
    <w:tmpl w:val="12FA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574D6"/>
    <w:rsid w:val="00075779"/>
    <w:rsid w:val="00091907"/>
    <w:rsid w:val="000A53FE"/>
    <w:rsid w:val="00106B3B"/>
    <w:rsid w:val="001C660F"/>
    <w:rsid w:val="001D4154"/>
    <w:rsid w:val="001E1BE9"/>
    <w:rsid w:val="001E569D"/>
    <w:rsid w:val="001F4328"/>
    <w:rsid w:val="002273A4"/>
    <w:rsid w:val="00244733"/>
    <w:rsid w:val="0024756E"/>
    <w:rsid w:val="00250CCC"/>
    <w:rsid w:val="00255745"/>
    <w:rsid w:val="002B1C84"/>
    <w:rsid w:val="002B491C"/>
    <w:rsid w:val="002B6E19"/>
    <w:rsid w:val="002F046B"/>
    <w:rsid w:val="002F2621"/>
    <w:rsid w:val="0035085C"/>
    <w:rsid w:val="00375DB1"/>
    <w:rsid w:val="003B52E8"/>
    <w:rsid w:val="003E4038"/>
    <w:rsid w:val="003F31ED"/>
    <w:rsid w:val="0040111A"/>
    <w:rsid w:val="004138CA"/>
    <w:rsid w:val="00423108"/>
    <w:rsid w:val="00440873"/>
    <w:rsid w:val="004751F6"/>
    <w:rsid w:val="004858D9"/>
    <w:rsid w:val="004C7A63"/>
    <w:rsid w:val="005523B6"/>
    <w:rsid w:val="0056444C"/>
    <w:rsid w:val="005E0D18"/>
    <w:rsid w:val="005E15B6"/>
    <w:rsid w:val="005E1E56"/>
    <w:rsid w:val="006119CD"/>
    <w:rsid w:val="006C6736"/>
    <w:rsid w:val="006D10F3"/>
    <w:rsid w:val="00724979"/>
    <w:rsid w:val="007730ED"/>
    <w:rsid w:val="007A6397"/>
    <w:rsid w:val="007A6B2A"/>
    <w:rsid w:val="007E113D"/>
    <w:rsid w:val="007E3411"/>
    <w:rsid w:val="00825607"/>
    <w:rsid w:val="00851518"/>
    <w:rsid w:val="008540B8"/>
    <w:rsid w:val="00891A6A"/>
    <w:rsid w:val="008C4B41"/>
    <w:rsid w:val="008D5692"/>
    <w:rsid w:val="008E130D"/>
    <w:rsid w:val="00921F68"/>
    <w:rsid w:val="009D7473"/>
    <w:rsid w:val="009F3F30"/>
    <w:rsid w:val="00A15842"/>
    <w:rsid w:val="00A22495"/>
    <w:rsid w:val="00A41368"/>
    <w:rsid w:val="00A76B81"/>
    <w:rsid w:val="00AB2778"/>
    <w:rsid w:val="00AF7915"/>
    <w:rsid w:val="00B00204"/>
    <w:rsid w:val="00B468C9"/>
    <w:rsid w:val="00B63BFD"/>
    <w:rsid w:val="00BC0750"/>
    <w:rsid w:val="00BF67C0"/>
    <w:rsid w:val="00C10D00"/>
    <w:rsid w:val="00C1386E"/>
    <w:rsid w:val="00C21CC5"/>
    <w:rsid w:val="00C34992"/>
    <w:rsid w:val="00C63043"/>
    <w:rsid w:val="00C637E3"/>
    <w:rsid w:val="00C74B68"/>
    <w:rsid w:val="00D22B76"/>
    <w:rsid w:val="00D53285"/>
    <w:rsid w:val="00D750B0"/>
    <w:rsid w:val="00D944EB"/>
    <w:rsid w:val="00DC057C"/>
    <w:rsid w:val="00DD3079"/>
    <w:rsid w:val="00DD4F41"/>
    <w:rsid w:val="00DF2960"/>
    <w:rsid w:val="00E2637C"/>
    <w:rsid w:val="00E3085E"/>
    <w:rsid w:val="00E904F0"/>
    <w:rsid w:val="00E90D11"/>
    <w:rsid w:val="00EC1371"/>
    <w:rsid w:val="00EC40AA"/>
    <w:rsid w:val="00ED2DD6"/>
    <w:rsid w:val="00F0199F"/>
    <w:rsid w:val="00F25283"/>
    <w:rsid w:val="00F7228E"/>
    <w:rsid w:val="00F82D49"/>
    <w:rsid w:val="00F833B8"/>
    <w:rsid w:val="00F873CE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598ED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119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yperlink" Target="https://www.topmarks.co.uk/ordering-and-sequencing/shape-pattern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33" Type="http://schemas.openxmlformats.org/officeDocument/2006/relationships/hyperlink" Target="https://new.phonicsplay.co.uk/resourc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https://www.oxfordowl.co.uk/for-home/find-a-book/library-page/" TargetMode="External"/><Relationship Id="rId19" Type="http://schemas.openxmlformats.org/officeDocument/2006/relationships/hyperlink" Target="http://www.numbergym.co.uk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76F5E-BD77-4CA6-AECB-C30B9BA88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9C821828</Template>
  <TotalTime>32</TotalTime>
  <Pages>6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Hannah Minshall</cp:lastModifiedBy>
  <cp:revision>3</cp:revision>
  <cp:lastPrinted>2020-04-17T08:22:00Z</cp:lastPrinted>
  <dcterms:created xsi:type="dcterms:W3CDTF">2020-05-18T12:43:00Z</dcterms:created>
  <dcterms:modified xsi:type="dcterms:W3CDTF">2020-05-19T13:56:00Z</dcterms:modified>
</cp:coreProperties>
</file>