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RPr="00C23999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C23999" w:rsidRDefault="00825607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Pr="00C23999" w:rsidRDefault="00DF372C" w:rsidP="001F4328">
            <w:pPr>
              <w:jc w:val="center"/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</w:pPr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Animal Planet Theme – Week 9   18.05</w:t>
            </w:r>
            <w:r w:rsidR="00825607" w:rsidRPr="00C2399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.20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</w:tr>
      <w:tr w:rsidR="00724979" w:rsidRPr="00C23999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Tuesday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vMerge w:val="restart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000000" w:themeColor="text1"/>
                <w:sz w:val="16"/>
                <w:szCs w:val="14"/>
              </w:rPr>
              <w:t>9-11</w:t>
            </w:r>
          </w:p>
        </w:tc>
        <w:tc>
          <w:tcPr>
            <w:tcW w:w="2707" w:type="dxa"/>
          </w:tcPr>
          <w:p w:rsidR="00223ECA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Introduce a new word, find out the meaning, use it in conversation, can you draw something to help you remember the word and / or how to spell it? Find out the origin, are there </w:t>
            </w:r>
            <w:proofErr w:type="gramStart"/>
            <w:r w:rsidRPr="00C23999">
              <w:rPr>
                <w:rFonts w:cstheme="minorHAnsi"/>
                <w:sz w:val="16"/>
                <w:szCs w:val="14"/>
              </w:rPr>
              <w:t>words which</w:t>
            </w:r>
            <w:proofErr w:type="gramEnd"/>
            <w:r w:rsidRPr="00C23999">
              <w:rPr>
                <w:rFonts w:cstheme="minorHAnsi"/>
                <w:sz w:val="16"/>
                <w:szCs w:val="14"/>
              </w:rPr>
              <w:t xml:space="preserve"> mean the same? Use it in written sentences.</w:t>
            </w:r>
          </w:p>
          <w:p w:rsidR="005E07E3" w:rsidRPr="002465AA" w:rsidRDefault="005E07E3" w:rsidP="005E07E3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>
              <w:rPr>
                <w:rFonts w:cstheme="minorHAnsi"/>
                <w:b/>
                <w:sz w:val="16"/>
                <w:szCs w:val="14"/>
              </w:rPr>
              <w:t>PRODUCER/PREDATOR/ PREY</w:t>
            </w:r>
          </w:p>
          <w:p w:rsidR="00F174E6" w:rsidRPr="00C23999" w:rsidRDefault="00F174E6" w:rsidP="00C23999">
            <w:pPr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724979" w:rsidRDefault="00210D10" w:rsidP="009150C5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Complete Reading Comprehension</w:t>
            </w:r>
            <w:r w:rsidR="00E94143">
              <w:rPr>
                <w:rFonts w:eastAsia="Calibri" w:cstheme="minorHAnsi"/>
                <w:sz w:val="16"/>
                <w:szCs w:val="14"/>
              </w:rPr>
              <w:t xml:space="preserve"> – Doorstep Wildlife</w:t>
            </w:r>
          </w:p>
          <w:p w:rsidR="00210D10" w:rsidRPr="00C23999" w:rsidRDefault="00210D10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23ECA" w:rsidP="007A6B2A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F174E6" w:rsidRDefault="005C27EB" w:rsidP="002B1C84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960E83" w:rsidRPr="00C23999" w:rsidRDefault="00960E83" w:rsidP="00960E83">
            <w:pPr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223ECA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C23999">
              <w:rPr>
                <w:rFonts w:cstheme="minorHAnsi"/>
                <w:sz w:val="16"/>
                <w:szCs w:val="14"/>
              </w:rPr>
              <w:t>conversation,</w:t>
            </w:r>
            <w:proofErr w:type="gramEnd"/>
            <w:r w:rsidRPr="00C23999">
              <w:rPr>
                <w:rFonts w:cstheme="minorHAnsi"/>
                <w:sz w:val="16"/>
                <w:szCs w:val="14"/>
              </w:rPr>
              <w:t xml:space="preserve"> find out the origin, are there words which mean the same? Use it in written sentences.</w:t>
            </w:r>
          </w:p>
          <w:p w:rsidR="002465AA" w:rsidRPr="002465AA" w:rsidRDefault="00DF372C" w:rsidP="001F4328">
            <w:pPr>
              <w:jc w:val="center"/>
              <w:rPr>
                <w:rFonts w:cstheme="minorHAnsi"/>
                <w:b/>
                <w:sz w:val="16"/>
                <w:szCs w:val="14"/>
              </w:rPr>
            </w:pPr>
            <w:r>
              <w:rPr>
                <w:rFonts w:cstheme="minorHAnsi"/>
                <w:b/>
                <w:sz w:val="16"/>
                <w:szCs w:val="14"/>
              </w:rPr>
              <w:t>HERBIVORE/CARNIVORE/ OMNIVORE</w:t>
            </w:r>
          </w:p>
          <w:p w:rsidR="00F174E6" w:rsidRDefault="00F174E6" w:rsidP="001F4328">
            <w:pPr>
              <w:jc w:val="center"/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960E83" w:rsidRPr="00960E83" w:rsidRDefault="00960E83" w:rsidP="001F4328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960E83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960E83" w:rsidRPr="00960E83" w:rsidRDefault="00960E83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960E83">
              <w:rPr>
                <w:rFonts w:eastAsia="Calibri" w:cstheme="minorHAnsi"/>
                <w:sz w:val="16"/>
                <w:szCs w:val="14"/>
              </w:rPr>
              <w:t>Complete 30 minutes of reading</w:t>
            </w:r>
            <w:r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960E83" w:rsidRPr="00C23999" w:rsidRDefault="00960E83" w:rsidP="009150C5">
            <w:pPr>
              <w:rPr>
                <w:rFonts w:eastAsia="Calibri" w:cstheme="minorHAnsi"/>
                <w:sz w:val="16"/>
                <w:szCs w:val="14"/>
              </w:rPr>
            </w:pPr>
          </w:p>
          <w:p w:rsidR="00724979" w:rsidRPr="00223ECA" w:rsidRDefault="00223ECA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23ECA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2273A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C23999">
              <w:rPr>
                <w:rFonts w:cstheme="minorHAnsi"/>
                <w:sz w:val="16"/>
                <w:szCs w:val="14"/>
              </w:rPr>
              <w:t>conversation,</w:t>
            </w:r>
            <w:proofErr w:type="gramEnd"/>
            <w:r w:rsidRPr="00C23999">
              <w:rPr>
                <w:rFonts w:cstheme="minorHAnsi"/>
                <w:sz w:val="16"/>
                <w:szCs w:val="14"/>
              </w:rPr>
              <w:t xml:space="preserve"> find out the origin, are ther</w:t>
            </w:r>
            <w:r w:rsidR="002465AA">
              <w:rPr>
                <w:rFonts w:cstheme="minorHAnsi"/>
                <w:sz w:val="16"/>
                <w:szCs w:val="14"/>
              </w:rPr>
              <w:t xml:space="preserve">e words which mean the same? </w:t>
            </w:r>
          </w:p>
          <w:p w:rsidR="002465AA" w:rsidRPr="002465AA" w:rsidRDefault="00DF372C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>
              <w:rPr>
                <w:rFonts w:cstheme="minorHAnsi"/>
                <w:b/>
                <w:sz w:val="16"/>
                <w:szCs w:val="14"/>
              </w:rPr>
              <w:t>MAMMAL</w:t>
            </w:r>
          </w:p>
          <w:p w:rsidR="00F174E6" w:rsidRPr="00C23999" w:rsidRDefault="00F174E6" w:rsidP="00F82D49">
            <w:pPr>
              <w:jc w:val="center"/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724979" w:rsidRPr="00C23999" w:rsidRDefault="00724979" w:rsidP="00F82D49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724979" w:rsidRDefault="00960E8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Choose a reading activity from the list based on what you read yesterday.</w:t>
            </w:r>
          </w:p>
          <w:p w:rsidR="00960E83" w:rsidRDefault="00960E8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960E83" w:rsidRPr="00C23999" w:rsidRDefault="00960E8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A76B81" w:rsidRPr="00C23999" w:rsidRDefault="00A76B81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7A6B2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7A6B2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C23999">
              <w:rPr>
                <w:rFonts w:cstheme="minorHAnsi"/>
                <w:sz w:val="16"/>
                <w:szCs w:val="14"/>
              </w:rPr>
              <w:t>conversation,</w:t>
            </w:r>
            <w:proofErr w:type="gramEnd"/>
            <w:r w:rsidRPr="00C23999">
              <w:rPr>
                <w:rFonts w:cstheme="minorHAnsi"/>
                <w:sz w:val="16"/>
                <w:szCs w:val="14"/>
              </w:rPr>
              <w:t xml:space="preserve"> find out the origin, are there words which mean the same? Use it in written sentences.</w:t>
            </w:r>
          </w:p>
          <w:p w:rsidR="005E07E3" w:rsidRPr="002465AA" w:rsidRDefault="005E07E3" w:rsidP="005E07E3">
            <w:pPr>
              <w:jc w:val="center"/>
              <w:rPr>
                <w:rFonts w:cstheme="minorHAnsi"/>
                <w:b/>
                <w:sz w:val="16"/>
                <w:szCs w:val="14"/>
              </w:rPr>
            </w:pPr>
            <w:r>
              <w:rPr>
                <w:rFonts w:cstheme="minorHAnsi"/>
                <w:b/>
                <w:sz w:val="16"/>
                <w:szCs w:val="14"/>
              </w:rPr>
              <w:t>PRIMATE</w:t>
            </w:r>
          </w:p>
          <w:p w:rsidR="00F174E6" w:rsidRPr="00C23999" w:rsidRDefault="00F174E6" w:rsidP="001F4328">
            <w:pPr>
              <w:jc w:val="center"/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960E83" w:rsidRPr="00960E83" w:rsidRDefault="00960E83" w:rsidP="00960E83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960E83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960E83" w:rsidRPr="00960E83" w:rsidRDefault="00960E83" w:rsidP="00960E83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960E83">
              <w:rPr>
                <w:rFonts w:eastAsia="Calibri" w:cstheme="minorHAnsi"/>
                <w:sz w:val="16"/>
                <w:szCs w:val="14"/>
              </w:rPr>
              <w:t>Complete 30 minutes of reading</w:t>
            </w:r>
            <w:r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960E83" w:rsidRPr="00C23999" w:rsidRDefault="00960E83" w:rsidP="008E5660">
            <w:pPr>
              <w:rPr>
                <w:rFonts w:cstheme="minorHAnsi"/>
                <w:sz w:val="16"/>
                <w:szCs w:val="14"/>
              </w:rPr>
            </w:pP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C23999">
              <w:rPr>
                <w:rFonts w:cstheme="minorHAnsi"/>
                <w:sz w:val="16"/>
                <w:szCs w:val="14"/>
              </w:rPr>
              <w:t>conversation,</w:t>
            </w:r>
            <w:proofErr w:type="gramEnd"/>
            <w:r w:rsidRPr="00C23999">
              <w:rPr>
                <w:rFonts w:cstheme="minorHAnsi"/>
                <w:sz w:val="16"/>
                <w:szCs w:val="14"/>
              </w:rPr>
              <w:t xml:space="preserve"> find out the origin, are there words which mean the same? Use it in written sentences.</w:t>
            </w:r>
          </w:p>
          <w:p w:rsidR="00C23999" w:rsidRDefault="00F84000" w:rsidP="00F84000">
            <w:pPr>
              <w:jc w:val="center"/>
              <w:rPr>
                <w:rFonts w:cstheme="minorHAnsi"/>
                <w:b/>
                <w:sz w:val="16"/>
                <w:szCs w:val="14"/>
              </w:rPr>
            </w:pPr>
            <w:r>
              <w:rPr>
                <w:rFonts w:cstheme="minorHAnsi"/>
                <w:b/>
                <w:sz w:val="16"/>
                <w:szCs w:val="14"/>
              </w:rPr>
              <w:t>HABITAT</w:t>
            </w:r>
          </w:p>
          <w:p w:rsidR="00F84000" w:rsidRPr="00F84000" w:rsidRDefault="00F84000" w:rsidP="00F84000">
            <w:pPr>
              <w:jc w:val="center"/>
              <w:rPr>
                <w:rFonts w:cstheme="minorHAnsi"/>
                <w:b/>
                <w:sz w:val="16"/>
                <w:szCs w:val="14"/>
              </w:rPr>
            </w:pPr>
          </w:p>
          <w:p w:rsidR="00960E83" w:rsidRPr="00C23999" w:rsidRDefault="00960E83" w:rsidP="00960E83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724979" w:rsidRDefault="00960E83" w:rsidP="008E5660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Choose a reading activity from the list ba</w:t>
            </w:r>
            <w:r w:rsidR="008E5660">
              <w:rPr>
                <w:rFonts w:eastAsia="Calibri" w:cstheme="minorHAnsi"/>
                <w:sz w:val="16"/>
                <w:szCs w:val="14"/>
              </w:rPr>
              <w:t>sed on what you read yesterday.</w:t>
            </w:r>
          </w:p>
          <w:p w:rsidR="00960E83" w:rsidRPr="00C23999" w:rsidRDefault="00960E83" w:rsidP="00F82D49">
            <w:pPr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vMerge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The Body Coach</w:t>
            </w:r>
            <w:r w:rsidR="002B1C84" w:rsidRPr="00C23999">
              <w:rPr>
                <w:rFonts w:eastAsia="Calibri" w:cstheme="minorHAnsi"/>
                <w:sz w:val="16"/>
                <w:szCs w:val="14"/>
              </w:rPr>
              <w:t xml:space="preserve"> –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</w:t>
            </w:r>
            <w:proofErr w:type="spellStart"/>
            <w:r w:rsidR="00F174E6" w:rsidRPr="00C23999">
              <w:rPr>
                <w:rFonts w:eastAsia="Calibri" w:cstheme="minorHAnsi"/>
                <w:sz w:val="16"/>
                <w:szCs w:val="14"/>
              </w:rPr>
              <w:t>Youtube</w:t>
            </w:r>
            <w:proofErr w:type="spellEnd"/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– find the current </w:t>
            </w:r>
            <w:r w:rsidR="002B1C84" w:rsidRPr="00C23999">
              <w:rPr>
                <w:rFonts w:eastAsia="Calibri" w:cstheme="minorHAnsi"/>
                <w:sz w:val="16"/>
                <w:szCs w:val="14"/>
              </w:rPr>
              <w:t>day</w:t>
            </w:r>
          </w:p>
          <w:p w:rsidR="00724979" w:rsidRPr="00C23999" w:rsidRDefault="00724979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2B1C84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7" w:history="1">
              <w:r w:rsidR="00724979" w:rsidRPr="00C23999">
                <w:rPr>
                  <w:rStyle w:val="Hyperlink"/>
                  <w:rFonts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Cosmic Yoga</w:t>
            </w: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(YouTube)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2B1C84" w:rsidP="002B1C8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The Body Coach – </w:t>
            </w:r>
            <w:proofErr w:type="spellStart"/>
            <w:r w:rsidRPr="00C23999">
              <w:rPr>
                <w:rFonts w:eastAsia="Calibri" w:cstheme="minorHAnsi"/>
                <w:sz w:val="16"/>
                <w:szCs w:val="14"/>
              </w:rPr>
              <w:t>Youtube</w:t>
            </w:r>
            <w:proofErr w:type="spellEnd"/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-</w:t>
            </w:r>
            <w:r w:rsidRPr="00C23999">
              <w:rPr>
                <w:rFonts w:eastAsia="Calibri" w:cstheme="minorHAnsi"/>
                <w:sz w:val="16"/>
                <w:szCs w:val="14"/>
              </w:rPr>
              <w:t xml:space="preserve"> 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>find the current day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2B1C84" w:rsidP="002B1C84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 Go outside for a walk.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2B1C84" w:rsidP="002B1C8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The Body Coach – </w:t>
            </w:r>
            <w:proofErr w:type="spellStart"/>
            <w:r w:rsidRPr="00C23999">
              <w:rPr>
                <w:rFonts w:eastAsia="Calibri" w:cstheme="minorHAnsi"/>
                <w:sz w:val="16"/>
                <w:szCs w:val="14"/>
              </w:rPr>
              <w:t>Youtube</w:t>
            </w:r>
            <w:proofErr w:type="spellEnd"/>
            <w:r w:rsidRPr="00C23999">
              <w:rPr>
                <w:rFonts w:eastAsia="Calibri" w:cstheme="minorHAnsi"/>
                <w:sz w:val="16"/>
                <w:szCs w:val="14"/>
              </w:rPr>
              <w:t xml:space="preserve"> on the day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210D10">
        <w:trPr>
          <w:cantSplit/>
          <w:trHeight w:val="884"/>
        </w:trPr>
        <w:tc>
          <w:tcPr>
            <w:tcW w:w="413" w:type="dxa"/>
            <w:shd w:val="clear" w:color="auto" w:fill="FFF2CC" w:themeFill="accent4" w:themeFillTint="33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11.15-12.15</w:t>
            </w:r>
          </w:p>
        </w:tc>
        <w:tc>
          <w:tcPr>
            <w:tcW w:w="2707" w:type="dxa"/>
          </w:tcPr>
          <w:p w:rsidR="00724979" w:rsidRPr="00210D10" w:rsidRDefault="00724979" w:rsidP="001F4328">
            <w:pPr>
              <w:jc w:val="center"/>
              <w:rPr>
                <w:rFonts w:eastAsia="Calibri" w:cstheme="minorHAnsi"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sz w:val="18"/>
                <w:szCs w:val="14"/>
                <w:u w:val="single"/>
              </w:rPr>
              <w:t>Maths</w:t>
            </w:r>
          </w:p>
          <w:p w:rsidR="00223ECA" w:rsidRDefault="00223ECA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White Rose (Home Learning Tab)</w:t>
            </w:r>
          </w:p>
          <w:p w:rsidR="000C2B4C" w:rsidRDefault="000C2B4C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8" w:history="1">
              <w:r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223ECA" w:rsidRDefault="00223ECA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</w:t>
            </w:r>
            <w:r w:rsidR="000C2B4C"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724979" w:rsidRPr="00C23999" w:rsidRDefault="00724979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223ECA" w:rsidRPr="00C23999" w:rsidRDefault="00223ECA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Number gym </w:t>
            </w:r>
          </w:p>
          <w:p w:rsidR="00223ECA" w:rsidRPr="00C23999" w:rsidRDefault="00223ECA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9" w:history="1">
              <w:r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724979" w:rsidRPr="00C23999" w:rsidRDefault="00223ECA" w:rsidP="00223ECA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</w:t>
            </w:r>
            <w:r w:rsidRPr="00C23999">
              <w:rPr>
                <w:rFonts w:cstheme="minorHAnsi"/>
                <w:sz w:val="16"/>
                <w:szCs w:val="14"/>
              </w:rPr>
              <w:t>alculation activity linked to year group e.g. multiplication and divis</w:t>
            </w:r>
            <w:r>
              <w:rPr>
                <w:rFonts w:cstheme="minorHAnsi"/>
                <w:sz w:val="16"/>
                <w:szCs w:val="14"/>
              </w:rPr>
              <w:t>ion, addition and subtraction</w:t>
            </w:r>
          </w:p>
        </w:tc>
        <w:tc>
          <w:tcPr>
            <w:tcW w:w="2707" w:type="dxa"/>
          </w:tcPr>
          <w:p w:rsidR="000C2B4C" w:rsidRP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White Rose (Home Learning Tab)</w:t>
            </w:r>
            <w:r>
              <w:rPr>
                <w:rStyle w:val="Hyperlink"/>
                <w:sz w:val="14"/>
              </w:rPr>
              <w:t xml:space="preserve"> </w:t>
            </w:r>
            <w:hyperlink r:id="rId10" w:history="1">
              <w:r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questions.</w:t>
            </w:r>
          </w:p>
          <w:p w:rsidR="00B468C9" w:rsidRPr="00C23999" w:rsidRDefault="00B468C9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Pr="00C23999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Number gym </w:t>
            </w:r>
          </w:p>
          <w:p w:rsidR="000C2B4C" w:rsidRPr="00C23999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1" w:history="1">
              <w:r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B468C9" w:rsidRPr="00C23999" w:rsidRDefault="000C2B4C" w:rsidP="000C2B4C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Table Trainer, Bond Builder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Default="002B6E19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 </w:t>
            </w:r>
            <w:r w:rsidR="000C2B4C">
              <w:rPr>
                <w:rFonts w:eastAsia="Calibri" w:cstheme="minorHAnsi"/>
                <w:sz w:val="16"/>
                <w:szCs w:val="14"/>
              </w:rPr>
              <w:t>White Rose (Home Learning Tab)</w:t>
            </w:r>
            <w:r w:rsidR="000C2B4C">
              <w:rPr>
                <w:rStyle w:val="Hyperlink"/>
                <w:sz w:val="14"/>
              </w:rPr>
              <w:t xml:space="preserve"> </w:t>
            </w:r>
            <w:hyperlink r:id="rId12" w:history="1">
              <w:r w:rsidR="000C2B4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questions.</w:t>
            </w:r>
          </w:p>
          <w:p w:rsidR="00B468C9" w:rsidRPr="00C23999" w:rsidRDefault="00B468C9" w:rsidP="002B6E1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825607" w:rsidRPr="00C23999" w:rsidTr="00210D10">
        <w:trPr>
          <w:cantSplit/>
          <w:trHeight w:val="1134"/>
        </w:trPr>
        <w:tc>
          <w:tcPr>
            <w:tcW w:w="413" w:type="dxa"/>
            <w:shd w:val="clear" w:color="auto" w:fill="FBE4D5" w:themeFill="accent2" w:themeFillTint="33"/>
            <w:textDirection w:val="btL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lastRenderedPageBreak/>
              <w:t>12.15-1.15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825607" w:rsidP="00724979">
            <w:pPr>
              <w:jc w:val="center"/>
              <w:rPr>
                <w:rFonts w:eastAsia="Calibri" w:cstheme="minorHAnsi"/>
                <w:b/>
                <w:sz w:val="16"/>
                <w:szCs w:val="16"/>
              </w:rPr>
            </w:pPr>
            <w:r w:rsidRPr="00C23999">
              <w:rPr>
                <w:rFonts w:eastAsia="Calibri" w:cstheme="minorHAnsi"/>
                <w:b/>
                <w:sz w:val="16"/>
                <w:szCs w:val="16"/>
              </w:rPr>
              <w:t>1.15-2.50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C2399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04024D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AB2778" w:rsidRPr="00C23999" w:rsidRDefault="00AB2778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04024D" w:rsidRPr="00C23999" w:rsidRDefault="0004024D" w:rsidP="00DF2960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A76B81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DF2960" w:rsidP="00A76B81">
            <w:pPr>
              <w:jc w:val="center"/>
              <w:rPr>
                <w:rFonts w:cstheme="minorHAnsi"/>
                <w:sz w:val="18"/>
              </w:rPr>
            </w:pPr>
            <w:r w:rsidRPr="00C23999">
              <w:rPr>
                <w:rFonts w:cstheme="minorHAnsi"/>
                <w:sz w:val="18"/>
              </w:rPr>
              <w:t xml:space="preserve"> </w:t>
            </w:r>
          </w:p>
          <w:p w:rsidR="0024756E" w:rsidRPr="00C23999" w:rsidRDefault="0024756E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825607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825607" w:rsidP="0072497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23999">
              <w:rPr>
                <w:rFonts w:cstheme="minorHAnsi"/>
                <w:b/>
                <w:sz w:val="16"/>
                <w:szCs w:val="16"/>
              </w:rPr>
              <w:t>2.50-3.15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Reflecting Roxy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What have you lea</w:t>
            </w:r>
            <w:r w:rsidR="00825607" w:rsidRPr="00C23999">
              <w:rPr>
                <w:rFonts w:cstheme="minorHAnsi"/>
                <w:sz w:val="18"/>
                <w:szCs w:val="16"/>
              </w:rPr>
              <w:t>rnt today and how could you hav</w:t>
            </w:r>
            <w:r w:rsidRPr="00C23999">
              <w:rPr>
                <w:rFonts w:cstheme="minorHAnsi"/>
                <w:sz w:val="18"/>
                <w:szCs w:val="16"/>
              </w:rPr>
              <w:t>e improved any of your work?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04024D" w:rsidRDefault="0004024D" w:rsidP="001F4328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960E83" w:rsidRPr="00C23999" w:rsidRDefault="00960E83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proofErr w:type="spellStart"/>
            <w:r>
              <w:rPr>
                <w:rFonts w:cstheme="minorHAnsi"/>
                <w:b/>
                <w:sz w:val="18"/>
                <w:szCs w:val="16"/>
              </w:rPr>
              <w:t>Well being</w:t>
            </w:r>
            <w:proofErr w:type="spellEnd"/>
            <w:r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Making Links Molly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Can you use any learning that you have done today, in other parts of your life?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960E83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proofErr w:type="spellStart"/>
            <w:r>
              <w:rPr>
                <w:rFonts w:cstheme="minorHAnsi"/>
                <w:b/>
                <w:sz w:val="18"/>
                <w:szCs w:val="16"/>
              </w:rPr>
              <w:t>Well being</w:t>
            </w:r>
            <w:proofErr w:type="spellEnd"/>
            <w:r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Resilience Rex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Have you found anything chall</w:t>
            </w:r>
            <w:r w:rsidR="00825607" w:rsidRPr="00C23999">
              <w:rPr>
                <w:rFonts w:cstheme="minorHAnsi"/>
                <w:sz w:val="18"/>
                <w:szCs w:val="16"/>
              </w:rPr>
              <w:t xml:space="preserve">enging today? How </w:t>
            </w:r>
            <w:proofErr w:type="gramStart"/>
            <w:r w:rsidR="00825607" w:rsidRPr="00C23999">
              <w:rPr>
                <w:rFonts w:cstheme="minorHAnsi"/>
                <w:sz w:val="18"/>
                <w:szCs w:val="16"/>
              </w:rPr>
              <w:t>did  you</w:t>
            </w:r>
            <w:proofErr w:type="gramEnd"/>
            <w:r w:rsidR="00825607" w:rsidRPr="00C23999">
              <w:rPr>
                <w:rFonts w:cstheme="minorHAnsi"/>
                <w:sz w:val="18"/>
                <w:szCs w:val="16"/>
              </w:rPr>
              <w:t xml:space="preserve"> over</w:t>
            </w:r>
            <w:r w:rsidRPr="00C23999">
              <w:rPr>
                <w:rFonts w:cstheme="minorHAnsi"/>
                <w:sz w:val="18"/>
                <w:szCs w:val="16"/>
              </w:rPr>
              <w:t>come the challenges?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Default="00960E83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proofErr w:type="spellStart"/>
            <w:r>
              <w:rPr>
                <w:rFonts w:cstheme="minorHAnsi"/>
                <w:b/>
                <w:sz w:val="18"/>
                <w:szCs w:val="16"/>
              </w:rPr>
              <w:t>Well being</w:t>
            </w:r>
            <w:proofErr w:type="spellEnd"/>
            <w:r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  <w:p w:rsidR="009150C5" w:rsidRPr="00C23999" w:rsidRDefault="009150C5" w:rsidP="00960E83">
            <w:pPr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Collaborating Carlos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Pr="00C23999" w:rsidRDefault="00960E83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960E83" w:rsidP="00960E83">
            <w:pPr>
              <w:jc w:val="center"/>
              <w:rPr>
                <w:rFonts w:cstheme="minorHAnsi"/>
                <w:sz w:val="18"/>
                <w:szCs w:val="16"/>
              </w:rPr>
            </w:pPr>
            <w:proofErr w:type="spellStart"/>
            <w:r>
              <w:rPr>
                <w:rFonts w:cstheme="minorHAnsi"/>
                <w:b/>
                <w:sz w:val="18"/>
                <w:szCs w:val="16"/>
              </w:rPr>
              <w:t>Well being</w:t>
            </w:r>
            <w:proofErr w:type="spellEnd"/>
            <w:r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Motivating Melinda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Have you encouraged someone else today? How did you motivate yourself today?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960E83" w:rsidP="00960E83">
            <w:pPr>
              <w:jc w:val="center"/>
              <w:rPr>
                <w:rFonts w:cstheme="minorHAnsi"/>
                <w:sz w:val="18"/>
                <w:szCs w:val="16"/>
              </w:rPr>
            </w:pPr>
            <w:proofErr w:type="spellStart"/>
            <w:r>
              <w:rPr>
                <w:rFonts w:cstheme="minorHAnsi"/>
                <w:b/>
                <w:sz w:val="18"/>
                <w:szCs w:val="16"/>
              </w:rPr>
              <w:t>Well being</w:t>
            </w:r>
            <w:proofErr w:type="spellEnd"/>
            <w:r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</w:tc>
      </w:tr>
    </w:tbl>
    <w:p w:rsidR="00C23999" w:rsidRDefault="00C23999">
      <w:pPr>
        <w:rPr>
          <w:rFonts w:cstheme="minorHAnsi"/>
          <w:sz w:val="24"/>
        </w:rPr>
      </w:pPr>
    </w:p>
    <w:p w:rsidR="009150C5" w:rsidRPr="00C23999" w:rsidRDefault="009150C5">
      <w:pPr>
        <w:rPr>
          <w:rFonts w:cstheme="minorHAnsi"/>
          <w:sz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C23999" w:rsidRPr="00C23999" w:rsidTr="00C23999">
        <w:tc>
          <w:tcPr>
            <w:tcW w:w="13948" w:type="dxa"/>
          </w:tcPr>
          <w:p w:rsidR="00C23999" w:rsidRPr="00210D10" w:rsidRDefault="00C23999" w:rsidP="00C23999">
            <w:pPr>
              <w:rPr>
                <w:rFonts w:cstheme="minorHAnsi"/>
                <w:b/>
                <w:sz w:val="24"/>
                <w:u w:val="single"/>
              </w:rPr>
            </w:pPr>
            <w:r w:rsidRPr="00210D10">
              <w:rPr>
                <w:rFonts w:cstheme="minorHAnsi"/>
                <w:b/>
                <w:sz w:val="24"/>
                <w:highlight w:val="magenta"/>
                <w:u w:val="single"/>
              </w:rPr>
              <w:t>Writing</w:t>
            </w:r>
          </w:p>
          <w:p w:rsidR="00C23999" w:rsidRPr="0095055E" w:rsidRDefault="00210D10" w:rsidP="000C2B4C">
            <w:pPr>
              <w:pStyle w:val="ListParagraph"/>
              <w:numPr>
                <w:ilvl w:val="0"/>
                <w:numId w:val="5"/>
              </w:numPr>
              <w:rPr>
                <w:rFonts w:eastAsia="Calibri" w:cstheme="minorHAnsi"/>
                <w:b/>
                <w:u w:val="single"/>
              </w:rPr>
            </w:pPr>
            <w:r w:rsidRPr="00210D10">
              <w:rPr>
                <w:rFonts w:eastAsia="Calibri" w:cstheme="minorHAnsi"/>
                <w:b/>
                <w:u w:val="single"/>
              </w:rPr>
              <w:t xml:space="preserve">POBBLE 365 </w:t>
            </w:r>
            <w:hyperlink r:id="rId18" w:history="1">
              <w:r w:rsidRPr="00210D10">
                <w:rPr>
                  <w:rFonts w:eastAsia="Calibri" w:cstheme="minorHAnsi"/>
                  <w:u w:val="single"/>
                </w:rPr>
                <w:t>http://www.pobble365.com/</w:t>
              </w:r>
            </w:hyperlink>
            <w:r w:rsidRPr="00210D10">
              <w:rPr>
                <w:rFonts w:eastAsia="Calibri" w:cstheme="minorHAnsi"/>
                <w:b/>
                <w:u w:val="single"/>
              </w:rPr>
              <w:t xml:space="preserve"> </w:t>
            </w:r>
            <w:r w:rsidRPr="00210D10">
              <w:rPr>
                <w:rFonts w:eastAsia="Calibri" w:cstheme="minorHAnsi"/>
              </w:rPr>
              <w:t>Choose one of the images and write a descriptive paragraph about it.</w:t>
            </w:r>
          </w:p>
          <w:p w:rsidR="005E07E3" w:rsidRPr="0013321E" w:rsidRDefault="00E903F2" w:rsidP="0013321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  <w:szCs w:val="32"/>
              </w:rPr>
            </w:pPr>
            <w:r w:rsidRPr="00E903F2">
              <w:rPr>
                <w:rFonts w:cstheme="minorHAnsi"/>
                <w:color w:val="000000" w:themeColor="text1"/>
                <w:szCs w:val="32"/>
              </w:rPr>
              <w:t xml:space="preserve">Steve </w:t>
            </w:r>
            <w:proofErr w:type="spellStart"/>
            <w:r w:rsidRPr="00E903F2">
              <w:rPr>
                <w:rFonts w:cstheme="minorHAnsi"/>
                <w:color w:val="000000" w:themeColor="text1"/>
                <w:szCs w:val="32"/>
              </w:rPr>
              <w:t>Backshall</w:t>
            </w:r>
            <w:proofErr w:type="spellEnd"/>
            <w:r w:rsidRPr="00E903F2">
              <w:rPr>
                <w:rFonts w:cstheme="minorHAnsi"/>
                <w:color w:val="000000" w:themeColor="text1"/>
                <w:szCs w:val="32"/>
              </w:rPr>
              <w:t xml:space="preserve"> lessons/live learning </w:t>
            </w:r>
            <w:hyperlink r:id="rId19" w:history="1">
              <w:r w:rsidRPr="00E903F2">
                <w:rPr>
                  <w:rFonts w:cstheme="minorHAnsi"/>
                  <w:color w:val="000000" w:themeColor="text1"/>
                  <w:szCs w:val="32"/>
                  <w:u w:val="single"/>
                </w:rPr>
                <w:t>https://www.youtube.com/channel/UCm-URP49TgSgyIU1rgh2m7A/videos</w:t>
              </w:r>
            </w:hyperlink>
            <w:r w:rsidR="00E94143">
              <w:rPr>
                <w:rFonts w:cstheme="minorHAnsi"/>
                <w:color w:val="000000" w:themeColor="text1"/>
                <w:szCs w:val="32"/>
                <w:u w:val="single"/>
              </w:rPr>
              <w:t xml:space="preserve"> </w:t>
            </w:r>
            <w:r w:rsidR="00E94143" w:rsidRPr="00A46D93">
              <w:rPr>
                <w:rFonts w:cstheme="minorHAnsi"/>
                <w:color w:val="000000" w:themeColor="text1"/>
                <w:szCs w:val="32"/>
              </w:rPr>
              <w:t>OR choose a Deadly 60 video</w:t>
            </w:r>
            <w:r w:rsidR="0095055E">
              <w:rPr>
                <w:rFonts w:cstheme="minorHAnsi"/>
                <w:color w:val="000000" w:themeColor="text1"/>
                <w:szCs w:val="32"/>
              </w:rPr>
              <w:t xml:space="preserve">. </w:t>
            </w:r>
            <w:r w:rsidR="0013321E">
              <w:rPr>
                <w:rFonts w:cstheme="minorHAnsi"/>
                <w:color w:val="000000" w:themeColor="text1"/>
                <w:szCs w:val="32"/>
              </w:rPr>
              <w:t xml:space="preserve">Write </w:t>
            </w:r>
            <w:proofErr w:type="gramStart"/>
            <w:r w:rsidR="0013321E">
              <w:rPr>
                <w:rFonts w:cstheme="minorHAnsi"/>
                <w:color w:val="000000" w:themeColor="text1"/>
                <w:szCs w:val="32"/>
              </w:rPr>
              <w:t>5</w:t>
            </w:r>
            <w:proofErr w:type="gramEnd"/>
            <w:r w:rsidR="0013321E">
              <w:rPr>
                <w:rFonts w:cstheme="minorHAnsi"/>
                <w:color w:val="000000" w:themeColor="text1"/>
                <w:szCs w:val="32"/>
              </w:rPr>
              <w:t xml:space="preserve"> questions </w:t>
            </w:r>
            <w:r w:rsidR="009150C5">
              <w:rPr>
                <w:rFonts w:cstheme="minorHAnsi"/>
                <w:color w:val="000000" w:themeColor="text1"/>
                <w:szCs w:val="32"/>
              </w:rPr>
              <w:t xml:space="preserve">to interview Steve </w:t>
            </w:r>
            <w:proofErr w:type="spellStart"/>
            <w:r w:rsidR="009150C5">
              <w:rPr>
                <w:rFonts w:cstheme="minorHAnsi"/>
                <w:color w:val="000000" w:themeColor="text1"/>
                <w:szCs w:val="32"/>
              </w:rPr>
              <w:t>Backshall</w:t>
            </w:r>
            <w:proofErr w:type="spellEnd"/>
            <w:r w:rsidR="009150C5">
              <w:rPr>
                <w:rFonts w:cstheme="minorHAnsi"/>
                <w:color w:val="000000" w:themeColor="text1"/>
                <w:szCs w:val="32"/>
              </w:rPr>
              <w:t xml:space="preserve">. Answer them as if you were </w:t>
            </w:r>
            <w:proofErr w:type="gramStart"/>
            <w:r w:rsidR="009150C5">
              <w:rPr>
                <w:rFonts w:cstheme="minorHAnsi"/>
                <w:color w:val="000000" w:themeColor="text1"/>
                <w:szCs w:val="32"/>
              </w:rPr>
              <w:t>him</w:t>
            </w:r>
            <w:proofErr w:type="gramEnd"/>
            <w:r w:rsidR="009150C5">
              <w:rPr>
                <w:rFonts w:cstheme="minorHAnsi"/>
                <w:color w:val="000000" w:themeColor="text1"/>
                <w:szCs w:val="32"/>
              </w:rPr>
              <w:t>.</w:t>
            </w:r>
          </w:p>
          <w:p w:rsidR="00E903F2" w:rsidRDefault="0098184C" w:rsidP="00E903F2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  <w:szCs w:val="32"/>
              </w:rPr>
            </w:pPr>
            <w:r>
              <w:rPr>
                <w:rFonts w:cstheme="minorHAnsi"/>
                <w:color w:val="000000" w:themeColor="text1"/>
                <w:szCs w:val="32"/>
              </w:rPr>
              <w:t xml:space="preserve">Write a speech for a charity raising money for orang-utans. </w:t>
            </w:r>
          </w:p>
          <w:p w:rsidR="000C2B4C" w:rsidRPr="009150C5" w:rsidRDefault="00A46D93" w:rsidP="000C2B4C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  <w:szCs w:val="32"/>
              </w:rPr>
            </w:pPr>
            <w:r>
              <w:rPr>
                <w:rFonts w:cstheme="minorHAnsi"/>
                <w:color w:val="000000" w:themeColor="text1"/>
                <w:szCs w:val="32"/>
              </w:rPr>
              <w:t xml:space="preserve">Watch David Attenborough’s video on the Amur Leopard </w:t>
            </w:r>
            <w:hyperlink r:id="rId20" w:history="1">
              <w:r>
                <w:rPr>
                  <w:rStyle w:val="Hyperlink"/>
                </w:rPr>
                <w:t>https://www.youtube.com/watch?v=dXAmEDFFero</w:t>
              </w:r>
            </w:hyperlink>
            <w:r>
              <w:t xml:space="preserve">  Choose one of the ‘cone’ animals to make and research it habitat. Now write a voiceover for your animal in its ‘habitat’ (the garden, in a tree, the bath, the fridge, bed) in the style of David Attenborough!</w:t>
            </w:r>
          </w:p>
          <w:p w:rsidR="000C2B4C" w:rsidRDefault="00E94143" w:rsidP="00E94143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E94143">
              <w:rPr>
                <w:rFonts w:cstheme="minorHAnsi"/>
              </w:rPr>
              <w:t>Create a leaflet persuading people to come to visit your zoo</w:t>
            </w:r>
            <w:r>
              <w:rPr>
                <w:rFonts w:cstheme="minorHAnsi"/>
              </w:rPr>
              <w:t xml:space="preserve">. Who would you like to come? Why should they visit? </w:t>
            </w:r>
          </w:p>
          <w:p w:rsidR="0098184C" w:rsidRDefault="0098184C" w:rsidP="00E94143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Complete the reading comprehension about David Attenborough. Create a poster to show what you have learnt about him.</w:t>
            </w:r>
          </w:p>
          <w:p w:rsidR="00E94143" w:rsidRPr="000C2B4C" w:rsidRDefault="00E94143" w:rsidP="000C2B4C">
            <w:pPr>
              <w:rPr>
                <w:rFonts w:cstheme="minorHAnsi"/>
                <w:sz w:val="24"/>
              </w:rPr>
            </w:pPr>
          </w:p>
        </w:tc>
      </w:tr>
      <w:tr w:rsidR="00C23999" w:rsidRPr="00210D10" w:rsidTr="00C23999">
        <w:tc>
          <w:tcPr>
            <w:tcW w:w="13948" w:type="dxa"/>
          </w:tcPr>
          <w:p w:rsidR="00C23999" w:rsidRPr="00210D10" w:rsidRDefault="00C23999" w:rsidP="00C23999">
            <w:pPr>
              <w:rPr>
                <w:rFonts w:cstheme="minorHAnsi"/>
                <w:sz w:val="24"/>
                <w:szCs w:val="24"/>
              </w:rPr>
            </w:pPr>
            <w:r w:rsidRPr="00210D10">
              <w:rPr>
                <w:rFonts w:cstheme="minorHAnsi"/>
                <w:b/>
                <w:sz w:val="24"/>
                <w:szCs w:val="24"/>
                <w:highlight w:val="cyan"/>
                <w:u w:val="single"/>
              </w:rPr>
              <w:lastRenderedPageBreak/>
              <w:t>Theme</w:t>
            </w:r>
          </w:p>
          <w:p w:rsidR="005E07E3" w:rsidRDefault="005E07E3" w:rsidP="00E9414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Complete the food chain worksheet. Could you draw and label your own food chain?</w:t>
            </w:r>
          </w:p>
          <w:p w:rsidR="005E07E3" w:rsidRDefault="005E07E3" w:rsidP="00E9414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Food chain game – using the pictures, make as many food chains as possible!</w:t>
            </w:r>
          </w:p>
          <w:p w:rsidR="00E903F2" w:rsidRDefault="00E903F2" w:rsidP="00E9414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Create a collage of your chosen animal – use </w:t>
            </w:r>
            <w:r w:rsidR="00E94143">
              <w:rPr>
                <w:rFonts w:cstheme="minorHAnsi"/>
                <w:szCs w:val="24"/>
              </w:rPr>
              <w:t xml:space="preserve">a variety of </w:t>
            </w:r>
            <w:r>
              <w:rPr>
                <w:rFonts w:cstheme="minorHAnsi"/>
                <w:szCs w:val="24"/>
              </w:rPr>
              <w:t xml:space="preserve">resources you </w:t>
            </w:r>
            <w:r w:rsidR="00E94143">
              <w:rPr>
                <w:rFonts w:cstheme="minorHAnsi"/>
                <w:szCs w:val="24"/>
              </w:rPr>
              <w:t xml:space="preserve">can find including recycled items or </w:t>
            </w:r>
            <w:proofErr w:type="gramStart"/>
            <w:r w:rsidR="00E94143">
              <w:rPr>
                <w:rFonts w:cstheme="minorHAnsi"/>
                <w:szCs w:val="24"/>
              </w:rPr>
              <w:t>things</w:t>
            </w:r>
            <w:proofErr w:type="gramEnd"/>
            <w:r w:rsidR="00E94143">
              <w:rPr>
                <w:rFonts w:cstheme="minorHAnsi"/>
                <w:szCs w:val="24"/>
              </w:rPr>
              <w:t xml:space="preserve"> you find outside.</w:t>
            </w:r>
          </w:p>
          <w:p w:rsidR="00E94143" w:rsidRDefault="00E94143" w:rsidP="00E9414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proofErr w:type="gramStart"/>
            <w:r>
              <w:rPr>
                <w:rFonts w:cstheme="minorHAnsi"/>
                <w:szCs w:val="24"/>
              </w:rPr>
              <w:t>Design a zoo – which animals would you have?</w:t>
            </w:r>
            <w:proofErr w:type="gramEnd"/>
            <w:r>
              <w:rPr>
                <w:rFonts w:cstheme="minorHAnsi"/>
                <w:szCs w:val="24"/>
              </w:rPr>
              <w:t xml:space="preserve"> Why? Think about space/enclosures for the animals, paths, places to eat/drink.</w:t>
            </w:r>
            <w:r w:rsidR="0098184C">
              <w:rPr>
                <w:rFonts w:cstheme="minorHAnsi"/>
                <w:szCs w:val="24"/>
              </w:rPr>
              <w:t xml:space="preserve"> If you would like more of a challenge, complete the </w:t>
            </w:r>
            <w:proofErr w:type="gramStart"/>
            <w:r w:rsidR="0098184C">
              <w:rPr>
                <w:rFonts w:cstheme="minorHAnsi"/>
                <w:szCs w:val="24"/>
              </w:rPr>
              <w:t>booklet which</w:t>
            </w:r>
            <w:proofErr w:type="gramEnd"/>
            <w:r w:rsidR="0098184C">
              <w:rPr>
                <w:rFonts w:cstheme="minorHAnsi"/>
                <w:szCs w:val="24"/>
              </w:rPr>
              <w:t xml:space="preserve"> includes area of enclosures, budgets and advertising your zoo!</w:t>
            </w:r>
          </w:p>
          <w:p w:rsidR="00E94143" w:rsidRPr="009150C5" w:rsidRDefault="0098184C" w:rsidP="00E9414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t xml:space="preserve">Look at various food chains and play the games!  </w:t>
            </w:r>
            <w:hyperlink r:id="rId21" w:history="1">
              <w:r>
                <w:rPr>
                  <w:rStyle w:val="Hyperlink"/>
                </w:rPr>
                <w:t>https://www.bbc.co.uk/bitesize/topics/zbnnb9q</w:t>
              </w:r>
            </w:hyperlink>
          </w:p>
          <w:p w:rsidR="009150C5" w:rsidRPr="00A46D93" w:rsidRDefault="009150C5" w:rsidP="00E9414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t xml:space="preserve">Look at how animals are adapted to their environment  </w:t>
            </w:r>
            <w:hyperlink r:id="rId22" w:history="1">
              <w:r>
                <w:rPr>
                  <w:rStyle w:val="Hyperlink"/>
                </w:rPr>
                <w:t>http://www.primaryhomeworkhelp.co.uk/adaptation.htm</w:t>
              </w:r>
            </w:hyperlink>
          </w:p>
          <w:p w:rsidR="00A46D93" w:rsidRDefault="0013321E" w:rsidP="00E9414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Watch Madagascar, Rio, </w:t>
            </w:r>
            <w:proofErr w:type="spellStart"/>
            <w:r>
              <w:rPr>
                <w:rFonts w:cstheme="minorHAnsi"/>
                <w:szCs w:val="24"/>
              </w:rPr>
              <w:t>Zootropolis</w:t>
            </w:r>
            <w:proofErr w:type="spellEnd"/>
            <w:r>
              <w:rPr>
                <w:rFonts w:cstheme="minorHAnsi"/>
                <w:szCs w:val="24"/>
              </w:rPr>
              <w:t>, We Bought A Zoo, The Jungle Book</w:t>
            </w:r>
          </w:p>
          <w:p w:rsidR="0013321E" w:rsidRPr="00E94143" w:rsidRDefault="0013321E" w:rsidP="0013321E">
            <w:pPr>
              <w:pStyle w:val="ListParagraph"/>
              <w:rPr>
                <w:rFonts w:cstheme="minorHAnsi"/>
                <w:szCs w:val="24"/>
              </w:rPr>
            </w:pPr>
          </w:p>
        </w:tc>
      </w:tr>
    </w:tbl>
    <w:p w:rsidR="00C23999" w:rsidRPr="00210D10" w:rsidRDefault="00C23999">
      <w:pPr>
        <w:rPr>
          <w:szCs w:val="24"/>
        </w:rPr>
      </w:pPr>
    </w:p>
    <w:sectPr w:rsidR="00C23999" w:rsidRPr="00210D10" w:rsidSect="008D5692">
      <w:head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21E" w:rsidRDefault="0013321E" w:rsidP="00F82D49">
      <w:pPr>
        <w:spacing w:after="0" w:line="240" w:lineRule="auto"/>
      </w:pPr>
      <w:r>
        <w:separator/>
      </w:r>
    </w:p>
  </w:endnote>
  <w:endnote w:type="continuationSeparator" w:id="0">
    <w:p w:rsidR="0013321E" w:rsidRDefault="0013321E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21E" w:rsidRDefault="0013321E" w:rsidP="00F82D49">
      <w:pPr>
        <w:spacing w:after="0" w:line="240" w:lineRule="auto"/>
      </w:pPr>
      <w:r>
        <w:separator/>
      </w:r>
    </w:p>
  </w:footnote>
  <w:footnote w:type="continuationSeparator" w:id="0">
    <w:p w:rsidR="0013321E" w:rsidRDefault="0013321E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21E" w:rsidRDefault="0013321E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D730D"/>
    <w:multiLevelType w:val="hybridMultilevel"/>
    <w:tmpl w:val="DA3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B6031"/>
    <w:multiLevelType w:val="hybridMultilevel"/>
    <w:tmpl w:val="FA4240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127DA"/>
    <w:multiLevelType w:val="hybridMultilevel"/>
    <w:tmpl w:val="F528CABC"/>
    <w:lvl w:ilvl="0" w:tplc="1F1A8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4024D"/>
    <w:rsid w:val="000574D6"/>
    <w:rsid w:val="000C2B4C"/>
    <w:rsid w:val="0013321E"/>
    <w:rsid w:val="001F4328"/>
    <w:rsid w:val="00210D10"/>
    <w:rsid w:val="00223ECA"/>
    <w:rsid w:val="002273A4"/>
    <w:rsid w:val="002465AA"/>
    <w:rsid w:val="0024756E"/>
    <w:rsid w:val="00255745"/>
    <w:rsid w:val="002B1C84"/>
    <w:rsid w:val="002B491C"/>
    <w:rsid w:val="002B6E19"/>
    <w:rsid w:val="003D560A"/>
    <w:rsid w:val="0040111A"/>
    <w:rsid w:val="004138CA"/>
    <w:rsid w:val="005523B6"/>
    <w:rsid w:val="0056444C"/>
    <w:rsid w:val="005C27EB"/>
    <w:rsid w:val="005E07E3"/>
    <w:rsid w:val="00724979"/>
    <w:rsid w:val="007A6B2A"/>
    <w:rsid w:val="00825607"/>
    <w:rsid w:val="00891A6A"/>
    <w:rsid w:val="008D5692"/>
    <w:rsid w:val="008E5660"/>
    <w:rsid w:val="009150C5"/>
    <w:rsid w:val="0095055E"/>
    <w:rsid w:val="00960E83"/>
    <w:rsid w:val="0098184C"/>
    <w:rsid w:val="009D7473"/>
    <w:rsid w:val="00A46D93"/>
    <w:rsid w:val="00A76B81"/>
    <w:rsid w:val="00A87B03"/>
    <w:rsid w:val="00AB2778"/>
    <w:rsid w:val="00B468C9"/>
    <w:rsid w:val="00C23999"/>
    <w:rsid w:val="00C637E3"/>
    <w:rsid w:val="00DF2960"/>
    <w:rsid w:val="00DF372C"/>
    <w:rsid w:val="00E903F2"/>
    <w:rsid w:val="00E94143"/>
    <w:rsid w:val="00EC1371"/>
    <w:rsid w:val="00F174E6"/>
    <w:rsid w:val="00F25283"/>
    <w:rsid w:val="00F82D49"/>
    <w:rsid w:val="00F84000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A9BAB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www.pobble365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topics/zbnnb9q" TargetMode="External"/><Relationship Id="rId7" Type="http://schemas.openxmlformats.org/officeDocument/2006/relationships/hyperlink" Target="https://www.youtube.com/user/CosmicKidsYoga" TargetMode="External"/><Relationship Id="rId12" Type="http://schemas.openxmlformats.org/officeDocument/2006/relationships/hyperlink" Target="https://whiterosemaths.com/homelearning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dXAmEDFFer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mbergym.co.uk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s://whiterosemaths.com/homelearning/" TargetMode="External"/><Relationship Id="rId19" Type="http://schemas.openxmlformats.org/officeDocument/2006/relationships/hyperlink" Target="https://www.youtube.com/channel/UCm-URP49TgSgyIU1rgh2m7A/vide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umbergym.co.uk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primaryhomeworkhelp.co.uk/adaptation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7876E937</Template>
  <TotalTime>125</TotalTime>
  <Pages>3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Jade Wall</cp:lastModifiedBy>
  <cp:revision>3</cp:revision>
  <cp:lastPrinted>2020-03-20T09:18:00Z</cp:lastPrinted>
  <dcterms:created xsi:type="dcterms:W3CDTF">2020-04-15T11:18:00Z</dcterms:created>
  <dcterms:modified xsi:type="dcterms:W3CDTF">2020-04-15T13:59:00Z</dcterms:modified>
</cp:coreProperties>
</file>