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071"/>
      </w:tblGrid>
      <w:tr w:rsidR="00724979" w:rsidRPr="00E2637C" w:rsidTr="002F046B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07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2F046B">
        <w:trPr>
          <w:cantSplit/>
          <w:trHeight w:val="7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F02C06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BBC Move it Dance Programme</w:t>
            </w:r>
          </w:p>
          <w:p w:rsidR="00DD3079" w:rsidRPr="00E90D11" w:rsidRDefault="00F02C06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07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2F046B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07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921F68" w:rsidRPr="00E2637C" w:rsidTr="002F046B">
        <w:trPr>
          <w:cantSplit/>
          <w:trHeight w:val="1774"/>
        </w:trPr>
        <w:tc>
          <w:tcPr>
            <w:tcW w:w="567" w:type="dxa"/>
            <w:vMerge w:val="restart"/>
            <w:textDirection w:val="btLr"/>
          </w:tcPr>
          <w:p w:rsidR="00921F68" w:rsidRPr="00F82D49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092CCF" w:rsidRPr="00092CCF" w:rsidRDefault="00092CCF" w:rsidP="00092CCF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092CCF" w:rsidRPr="006E33A1" w:rsidRDefault="00092CCF" w:rsidP="00092CCF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Read through a twinkl story </w:t>
            </w:r>
          </w:p>
          <w:p w:rsidR="00092CCF" w:rsidRPr="006E33A1" w:rsidRDefault="00092CCF" w:rsidP="00092CCF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092CCF" w:rsidRPr="006E33A1" w:rsidRDefault="00092CCF" w:rsidP="00092CCF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E33A1">
              <w:rPr>
                <w:rFonts w:ascii="Comic Sans MS" w:eastAsia="Calibri" w:hAnsi="Comic Sans MS" w:cs="Arial"/>
                <w:sz w:val="12"/>
                <w:szCs w:val="20"/>
              </w:rPr>
              <w:t xml:space="preserve"> Can they write or draw what they read about? Can they answer questions about the text?</w:t>
            </w:r>
          </w:p>
          <w:p w:rsidR="00092CCF" w:rsidRDefault="00092CCF" w:rsidP="00092CCF">
            <w:pPr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092CCF" w:rsidRPr="006119CD" w:rsidRDefault="00F02C06" w:rsidP="0025610A">
            <w:pPr>
              <w:jc w:val="center"/>
              <w:rPr>
                <w:rFonts w:ascii="Comic Sans MS" w:hAnsi="Comic Sans MS"/>
                <w:color w:val="00B0F0"/>
                <w:sz w:val="14"/>
                <w:szCs w:val="14"/>
              </w:rPr>
            </w:pPr>
            <w:hyperlink r:id="rId10" w:history="1">
              <w:r w:rsidR="00092CCF" w:rsidRPr="00092CCF">
                <w:rPr>
                  <w:rStyle w:val="Hyperlink"/>
                  <w:sz w:val="18"/>
                </w:rPr>
                <w:t>https://www.twinkl.co.uk/resource/the-old-toy-room-ebook-t-or-1122</w:t>
              </w:r>
            </w:hyperlink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02C06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C16023" w:rsidRPr="006119CD" w:rsidRDefault="00C16023" w:rsidP="00C16023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C16023" w:rsidRPr="006119CD" w:rsidRDefault="00C16023" w:rsidP="00C16023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C16023" w:rsidRPr="006119CD" w:rsidRDefault="00F02C06" w:rsidP="00C16023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C16023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C16023" w:rsidRPr="006119CD" w:rsidRDefault="00C16023" w:rsidP="00C16023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25610A" w:rsidRPr="006E33A1" w:rsidRDefault="00C16023" w:rsidP="00C16023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02C06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3071" w:type="dxa"/>
            <w:shd w:val="clear" w:color="auto" w:fill="FFCCFF"/>
          </w:tcPr>
          <w:p w:rsidR="00C16023" w:rsidRPr="006119CD" w:rsidRDefault="00C16023" w:rsidP="00C16023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C16023" w:rsidRPr="006119CD" w:rsidRDefault="00C16023" w:rsidP="00C16023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C16023" w:rsidRPr="006119CD" w:rsidRDefault="00F02C06" w:rsidP="00C16023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4" w:history="1">
              <w:r w:rsidR="00C16023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C16023" w:rsidRPr="006119CD" w:rsidRDefault="00C16023" w:rsidP="00C16023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6E33A1" w:rsidRPr="006119CD" w:rsidRDefault="00C16023" w:rsidP="00C16023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</w:tr>
      <w:tr w:rsidR="00921F68" w:rsidRPr="00E2637C" w:rsidTr="002F046B">
        <w:trPr>
          <w:cantSplit/>
          <w:trHeight w:val="388"/>
        </w:trPr>
        <w:tc>
          <w:tcPr>
            <w:tcW w:w="567" w:type="dxa"/>
            <w:vMerge/>
            <w:textDirection w:val="btLr"/>
          </w:tcPr>
          <w:p w:rsidR="00921F68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921F68" w:rsidRDefault="00ED6F13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Pyramid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2F046B" w:rsidRDefault="00ED6F13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 xml:space="preserve">Pharaoh 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2F046B" w:rsidRDefault="00ED6F13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Mummy</w:t>
            </w:r>
            <w:r w:rsidR="00D350C2">
              <w:rPr>
                <w:rFonts w:ascii="Comic Sans MS" w:eastAsia="Calibri" w:hAnsi="Comic Sans MS" w:cs="Arial"/>
                <w:sz w:val="14"/>
                <w:szCs w:val="20"/>
              </w:rPr>
              <w:t xml:space="preserve"> </w:t>
            </w:r>
          </w:p>
        </w:tc>
        <w:tc>
          <w:tcPr>
            <w:tcW w:w="2707" w:type="dxa"/>
            <w:shd w:val="clear" w:color="auto" w:fill="FFCCFF"/>
          </w:tcPr>
          <w:p w:rsidR="002F046B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  <w:r w:rsidR="002F046B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 xml:space="preserve"> </w:t>
            </w:r>
          </w:p>
          <w:p w:rsidR="00921F68" w:rsidRPr="002F046B" w:rsidRDefault="00ED6F13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ED6F13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 xml:space="preserve">Dessert </w:t>
            </w:r>
          </w:p>
        </w:tc>
        <w:tc>
          <w:tcPr>
            <w:tcW w:w="307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3F31ED" w:rsidRDefault="00ED6F13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Ancient</w:t>
            </w:r>
          </w:p>
        </w:tc>
      </w:tr>
      <w:tr w:rsidR="00724979" w:rsidTr="002F046B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07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F02C06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F02C06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F02C06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F02C06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07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F02C06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2F046B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07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2F046B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07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enging today? How </w:t>
            </w:r>
            <w:proofErr w:type="gramStart"/>
            <w:r w:rsidR="00825607" w:rsidRPr="00E90D11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07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D750B0" w:rsidRPr="00921F68" w:rsidRDefault="00D750B0" w:rsidP="00440873">
      <w:pPr>
        <w:rPr>
          <w:sz w:val="24"/>
          <w:u w:val="single"/>
        </w:rPr>
        <w:sectPr w:rsidR="00D750B0" w:rsidRPr="00921F68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22495" w:rsidRPr="00A41368" w:rsidRDefault="00A22495" w:rsidP="00DC057C">
      <w:pPr>
        <w:rPr>
          <w:rFonts w:ascii="Comic Sans MS" w:hAnsi="Comic Sans MS"/>
          <w:color w:val="7030A0"/>
          <w:sz w:val="32"/>
          <w:u w:val="single"/>
        </w:rPr>
      </w:pPr>
      <w:r w:rsidRPr="00A41368">
        <w:rPr>
          <w:rFonts w:ascii="Comic Sans MS" w:hAnsi="Comic Sans MS"/>
          <w:color w:val="7030A0"/>
          <w:sz w:val="32"/>
          <w:u w:val="single"/>
        </w:rPr>
        <w:lastRenderedPageBreak/>
        <w:t>Monday</w:t>
      </w:r>
    </w:p>
    <w:p w:rsidR="00A22495" w:rsidRPr="00A41368" w:rsidRDefault="00A22495" w:rsidP="00DC057C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6C6736" w:rsidP="006C6736">
      <w:pPr>
        <w:rPr>
          <w:rFonts w:ascii="Comic Sans MS" w:hAnsi="Comic Sans MS"/>
          <w:i/>
        </w:rPr>
      </w:pPr>
      <w:r w:rsidRPr="00A41368">
        <w:rPr>
          <w:rFonts w:ascii="Comic Sans MS" w:hAnsi="Comic Sans MS"/>
          <w:i/>
        </w:rPr>
        <w:t>EYFS</w:t>
      </w:r>
    </w:p>
    <w:p w:rsidR="006C6736" w:rsidRDefault="00301DB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8F494" wp14:editId="48EBA9A9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1430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 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Be </w:t>
                            </w:r>
                          </w:p>
                          <w:p w:rsidR="00F02C06" w:rsidRPr="00811905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8F49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25pt;margin-top:2.85pt;width:74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Be </w:t>
                      </w:r>
                    </w:p>
                    <w:p w:rsidR="00F02C06" w:rsidRPr="00811905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Her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28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80F83" wp14:editId="7BE7F2D9">
                <wp:simplePos x="0" y="0"/>
                <wp:positionH relativeFrom="column">
                  <wp:posOffset>1743075</wp:posOffset>
                </wp:positionH>
                <wp:positionV relativeFrom="paragraph">
                  <wp:posOffset>36195</wp:posOffset>
                </wp:positionV>
                <wp:extent cx="1295400" cy="11906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6C6736">
                            <w:r>
                              <w:t xml:space="preserve">Cheek </w:t>
                            </w:r>
                          </w:p>
                          <w:p w:rsidR="00F02C06" w:rsidRDefault="00F02C06" w:rsidP="006C6736">
                            <w:r>
                              <w:t xml:space="preserve">Queen </w:t>
                            </w:r>
                          </w:p>
                          <w:p w:rsidR="00F02C06" w:rsidRDefault="00F02C06" w:rsidP="006C6736">
                            <w:r>
                              <w:t xml:space="preserve">Sheep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0F83" id="Text Box 8" o:spid="_x0000_s1027" type="#_x0000_t202" style="position:absolute;margin-left:137.25pt;margin-top:2.85pt;width:102pt;height:9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6C6736">
                      <w:r>
                        <w:t xml:space="preserve">Cheek </w:t>
                      </w:r>
                    </w:p>
                    <w:p w:rsidR="00F02C06" w:rsidRDefault="00F02C06" w:rsidP="006C6736">
                      <w:r>
                        <w:t xml:space="preserve">Queen </w:t>
                      </w:r>
                    </w:p>
                    <w:p w:rsidR="00F02C06" w:rsidRDefault="00F02C06" w:rsidP="006C6736">
                      <w:r>
                        <w:t xml:space="preserve">Sheep 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Pr="00811905" w:rsidRDefault="00F02C0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6C6736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F02C06" w:rsidRDefault="00F02C06" w:rsidP="006C6736">
                            <w:r>
                              <w:t>What can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F02C06" w:rsidRDefault="00F02C0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Pr="00811905" w:rsidRDefault="00F02C0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6C6736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</w:t>
                      </w:r>
                    </w:p>
                    <w:p w:rsidR="00F02C06" w:rsidRDefault="00F02C06" w:rsidP="006C6736">
                      <w:r>
                        <w:t>What can you see?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Pr="00A41368" w:rsidRDefault="00A41368" w:rsidP="006C6736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F7EE9" wp14:editId="00048578">
                <wp:simplePos x="0" y="0"/>
                <wp:positionH relativeFrom="margin">
                  <wp:posOffset>3324225</wp:posOffset>
                </wp:positionH>
                <wp:positionV relativeFrom="paragraph">
                  <wp:posOffset>311150</wp:posOffset>
                </wp:positionV>
                <wp:extent cx="942975" cy="12382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Oh 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 </w:t>
                            </w:r>
                          </w:p>
                          <w:p w:rsidR="00F02C06" w:rsidRPr="00811905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7EE9" id="Text Box 15" o:spid="_x0000_s1030" type="#_x0000_t202" style="position:absolute;margin-left:261.75pt;margin-top:24.5pt;width:74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Oh 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 </w:t>
                      </w:r>
                    </w:p>
                    <w:p w:rsidR="00F02C06" w:rsidRPr="00811905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i/>
        </w:rPr>
        <w:t>Year 1</w:t>
      </w:r>
    </w:p>
    <w:p w:rsidR="006C6736" w:rsidRDefault="00A41368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D1713" wp14:editId="46DB1994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1295400" cy="15049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Toes 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rFonts w:eastAsia="Times New Roman" w:cstheme="minorHAnsi"/>
                                <w:u w:val="single"/>
                                <w:lang w:eastAsia="en-GB"/>
                              </w:rPr>
                            </w:pPr>
                            <w:r w:rsidRPr="00D63DA5">
                              <w:rPr>
                                <w:rFonts w:eastAsia="Times New Roman" w:cstheme="minorHAnsi"/>
                                <w:u w:val="single"/>
                                <w:lang w:eastAsia="en-GB"/>
                              </w:rPr>
                              <w:t xml:space="preserve">Alien words 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 w:rsidRPr="00D63DA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Phloem </w:t>
                            </w:r>
                          </w:p>
                          <w:p w:rsidR="00F02C06" w:rsidRPr="00D63DA5" w:rsidRDefault="00F02C06" w:rsidP="006C6736">
                            <w:pPr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Sploed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1713" id="Text Box 16" o:spid="_x0000_s1031" type="#_x0000_t202" style="position:absolute;margin-left:137.25pt;margin-top:.7pt;width:102pt;height:11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Toes </w:t>
                      </w:r>
                    </w:p>
                    <w:p w:rsidR="00F02C06" w:rsidRDefault="00F02C06" w:rsidP="006C6736">
                      <w:pPr>
                        <w:rPr>
                          <w:rFonts w:eastAsia="Times New Roman" w:cstheme="minorHAnsi"/>
                          <w:u w:val="single"/>
                          <w:lang w:eastAsia="en-GB"/>
                        </w:rPr>
                      </w:pPr>
                      <w:r w:rsidRPr="00D63DA5">
                        <w:rPr>
                          <w:rFonts w:eastAsia="Times New Roman" w:cstheme="minorHAnsi"/>
                          <w:u w:val="single"/>
                          <w:lang w:eastAsia="en-GB"/>
                        </w:rPr>
                        <w:t xml:space="preserve">Alien words </w:t>
                      </w:r>
                    </w:p>
                    <w:p w:rsidR="00F02C06" w:rsidRDefault="00F02C06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r w:rsidRPr="00D63DA5">
                        <w:rPr>
                          <w:rFonts w:eastAsia="Times New Roman" w:cstheme="minorHAnsi"/>
                          <w:lang w:eastAsia="en-GB"/>
                        </w:rPr>
                        <w:t xml:space="preserve">Phloem </w:t>
                      </w:r>
                    </w:p>
                    <w:p w:rsidR="00F02C06" w:rsidRPr="00D63DA5" w:rsidRDefault="00F02C06" w:rsidP="006C6736">
                      <w:pPr>
                        <w:rPr>
                          <w:rFonts w:eastAsia="Times New Roman" w:cstheme="minorHAnsi"/>
                          <w:lang w:eastAsia="en-GB"/>
                        </w:rPr>
                      </w:pPr>
                      <w:proofErr w:type="spellStart"/>
                      <w:r>
                        <w:rPr>
                          <w:rFonts w:eastAsia="Times New Roman" w:cstheme="minorHAnsi"/>
                          <w:lang w:eastAsia="en-GB"/>
                        </w:rPr>
                        <w:t>Sploed</w:t>
                      </w:r>
                      <w:proofErr w:type="spellEnd"/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5CC54" wp14:editId="7FBC79D8">
                <wp:simplePos x="0" y="0"/>
                <wp:positionH relativeFrom="column">
                  <wp:posOffset>4549775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CC54" id="Text Box 17" o:spid="_x0000_s1032" type="#_x0000_t202" style="position:absolute;margin-left:358.25pt;margin-top:.8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0CF30" wp14:editId="7159386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Pr="00811905" w:rsidRDefault="00F02C0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6C6736">
                            <w:proofErr w:type="spellStart"/>
                            <w:r>
                              <w:t>Oe</w:t>
                            </w:r>
                            <w:proofErr w:type="spellEnd"/>
                          </w:p>
                          <w:p w:rsidR="00F02C06" w:rsidRDefault="00F02C06" w:rsidP="006C6736">
                            <w:r>
                              <w:t xml:space="preserve">Touch your toes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CF30" id="Text Box 18" o:spid="_x0000_s1033" type="#_x0000_t202" style="position:absolute;margin-left:0;margin-top:.25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A0&#10;ps1N2AAAAAUBAAAPAAAAAAAAAAAAAAAAAKkEAABkcnMvZG93bnJldi54bWxQSwUGAAAAAAQABADz&#10;AAAArgUAAAAA&#10;" fillcolor="white [3201]" strokeweight=".5pt">
                <v:textbox>
                  <w:txbxContent>
                    <w:p w:rsidR="00F02C06" w:rsidRDefault="00F02C0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Pr="00811905" w:rsidRDefault="00F02C0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6C6736">
                      <w:proofErr w:type="spellStart"/>
                      <w:r>
                        <w:t>Oe</w:t>
                      </w:r>
                      <w:proofErr w:type="spellEnd"/>
                    </w:p>
                    <w:p w:rsidR="00F02C06" w:rsidRDefault="00F02C06" w:rsidP="006C6736">
                      <w:r>
                        <w:t xml:space="preserve">Touch your toes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921336" w:rsidRDefault="00921336" w:rsidP="00921336">
      <w:pPr>
        <w:rPr>
          <w:rFonts w:ascii="Comic Sans MS" w:hAnsi="Comic Sans MS"/>
          <w:b/>
        </w:rPr>
      </w:pPr>
    </w:p>
    <w:p w:rsidR="006C6736" w:rsidRPr="00921336" w:rsidRDefault="006C6736" w:rsidP="006C6736">
      <w:pPr>
        <w:rPr>
          <w:rFonts w:ascii="Comic Sans MS" w:hAnsi="Comic Sans MS"/>
          <w:u w:val="single"/>
        </w:rPr>
      </w:pPr>
      <w:r w:rsidRPr="00A41368">
        <w:rPr>
          <w:rFonts w:ascii="Comic Sans MS" w:hAnsi="Comic Sans MS"/>
          <w:b/>
        </w:rPr>
        <w:t>Maths</w:t>
      </w:r>
      <w:r w:rsidR="00921336">
        <w:rPr>
          <w:rFonts w:ascii="Comic Sans MS" w:hAnsi="Comic Sans MS"/>
          <w:b/>
        </w:rPr>
        <w:t xml:space="preserve">: </w:t>
      </w:r>
      <w:r w:rsidR="00921336">
        <w:rPr>
          <w:rFonts w:ascii="Comic Sans MS" w:hAnsi="Comic Sans MS"/>
          <w:u w:val="single"/>
        </w:rPr>
        <w:t>m</w:t>
      </w:r>
      <w:r w:rsidR="002B5D2D">
        <w:rPr>
          <w:rFonts w:ascii="Comic Sans MS" w:hAnsi="Comic Sans MS"/>
          <w:u w:val="single"/>
        </w:rPr>
        <w:t>oney</w:t>
      </w:r>
    </w:p>
    <w:p w:rsidR="002B5D2D" w:rsidRDefault="002B5D2D" w:rsidP="006C6736">
      <w:pPr>
        <w:rPr>
          <w:rFonts w:ascii="Comic Sans MS" w:hAnsi="Comic Sans MS"/>
          <w:b/>
          <w:i/>
        </w:rPr>
      </w:pPr>
      <w:r>
        <w:rPr>
          <w:noProof/>
          <w:lang w:eastAsia="en-GB"/>
        </w:rPr>
        <w:drawing>
          <wp:inline distT="0" distB="0" distL="0" distR="0" wp14:anchorId="614B11EC" wp14:editId="163F55BD">
            <wp:extent cx="6153150" cy="14001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D0" w:rsidRPr="00861F61" w:rsidRDefault="00C833D0" w:rsidP="006C6736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Using the above strip of coins to help you calculate how much the ice creams cost. </w:t>
      </w:r>
    </w:p>
    <w:p w:rsidR="00861F61" w:rsidRDefault="00861F61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  <w:r>
        <w:rPr>
          <w:noProof/>
          <w:lang w:eastAsia="en-GB"/>
        </w:rPr>
        <w:drawing>
          <wp:inline distT="0" distB="0" distL="0" distR="0" wp14:anchorId="210DAD0A" wp14:editId="2B80887E">
            <wp:extent cx="6302241" cy="8615298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7105" cy="86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0A" w:rsidRDefault="00C20DF2" w:rsidP="006C6736">
      <w:pPr>
        <w:rPr>
          <w:rFonts w:ascii="Comic Sans MS" w:hAnsi="Comic Sans MS"/>
          <w:i/>
        </w:rPr>
      </w:pPr>
      <w:r>
        <w:rPr>
          <w:noProof/>
          <w:lang w:eastAsia="en-GB"/>
        </w:rPr>
        <w:drawing>
          <wp:inline distT="0" distB="0" distL="0" distR="0" wp14:anchorId="288FB3BA" wp14:editId="7C9E2442">
            <wp:extent cx="5988985" cy="8187070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8695" cy="820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F2" w:rsidRDefault="00C20DF2" w:rsidP="006C6736">
      <w:pPr>
        <w:rPr>
          <w:rFonts w:ascii="Comic Sans MS" w:hAnsi="Comic Sans MS"/>
          <w:i/>
        </w:rPr>
      </w:pPr>
    </w:p>
    <w:p w:rsidR="0025610A" w:rsidRDefault="0025610A" w:rsidP="006C6736">
      <w:pPr>
        <w:rPr>
          <w:rFonts w:ascii="Comic Sans MS" w:hAnsi="Comic Sans MS"/>
          <w:i/>
        </w:rPr>
      </w:pPr>
    </w:p>
    <w:p w:rsidR="0025610A" w:rsidRDefault="00C20DF2" w:rsidP="006C6736">
      <w:pPr>
        <w:rPr>
          <w:rFonts w:ascii="Comic Sans MS" w:hAnsi="Comic Sans MS"/>
          <w:i/>
        </w:rPr>
      </w:pPr>
      <w:r>
        <w:rPr>
          <w:noProof/>
          <w:lang w:eastAsia="en-GB"/>
        </w:rPr>
        <w:drawing>
          <wp:inline distT="0" distB="0" distL="0" distR="0" wp14:anchorId="3EE32A9A" wp14:editId="0C457594">
            <wp:extent cx="6400800" cy="863847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7287" cy="86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36" w:rsidRPr="00A41368" w:rsidRDefault="00C20DF2" w:rsidP="006C6736">
      <w:pPr>
        <w:rPr>
          <w:rFonts w:ascii="Comic Sans MS" w:hAnsi="Comic Sans MS"/>
          <w:color w:val="7030A0"/>
          <w:sz w:val="32"/>
        </w:rPr>
      </w:pPr>
      <w:r>
        <w:rPr>
          <w:rFonts w:ascii="Comic Sans MS" w:hAnsi="Comic Sans MS"/>
          <w:color w:val="7030A0"/>
          <w:sz w:val="32"/>
        </w:rPr>
        <w:t>T</w:t>
      </w:r>
      <w:r w:rsidR="006C6736" w:rsidRPr="00A41368">
        <w:rPr>
          <w:rFonts w:ascii="Comic Sans MS" w:hAnsi="Comic Sans MS"/>
          <w:color w:val="7030A0"/>
          <w:sz w:val="32"/>
        </w:rPr>
        <w:t>uesday</w:t>
      </w: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EYFS</w:t>
      </w:r>
    </w:p>
    <w:p w:rsidR="006C6736" w:rsidRDefault="00A4136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F0158" wp14:editId="7D535293">
                <wp:simplePos x="0" y="0"/>
                <wp:positionH relativeFrom="margin">
                  <wp:posOffset>3181350</wp:posOffset>
                </wp:positionH>
                <wp:positionV relativeFrom="paragraph">
                  <wp:posOffset>74294</wp:posOffset>
                </wp:positionV>
                <wp:extent cx="942975" cy="11525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She 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You </w:t>
                            </w:r>
                          </w:p>
                          <w:p w:rsidR="00F02C06" w:rsidRPr="00811905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0158" id="Text Box 19" o:spid="_x0000_s1034" type="#_x0000_t202" style="position:absolute;margin-left:250.5pt;margin-top:5.85pt;width:74.25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She 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You </w:t>
                      </w:r>
                    </w:p>
                    <w:p w:rsidR="00F02C06" w:rsidRPr="00811905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82E08" wp14:editId="2CEAB197">
                <wp:simplePos x="0" y="0"/>
                <wp:positionH relativeFrom="column">
                  <wp:posOffset>1612446</wp:posOffset>
                </wp:positionH>
                <wp:positionV relativeFrom="paragraph">
                  <wp:posOffset>43625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Pr="00120FC1" w:rsidRDefault="00F02C06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Pr="00D63DA5" w:rsidRDefault="00F02C06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D63DA5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  <w:t xml:space="preserve">Waist </w:t>
                            </w:r>
                          </w:p>
                          <w:p w:rsidR="00F02C06" w:rsidRPr="00D63DA5" w:rsidRDefault="00F02C06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D63DA5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  <w:t xml:space="preserve">Paint </w:t>
                            </w:r>
                          </w:p>
                          <w:p w:rsidR="00F02C06" w:rsidRPr="00D63DA5" w:rsidRDefault="00F02C06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</w:pPr>
                            <w:r w:rsidRPr="00D63DA5"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20"/>
                                <w:szCs w:val="16"/>
                                <w:lang w:eastAsia="en-GB"/>
                              </w:rPr>
                              <w:t xml:space="preserve">Faint </w:t>
                            </w:r>
                          </w:p>
                          <w:p w:rsidR="00F02C06" w:rsidRPr="003B52E8" w:rsidRDefault="00F02C06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2E08" id="Text Box 20" o:spid="_x0000_s1035" type="#_x0000_t202" style="position:absolute;margin-left:126.95pt;margin-top:3.4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" fillcolor="white [3201]" strokeweight=".5pt">
                <v:textbox>
                  <w:txbxContent>
                    <w:p w:rsidR="00F02C06" w:rsidRPr="00120FC1" w:rsidRDefault="00F02C06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Words to practise</w:t>
                      </w:r>
                    </w:p>
                    <w:p w:rsidR="00F02C06" w:rsidRPr="00D63DA5" w:rsidRDefault="00F02C06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</w:pPr>
                      <w:r w:rsidRPr="00D63DA5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  <w:t xml:space="preserve">Waist </w:t>
                      </w:r>
                    </w:p>
                    <w:p w:rsidR="00F02C06" w:rsidRPr="00D63DA5" w:rsidRDefault="00F02C06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</w:pPr>
                      <w:r w:rsidRPr="00D63DA5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  <w:t xml:space="preserve">Paint </w:t>
                      </w:r>
                    </w:p>
                    <w:p w:rsidR="00F02C06" w:rsidRPr="00D63DA5" w:rsidRDefault="00F02C06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</w:pPr>
                      <w:r w:rsidRPr="00D63DA5"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20"/>
                          <w:szCs w:val="16"/>
                          <w:lang w:eastAsia="en-GB"/>
                        </w:rPr>
                        <w:t xml:space="preserve">Faint </w:t>
                      </w:r>
                    </w:p>
                    <w:p w:rsidR="00F02C06" w:rsidRPr="003B52E8" w:rsidRDefault="00F02C06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BA8AD" wp14:editId="4E72BEE0">
                <wp:simplePos x="0" y="0"/>
                <wp:positionH relativeFrom="margin">
                  <wp:align>left</wp:align>
                </wp:positionH>
                <wp:positionV relativeFrom="paragraph">
                  <wp:posOffset>23108</wp:posOffset>
                </wp:positionV>
                <wp:extent cx="1246909" cy="981075"/>
                <wp:effectExtent l="0" t="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Pr="00811905" w:rsidRDefault="00F02C0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6C6736">
                            <w:proofErr w:type="spellStart"/>
                            <w:r>
                              <w:t>ai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F02C06" w:rsidRDefault="00F02C06" w:rsidP="006C6736">
                            <w:r>
                              <w:t>Snail in the 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8AD" id="Text Box 22" o:spid="_x0000_s1036" type="#_x0000_t202" style="position:absolute;margin-left:0;margin-top:1.8pt;width:98.2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" fillcolor="white [3201]" strokeweight=".5pt">
                <v:textbox>
                  <w:txbxContent>
                    <w:p w:rsidR="00F02C06" w:rsidRDefault="00F02C0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Pr="00811905" w:rsidRDefault="00F02C0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6C6736">
                      <w:proofErr w:type="spellStart"/>
                      <w:r>
                        <w:t>ai</w:t>
                      </w:r>
                      <w:proofErr w:type="spellEnd"/>
                      <w:r>
                        <w:t xml:space="preserve"> </w:t>
                      </w:r>
                    </w:p>
                    <w:p w:rsidR="00F02C06" w:rsidRDefault="00F02C06" w:rsidP="006C6736">
                      <w:r>
                        <w:t>Snail in the rain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A41368" w:rsidRDefault="006C6736" w:rsidP="006C6736">
      <w:pPr>
        <w:rPr>
          <w:rFonts w:ascii="Comic Sans MS" w:hAnsi="Comic Sans MS"/>
          <w:u w:val="single"/>
        </w:rPr>
      </w:pPr>
    </w:p>
    <w:p w:rsidR="006C6736" w:rsidRPr="00A41368" w:rsidRDefault="00A41368" w:rsidP="006C6736">
      <w:pPr>
        <w:rPr>
          <w:rFonts w:ascii="Comic Sans MS" w:hAnsi="Comic Sans MS"/>
          <w:i/>
        </w:rPr>
      </w:pPr>
      <w:r w:rsidRPr="00A41368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6A147" wp14:editId="58F5F4B6">
                <wp:simplePos x="0" y="0"/>
                <wp:positionH relativeFrom="margin">
                  <wp:align>left</wp:align>
                </wp:positionH>
                <wp:positionV relativeFrom="paragraph">
                  <wp:posOffset>327445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Pr="00811905" w:rsidRDefault="00F02C0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6C6736">
                            <w:proofErr w:type="spellStart"/>
                            <w:r>
                              <w:t>Ue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F02C06" w:rsidRDefault="00F02C06" w:rsidP="006C6736">
                            <w:r>
                              <w:t xml:space="preserve">To the rescue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147" id="Text Box 26" o:spid="_x0000_s1038" type="#_x0000_t202" style="position:absolute;margin-left:0;margin-top:25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" fillcolor="white [3201]" strokeweight=".5pt">
                <v:textbox>
                  <w:txbxContent>
                    <w:p w:rsidR="00F02C06" w:rsidRDefault="00F02C0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Pr="00811905" w:rsidRDefault="00F02C0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6C6736">
                      <w:proofErr w:type="spellStart"/>
                      <w:r>
                        <w:t>Ue</w:t>
                      </w:r>
                      <w:proofErr w:type="spellEnd"/>
                      <w:r>
                        <w:t xml:space="preserve"> </w:t>
                      </w:r>
                    </w:p>
                    <w:p w:rsidR="00F02C06" w:rsidRDefault="00F02C06" w:rsidP="006C6736">
                      <w:r>
                        <w:t xml:space="preserve">To the rescue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1368">
        <w:rPr>
          <w:rFonts w:ascii="Comic Sans MS" w:hAnsi="Comic Sans MS"/>
          <w:i/>
        </w:rPr>
        <w:t>Year 1</w:t>
      </w:r>
    </w:p>
    <w:p w:rsidR="006C6736" w:rsidRDefault="00301DB0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1ABEFF" wp14:editId="361E1BA6">
                <wp:simplePos x="0" y="0"/>
                <wp:positionH relativeFrom="margin">
                  <wp:posOffset>3228975</wp:posOffset>
                </wp:positionH>
                <wp:positionV relativeFrom="paragraph">
                  <wp:posOffset>20954</wp:posOffset>
                </wp:positionV>
                <wp:extent cx="942975" cy="10953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  <w:p w:rsidR="00F02C06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F02C06" w:rsidRPr="00811905" w:rsidRDefault="00F02C0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BEFF" id="Text Box 24" o:spid="_x0000_s1039" type="#_x0000_t202" style="position:absolute;margin-left:254.25pt;margin-top:1.65pt;width:74.25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  <w:p w:rsidR="00F02C06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Called </w:t>
                      </w:r>
                    </w:p>
                    <w:p w:rsidR="00F02C06" w:rsidRPr="00811905" w:rsidRDefault="00F02C0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DA5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FA5E7D" wp14:editId="4107AA64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</wp:posOffset>
                </wp:positionV>
                <wp:extent cx="1295400" cy="11715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6C6736">
                            <w:r>
                              <w:t xml:space="preserve">Rescue </w:t>
                            </w:r>
                          </w:p>
                          <w:p w:rsidR="00F02C06" w:rsidRDefault="00F02C06" w:rsidP="006C6736">
                            <w:r>
                              <w:t xml:space="preserve">Issue </w:t>
                            </w:r>
                          </w:p>
                          <w:p w:rsidR="00F02C06" w:rsidRDefault="00F02C06" w:rsidP="006C6736">
                            <w:r>
                              <w:t xml:space="preserve">Statue </w:t>
                            </w:r>
                          </w:p>
                          <w:p w:rsidR="00F02C06" w:rsidRDefault="00F02C06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5E7D" id="Text Box 23" o:spid="_x0000_s1040" type="#_x0000_t202" style="position:absolute;margin-left:126.75pt;margin-top:.9pt;width:102pt;height:92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6C6736">
                      <w:r>
                        <w:t xml:space="preserve">Rescue </w:t>
                      </w:r>
                    </w:p>
                    <w:p w:rsidR="00F02C06" w:rsidRDefault="00F02C06" w:rsidP="006C6736">
                      <w:r>
                        <w:t xml:space="preserve">Issue </w:t>
                      </w:r>
                    </w:p>
                    <w:p w:rsidR="00F02C06" w:rsidRDefault="00F02C06" w:rsidP="006C6736">
                      <w:r>
                        <w:t xml:space="preserve">Statue </w:t>
                      </w:r>
                    </w:p>
                    <w:p w:rsidR="00F02C06" w:rsidRDefault="00F02C06" w:rsidP="006C6736"/>
                  </w:txbxContent>
                </v:textbox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09505" wp14:editId="2301C0BA">
                <wp:simplePos x="0" y="0"/>
                <wp:positionH relativeFrom="column">
                  <wp:posOffset>4514215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09505" id="Text Box 25" o:spid="_x0000_s1041" type="#_x0000_t202" style="position:absolute;margin-left:355.45pt;margin-top:.8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" fillcolor="white [3201]" strokeweight=".5pt">
                <v:textbox>
                  <w:txbxContent>
                    <w:p w:rsidR="00F02C06" w:rsidRDefault="00F02C0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921336" w:rsidRDefault="00921336" w:rsidP="000A53FE">
      <w:pPr>
        <w:rPr>
          <w:rFonts w:ascii="Comic Sans MS" w:hAnsi="Comic Sans MS"/>
          <w:b/>
        </w:rPr>
      </w:pPr>
    </w:p>
    <w:p w:rsidR="006D10F3" w:rsidRDefault="000A53FE" w:rsidP="00C833D0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Maths</w:t>
      </w:r>
      <w:r w:rsidR="00921336">
        <w:rPr>
          <w:rFonts w:ascii="Comic Sans MS" w:hAnsi="Comic Sans MS"/>
          <w:b/>
        </w:rPr>
        <w:t xml:space="preserve">: </w:t>
      </w:r>
      <w:r w:rsidR="00C833D0">
        <w:rPr>
          <w:rFonts w:ascii="Comic Sans MS" w:hAnsi="Comic Sans MS"/>
          <w:b/>
        </w:rPr>
        <w:t>Money</w:t>
      </w:r>
    </w:p>
    <w:p w:rsidR="00C833D0" w:rsidRDefault="00C833D0" w:rsidP="00C833D0">
      <w:pPr>
        <w:rPr>
          <w:noProof/>
          <w:lang w:eastAsia="en-GB"/>
        </w:rPr>
      </w:pPr>
      <w:r>
        <w:rPr>
          <w:noProof/>
          <w:lang w:eastAsia="en-GB"/>
        </w:rPr>
        <w:t xml:space="preserve">Order the coins from smallest value to largest value. Discuss how many pennies make up £1 etc. </w:t>
      </w:r>
    </w:p>
    <w:p w:rsidR="00C833D0" w:rsidRDefault="0025610A" w:rsidP="00C833D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7D86977" wp14:editId="38FED704">
            <wp:extent cx="8938447" cy="6044085"/>
            <wp:effectExtent l="0" t="635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6331" cy="60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D0" w:rsidRDefault="00C833D0" w:rsidP="00C833D0">
      <w:pPr>
        <w:rPr>
          <w:noProof/>
          <w:lang w:eastAsia="en-GB"/>
        </w:rPr>
      </w:pP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t>Wednesday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3B52E8" w:rsidRDefault="00301DB0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B8D834" wp14:editId="7A4B0B91">
                <wp:simplePos x="0" y="0"/>
                <wp:positionH relativeFrom="margin">
                  <wp:posOffset>3305175</wp:posOffset>
                </wp:positionH>
                <wp:positionV relativeFrom="paragraph">
                  <wp:posOffset>36829</wp:posOffset>
                </wp:positionV>
                <wp:extent cx="942975" cy="12096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We </w:t>
                            </w:r>
                          </w:p>
                          <w:p w:rsidR="00F02C06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  <w:p w:rsidR="00F02C06" w:rsidRPr="00811905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D834" id="Text Box 2" o:spid="_x0000_s1042" type="#_x0000_t202" style="position:absolute;margin-left:260.25pt;margin-top:2.9pt;width:74.25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" fillcolor="white [3201]" strokeweight=".5pt">
                <v:textbox>
                  <w:txbxContent>
                    <w:p w:rsidR="00F02C06" w:rsidRDefault="00F02C06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We </w:t>
                      </w:r>
                    </w:p>
                    <w:p w:rsidR="00F02C06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  <w:p w:rsidR="00F02C06" w:rsidRPr="00811905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FC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B4EB18" wp14:editId="43AC01BD">
                <wp:simplePos x="0" y="0"/>
                <wp:positionH relativeFrom="column">
                  <wp:posOffset>1743075</wp:posOffset>
                </wp:positionH>
                <wp:positionV relativeFrom="paragraph">
                  <wp:posOffset>27305</wp:posOffset>
                </wp:positionV>
                <wp:extent cx="1295400" cy="12287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3B52E8">
                            <w:r>
                              <w:t>Thing</w:t>
                            </w:r>
                          </w:p>
                          <w:p w:rsidR="00F02C06" w:rsidRDefault="00F02C06" w:rsidP="003B52E8">
                            <w:r>
                              <w:t xml:space="preserve">String </w:t>
                            </w:r>
                          </w:p>
                          <w:p w:rsidR="00F02C06" w:rsidRDefault="00F02C06" w:rsidP="003B52E8">
                            <w:r>
                              <w:t xml:space="preserve">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EB18" id="Text Box 12" o:spid="_x0000_s1043" type="#_x0000_t202" style="position:absolute;margin-left:137.25pt;margin-top:2.15pt;width:102pt;height:96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" fillcolor="white [3201]" strokeweight=".5pt">
                <v:textbox>
                  <w:txbxContent>
                    <w:p w:rsidR="00F02C06" w:rsidRDefault="00F02C06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3B52E8">
                      <w:r>
                        <w:t>Thing</w:t>
                      </w:r>
                    </w:p>
                    <w:p w:rsidR="00F02C06" w:rsidRDefault="00F02C06" w:rsidP="003B52E8">
                      <w:r>
                        <w:t xml:space="preserve">String </w:t>
                      </w:r>
                    </w:p>
                    <w:p w:rsidR="00F02C06" w:rsidRDefault="00F02C06" w:rsidP="003B52E8">
                      <w:r>
                        <w:t xml:space="preserve">King </w:t>
                      </w:r>
                    </w:p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CB799D" wp14:editId="71056096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Default="00F02C06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3B52E8">
                            <w:r>
                              <w:t xml:space="preserve">ng </w:t>
                            </w:r>
                          </w:p>
                          <w:p w:rsidR="00F02C06" w:rsidRDefault="00F02C06" w:rsidP="003B52E8">
                            <w:r>
                              <w:t xml:space="preserve">Thing on a string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799D" id="Text Box 14" o:spid="_x0000_s1044" type="#_x0000_t202" style="position:absolute;margin-left:0;margin-top:1.1pt;width:102pt;height:77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" fillcolor="white [3201]" strokeweight=".5pt">
                <v:textbox>
                  <w:txbxContent>
                    <w:p w:rsidR="00F02C06" w:rsidRDefault="00F02C06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Default="00F02C06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3B52E8">
                      <w:r>
                        <w:t xml:space="preserve">ng </w:t>
                      </w:r>
                    </w:p>
                    <w:p w:rsidR="00F02C06" w:rsidRDefault="00F02C06" w:rsidP="003B52E8">
                      <w:r>
                        <w:t xml:space="preserve">Thing on a string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F7301" wp14:editId="57DBBE23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7301" id="Text Box 13" o:spid="_x0000_s1045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No3&#10;vqR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F02C06" w:rsidRDefault="00F02C06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091907" w:rsidRDefault="00091907" w:rsidP="003B52E8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81B1D" wp14:editId="57E51AD9">
                <wp:simplePos x="0" y="0"/>
                <wp:positionH relativeFrom="margin">
                  <wp:posOffset>-12700</wp:posOffset>
                </wp:positionH>
                <wp:positionV relativeFrom="paragraph">
                  <wp:posOffset>316865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Default="00F02C06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3B52E8"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F02C06" w:rsidRDefault="00F02C06" w:rsidP="003B52E8">
                            <w:r>
                              <w:t xml:space="preserve">Whirl and twirl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B1D" id="Text Box 30" o:spid="_x0000_s1046" type="#_x0000_t202" style="position:absolute;margin-left:-1pt;margin-top:24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GaUAIAAKs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" fillcolor="white [3201]" strokeweight=".5pt">
                <v:textbox>
                  <w:txbxContent>
                    <w:p w:rsidR="00F02C06" w:rsidRDefault="00F02C06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Default="00F02C06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3B52E8"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</w:p>
                    <w:p w:rsidR="00F02C06" w:rsidRDefault="00F02C06" w:rsidP="003B52E8">
                      <w:r>
                        <w:t xml:space="preserve">Whirl and twirl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rFonts w:ascii="Comic Sans MS" w:hAnsi="Comic Sans MS"/>
          <w:i/>
        </w:rPr>
        <w:t xml:space="preserve">Year 1 </w:t>
      </w:r>
    </w:p>
    <w:p w:rsidR="003B52E8" w:rsidRDefault="00301DB0" w:rsidP="003B52E8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BC811" wp14:editId="7406E27B">
                <wp:simplePos x="0" y="0"/>
                <wp:positionH relativeFrom="margin">
                  <wp:posOffset>3276600</wp:posOffset>
                </wp:positionH>
                <wp:positionV relativeFrom="paragraph">
                  <wp:posOffset>30479</wp:posOffset>
                </wp:positionV>
                <wp:extent cx="942975" cy="11525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  <w:p w:rsidR="00F02C06" w:rsidRDefault="00F02C06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Looked </w:t>
                            </w:r>
                          </w:p>
                          <w:p w:rsidR="00F02C06" w:rsidRPr="008E130D" w:rsidRDefault="00F02C06" w:rsidP="003B52E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C811" id="Text Box 28" o:spid="_x0000_s1047" type="#_x0000_t202" style="position:absolute;margin-left:258pt;margin-top:2.4pt;width:74.25pt;height:9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" fillcolor="white [3201]" strokeweight=".5pt">
                <v:textbox>
                  <w:txbxContent>
                    <w:p w:rsidR="00F02C06" w:rsidRDefault="00F02C06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  <w:p w:rsidR="00F02C06" w:rsidRDefault="00F02C06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Looked </w:t>
                      </w:r>
                    </w:p>
                    <w:p w:rsidR="00F02C06" w:rsidRPr="008E130D" w:rsidRDefault="00F02C06" w:rsidP="003B52E8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Their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FC1" w:rsidRPr="00091907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D7748B" wp14:editId="5E9ECC0A">
                <wp:simplePos x="0" y="0"/>
                <wp:positionH relativeFrom="column">
                  <wp:posOffset>1638300</wp:posOffset>
                </wp:positionH>
                <wp:positionV relativeFrom="paragraph">
                  <wp:posOffset>11430</wp:posOffset>
                </wp:positionV>
                <wp:extent cx="1295400" cy="11620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3B52E8">
                            <w:r>
                              <w:t xml:space="preserve">Shirt </w:t>
                            </w:r>
                          </w:p>
                          <w:p w:rsidR="00F02C06" w:rsidRDefault="00F02C06" w:rsidP="003B52E8">
                            <w:r>
                              <w:t xml:space="preserve">Circus </w:t>
                            </w:r>
                          </w:p>
                          <w:p w:rsidR="00F02C06" w:rsidRDefault="00F02C06" w:rsidP="003B52E8">
                            <w:r>
                              <w:t xml:space="preserve">Thirty </w:t>
                            </w:r>
                          </w:p>
                          <w:p w:rsidR="00F02C06" w:rsidRDefault="00F02C06" w:rsidP="003B52E8"/>
                          <w:p w:rsidR="00F02C06" w:rsidRPr="00AF7915" w:rsidRDefault="00F02C06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7748B" id="Text Box 27" o:spid="_x0000_s1048" type="#_x0000_t202" style="position:absolute;margin-left:129pt;margin-top:.9pt;width:102pt;height:9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" fillcolor="white [3201]" strokeweight=".5pt">
                <v:textbox>
                  <w:txbxContent>
                    <w:p w:rsidR="00F02C06" w:rsidRDefault="00F02C06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3B52E8">
                      <w:r>
                        <w:t xml:space="preserve">Shirt </w:t>
                      </w:r>
                    </w:p>
                    <w:p w:rsidR="00F02C06" w:rsidRDefault="00F02C06" w:rsidP="003B52E8">
                      <w:r>
                        <w:t xml:space="preserve">Circus </w:t>
                      </w:r>
                    </w:p>
                    <w:p w:rsidR="00F02C06" w:rsidRDefault="00F02C06" w:rsidP="003B52E8">
                      <w:r>
                        <w:t xml:space="preserve">Thirty </w:t>
                      </w:r>
                    </w:p>
                    <w:p w:rsidR="00F02C06" w:rsidRDefault="00F02C06" w:rsidP="003B52E8"/>
                    <w:p w:rsidR="00F02C06" w:rsidRPr="00AF7915" w:rsidRDefault="00F02C06" w:rsidP="003B52E8"/>
                  </w:txbxContent>
                </v:textbox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0689C8" wp14:editId="4EE07195">
                <wp:simplePos x="0" y="0"/>
                <wp:positionH relativeFrom="column">
                  <wp:posOffset>4525455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89C8" id="Text Box 29" o:spid="_x0000_s1049" type="#_x0000_t202" style="position:absolute;margin-left:356.35pt;margin-top:.8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" fillcolor="white [3201]" strokeweight=".5pt">
                <v:textbox>
                  <w:txbxContent>
                    <w:p w:rsidR="00F02C06" w:rsidRDefault="00F02C06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  <w:rPr>
          <w:u w:val="single"/>
        </w:rPr>
      </w:pP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091907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  <w:r w:rsidR="00921336">
        <w:rPr>
          <w:rFonts w:ascii="Comic Sans MS" w:hAnsi="Comic Sans MS"/>
          <w:b/>
          <w:u w:val="single"/>
        </w:rPr>
        <w:t>: M</w:t>
      </w:r>
      <w:r w:rsidR="00C20DF2">
        <w:rPr>
          <w:rFonts w:ascii="Comic Sans MS" w:hAnsi="Comic Sans MS"/>
          <w:b/>
          <w:u w:val="single"/>
        </w:rPr>
        <w:t>oney</w:t>
      </w:r>
    </w:p>
    <w:p w:rsidR="00091907" w:rsidRPr="00091907" w:rsidRDefault="00C20DF2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712A560" wp14:editId="2E487305">
            <wp:extent cx="5199321" cy="7228324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0709" cy="724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336">
        <w:rPr>
          <w:rFonts w:ascii="Comic Sans MS" w:hAnsi="Comic Sans MS"/>
          <w:b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DB889BC" wp14:editId="345B4DBF">
            <wp:extent cx="5494114" cy="776176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3056" cy="77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18" w:rsidRDefault="00851518" w:rsidP="003B52E8">
      <w:pPr>
        <w:tabs>
          <w:tab w:val="left" w:pos="1050"/>
        </w:tabs>
        <w:rPr>
          <w:rFonts w:ascii="Comic Sans MS" w:hAnsi="Comic Sans MS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</w:rPr>
      </w:pPr>
    </w:p>
    <w:p w:rsidR="00AF7915" w:rsidRPr="00091907" w:rsidRDefault="00C10D0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t>T</w:t>
      </w:r>
      <w:r w:rsidR="00AF7915" w:rsidRPr="00091907">
        <w:rPr>
          <w:rFonts w:ascii="Comic Sans MS" w:hAnsi="Comic Sans MS"/>
          <w:color w:val="7030A0"/>
          <w:sz w:val="32"/>
        </w:rPr>
        <w:t>hursday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1525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Me </w:t>
                            </w:r>
                          </w:p>
                          <w:p w:rsidR="00F02C06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</w:t>
                            </w:r>
                          </w:p>
                          <w:p w:rsidR="00F02C06" w:rsidRPr="00811905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25pt;margin-top:2.85pt;width:74.25pt;height:9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" fillcolor="white [3201]" strokeweight=".5pt">
                <v:textbox>
                  <w:txbxContent>
                    <w:p w:rsidR="00F02C06" w:rsidRDefault="00F02C06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Me </w:t>
                      </w:r>
                    </w:p>
                    <w:p w:rsidR="00F02C06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</w:t>
                      </w:r>
                    </w:p>
                    <w:p w:rsidR="00F02C06" w:rsidRPr="00811905" w:rsidRDefault="00F02C06" w:rsidP="00C74B68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Bath </w:t>
                            </w:r>
                          </w:p>
                          <w:p w:rsidR="00F02C06" w:rsidRDefault="00F02C06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Tenth </w:t>
                            </w:r>
                          </w:p>
                          <w:p w:rsidR="00F02C06" w:rsidRPr="00244733" w:rsidRDefault="00F02C06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Throat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F02C06" w:rsidRDefault="00F02C06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Bath </w:t>
                      </w:r>
                    </w:p>
                    <w:p w:rsidR="00F02C06" w:rsidRDefault="00F02C06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Tenth </w:t>
                      </w:r>
                    </w:p>
                    <w:p w:rsidR="00F02C06" w:rsidRPr="00244733" w:rsidRDefault="00F02C06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Throat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301DB0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  <w:p w:rsidR="00F02C06" w:rsidRPr="00811905" w:rsidRDefault="00F02C06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F02C06" w:rsidRDefault="00F02C06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301DB0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  <w:p w:rsidR="00F02C06" w:rsidRPr="00811905" w:rsidRDefault="00F02C06" w:rsidP="00AF7915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Default="00F02C06" w:rsidP="00AF7915"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F02C06" w:rsidRDefault="00F02C06" w:rsidP="00AF7915">
                            <w:r>
                              <w:t xml:space="preserve">Think a thought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F02C06" w:rsidRDefault="00F02C06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Default="00F02C06" w:rsidP="00AF7915">
                      <w:proofErr w:type="spellStart"/>
                      <w:r>
                        <w:t>th</w:t>
                      </w:r>
                      <w:proofErr w:type="spellEnd"/>
                      <w:r>
                        <w:t xml:space="preserve"> </w:t>
                      </w:r>
                    </w:p>
                    <w:p w:rsidR="00F02C06" w:rsidRDefault="00F02C06" w:rsidP="00AF7915">
                      <w:r>
                        <w:t xml:space="preserve">Think a thought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091907" w:rsidRDefault="00301DB0" w:rsidP="00AF7915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DD81F1" wp14:editId="65CEF056">
                <wp:simplePos x="0" y="0"/>
                <wp:positionH relativeFrom="margin">
                  <wp:posOffset>3371850</wp:posOffset>
                </wp:positionH>
                <wp:positionV relativeFrom="paragraph">
                  <wp:posOffset>311149</wp:posOffset>
                </wp:positionV>
                <wp:extent cx="942975" cy="11715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F02C06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  <w:p w:rsidR="00F02C06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  <w:p w:rsidR="00F02C06" w:rsidRPr="000055F8" w:rsidRDefault="00F02C06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81F1" id="Text Box 36" o:spid="_x0000_s1054" type="#_x0000_t202" style="position:absolute;margin-left:265.5pt;margin-top:24.5pt;width:74.25pt;height:92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" fillcolor="white [3201]" strokeweight=".5pt">
                <v:textbox>
                  <w:txbxContent>
                    <w:p w:rsidR="00F02C06" w:rsidRDefault="00F02C06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F02C06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  <w:p w:rsidR="00F02C06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  <w:p w:rsidR="00F02C06" w:rsidRPr="000055F8" w:rsidRDefault="00F02C06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915" w:rsidRPr="0009190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0EDE81" wp14:editId="497A9A8F">
                <wp:simplePos x="0" y="0"/>
                <wp:positionH relativeFrom="column">
                  <wp:posOffset>1733550</wp:posOffset>
                </wp:positionH>
                <wp:positionV relativeFrom="paragraph">
                  <wp:posOffset>273051</wp:posOffset>
                </wp:positionV>
                <wp:extent cx="1295400" cy="11811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F02C06" w:rsidRDefault="00F02C06" w:rsidP="00AF7915">
                            <w:r>
                              <w:t xml:space="preserve">Royal </w:t>
                            </w:r>
                          </w:p>
                          <w:p w:rsidR="00F02C06" w:rsidRDefault="00F02C06" w:rsidP="00AF7915">
                            <w:r>
                              <w:t xml:space="preserve">Oyster </w:t>
                            </w:r>
                          </w:p>
                          <w:p w:rsidR="00F02C06" w:rsidRDefault="00F02C06" w:rsidP="00AF7915">
                            <w:r>
                              <w:t xml:space="preserve">Enjoy </w:t>
                            </w:r>
                          </w:p>
                          <w:p w:rsidR="00F02C06" w:rsidRPr="00AF7915" w:rsidRDefault="00F02C06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DE81" id="Text Box 35" o:spid="_x0000_s1055" type="#_x0000_t202" style="position:absolute;margin-left:136.5pt;margin-top:21.5pt;width:102pt;height:9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" fillcolor="white [3201]" strokeweight=".5pt">
                <v:textbox>
                  <w:txbxContent>
                    <w:p w:rsidR="00F02C06" w:rsidRDefault="00F02C06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F02C06" w:rsidRDefault="00F02C06" w:rsidP="00AF7915">
                      <w:r>
                        <w:t xml:space="preserve">Royal </w:t>
                      </w:r>
                    </w:p>
                    <w:p w:rsidR="00F02C06" w:rsidRDefault="00F02C06" w:rsidP="00AF7915">
                      <w:r>
                        <w:t xml:space="preserve">Oyster </w:t>
                      </w:r>
                    </w:p>
                    <w:p w:rsidR="00F02C06" w:rsidRDefault="00F02C06" w:rsidP="00AF7915">
                      <w:r>
                        <w:t xml:space="preserve">Enjoy </w:t>
                      </w:r>
                    </w:p>
                    <w:p w:rsidR="00F02C06" w:rsidRPr="00AF7915" w:rsidRDefault="00F02C06" w:rsidP="00AF7915"/>
                  </w:txbxContent>
                </v:textbox>
              </v:shape>
            </w:pict>
          </mc:Fallback>
        </mc:AlternateContent>
      </w:r>
      <w:r w:rsidR="00091907">
        <w:rPr>
          <w:rFonts w:ascii="Comic Sans MS" w:hAnsi="Comic Sans MS"/>
          <w:i/>
        </w:rPr>
        <w:t>Year 1</w:t>
      </w:r>
    </w:p>
    <w:p w:rsidR="00AF7915" w:rsidRDefault="00091907" w:rsidP="00AF7915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88336A" wp14:editId="2729770D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F02C06" w:rsidRPr="00811905" w:rsidRDefault="00F02C06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336A" id="Text Box 37" o:spid="_x0000_s1056" type="#_x0000_t202" style="position:absolute;margin-left:361.95pt;margin-top:.8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MuoZV9sAAAAJAQAADwAAAAAAAAAAAAAAAACnBAAAZHJzL2Rvd25yZXYueG1sUEsFBgAAAAAEAAQA&#10;8wAAAK8FAAAAAA==&#10;" fillcolor="white [3201]" strokeweight=".5pt">
                <v:textbox>
                  <w:txbxContent>
                    <w:p w:rsidR="00F02C06" w:rsidRDefault="00F02C06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F02C06" w:rsidRPr="00811905" w:rsidRDefault="00F02C06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BB3FD" wp14:editId="0284D69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C06" w:rsidRDefault="00F02C06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F02C06" w:rsidRDefault="00F02C06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F02C06" w:rsidRDefault="00F02C06" w:rsidP="00D63DA5">
                            <w:r>
                              <w:t xml:space="preserve">Oy </w:t>
                            </w:r>
                          </w:p>
                          <w:p w:rsidR="00F02C06" w:rsidRDefault="00F02C06" w:rsidP="00D63DA5">
                            <w:r>
                              <w:t xml:space="preserve">Royal boy </w:t>
                            </w:r>
                          </w:p>
                          <w:p w:rsidR="00F02C06" w:rsidRDefault="00F02C06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3FD" id="Text Box 38" o:spid="_x0000_s1057" type="#_x0000_t202" style="position:absolute;margin-left:0;margin-top:.4pt;width:102pt;height:77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" fillcolor="white [3201]" strokeweight=".5pt">
                <v:textbox>
                  <w:txbxContent>
                    <w:p w:rsidR="00F02C06" w:rsidRDefault="00F02C06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F02C06" w:rsidRDefault="00F02C06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F02C06" w:rsidRDefault="00F02C06" w:rsidP="00D63DA5">
                      <w:r>
                        <w:t xml:space="preserve">Oy </w:t>
                      </w:r>
                    </w:p>
                    <w:p w:rsidR="00F02C06" w:rsidRDefault="00F02C06" w:rsidP="00D63DA5">
                      <w:r>
                        <w:t xml:space="preserve">Royal boy </w:t>
                      </w:r>
                    </w:p>
                    <w:p w:rsidR="00F02C06" w:rsidRDefault="00F02C06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  <w:rPr>
          <w:u w:val="single"/>
        </w:rPr>
      </w:pP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C16023" w:rsidRDefault="00C16023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861F61" w:rsidRDefault="00C16023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</w:rPr>
        <w:t xml:space="preserve">Maths: What is the total value of money in each purse </w:t>
      </w: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20DF2" w:rsidRDefault="00C20DF2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3DB8DBB6" wp14:editId="3FE19951">
            <wp:extent cx="5699051" cy="834709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2149" cy="836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20" w:rsidRDefault="004C582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AF7915" w:rsidRPr="00091907" w:rsidRDefault="00AF791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t>Friday</w:t>
      </w:r>
    </w:p>
    <w:p w:rsidR="00AF7915" w:rsidRPr="00091907" w:rsidRDefault="00091907" w:rsidP="003B52E8">
      <w:pPr>
        <w:tabs>
          <w:tab w:val="left" w:pos="10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Phonics: </w:t>
      </w:r>
      <w:r w:rsidR="00AF7915" w:rsidRPr="00091907">
        <w:rPr>
          <w:rFonts w:ascii="Comic Sans MS" w:hAnsi="Comic Sans MS"/>
        </w:rPr>
        <w:t>Phonics play</w:t>
      </w:r>
    </w:p>
    <w:p w:rsidR="00AF7915" w:rsidRDefault="00F02C06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4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5E1E56" w:rsidRPr="00106B3B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b/>
        </w:rPr>
        <w:t>Maths</w:t>
      </w:r>
      <w:r w:rsidR="00091907">
        <w:rPr>
          <w:rFonts w:ascii="Comic Sans MS" w:hAnsi="Comic Sans MS"/>
          <w:b/>
        </w:rPr>
        <w:t xml:space="preserve">: </w:t>
      </w:r>
      <w:r w:rsidR="004C5820">
        <w:rPr>
          <w:rFonts w:ascii="Comic Sans MS" w:hAnsi="Comic Sans MS"/>
        </w:rPr>
        <w:t>Top marks- Money game</w:t>
      </w:r>
      <w:r w:rsidR="00106B3B" w:rsidRPr="00106B3B">
        <w:rPr>
          <w:rFonts w:ascii="Comic Sans MS" w:hAnsi="Comic Sans MS"/>
        </w:rPr>
        <w:t xml:space="preserve"> </w:t>
      </w:r>
    </w:p>
    <w:p w:rsidR="004C5820" w:rsidRDefault="00F02C06" w:rsidP="004C5820">
      <w:pPr>
        <w:tabs>
          <w:tab w:val="left" w:pos="1050"/>
        </w:tabs>
      </w:pPr>
      <w:hyperlink r:id="rId35" w:history="1">
        <w:r w:rsidR="004C5820" w:rsidRPr="00E76585">
          <w:rPr>
            <w:rStyle w:val="Hyperlink"/>
          </w:rPr>
          <w:t>https://www.topmarks.co.uk/money/toy-shop-money</w:t>
        </w:r>
      </w:hyperlink>
    </w:p>
    <w:p w:rsidR="00861F61" w:rsidRDefault="00861F61" w:rsidP="003B52E8">
      <w:pPr>
        <w:tabs>
          <w:tab w:val="left" w:pos="1050"/>
        </w:tabs>
      </w:pPr>
    </w:p>
    <w:p w:rsidR="00861F61" w:rsidRDefault="00861F61" w:rsidP="003B52E8">
      <w:pPr>
        <w:tabs>
          <w:tab w:val="left" w:pos="1050"/>
        </w:tabs>
        <w:rPr>
          <w:rFonts w:ascii="Comic Sans MS" w:hAnsi="Comic Sans MS"/>
          <w:u w:val="single"/>
        </w:rPr>
        <w:sectPr w:rsidR="00861F61" w:rsidSect="00B00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3085E" w:rsidRPr="00760F81" w:rsidRDefault="00F74690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6F5A391" wp14:editId="55E4F83C">
            <wp:extent cx="9715664" cy="37147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0382"/>
                    <a:stretch/>
                  </pic:blipFill>
                  <pic:spPr bwMode="auto">
                    <a:xfrm>
                      <a:off x="0" y="0"/>
                      <a:ext cx="9734812" cy="372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85E" w:rsidRPr="00760F81" w:rsidSect="001C6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C06" w:rsidRDefault="00F02C06" w:rsidP="00F82D49">
      <w:pPr>
        <w:spacing w:after="0" w:line="240" w:lineRule="auto"/>
      </w:pPr>
      <w:r>
        <w:separator/>
      </w:r>
    </w:p>
  </w:endnote>
  <w:endnote w:type="continuationSeparator" w:id="0">
    <w:p w:rsidR="00F02C06" w:rsidRDefault="00F02C06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C06" w:rsidRDefault="00F02C06" w:rsidP="00F82D49">
      <w:pPr>
        <w:spacing w:after="0" w:line="240" w:lineRule="auto"/>
      </w:pPr>
      <w:r>
        <w:separator/>
      </w:r>
    </w:p>
  </w:footnote>
  <w:footnote w:type="continuationSeparator" w:id="0">
    <w:p w:rsidR="00F02C06" w:rsidRDefault="00F02C06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C06" w:rsidRDefault="00F02C06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2C06" w:rsidRPr="006119CD" w:rsidRDefault="00F02C06" w:rsidP="006119CD">
    <w:pPr>
      <w:jc w:val="center"/>
      <w:rPr>
        <w:rFonts w:ascii="Comic Sans MS" w:hAnsi="Comic Sans MS"/>
        <w:sz w:val="18"/>
        <w:u w:val="single"/>
      </w:rPr>
    </w:pPr>
    <w:r>
      <w:rPr>
        <w:rFonts w:ascii="Comic Sans MS" w:hAnsi="Comic Sans MS"/>
        <w:sz w:val="18"/>
        <w:u w:val="single"/>
      </w:rPr>
      <w:t>EYFS/YEAR 1- Week 15- Jump in to the past- 06/07</w:t>
    </w:r>
    <w:r w:rsidRPr="006119CD">
      <w:rPr>
        <w:rFonts w:ascii="Comic Sans MS" w:hAnsi="Comic Sans MS"/>
        <w:sz w:val="18"/>
        <w:u w:val="single"/>
      </w:rPr>
      <w:t>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0DD9"/>
    <w:rsid w:val="000574D6"/>
    <w:rsid w:val="00066276"/>
    <w:rsid w:val="00075779"/>
    <w:rsid w:val="00091907"/>
    <w:rsid w:val="00092CCF"/>
    <w:rsid w:val="000A53FE"/>
    <w:rsid w:val="00106B3B"/>
    <w:rsid w:val="00120FC1"/>
    <w:rsid w:val="001C660F"/>
    <w:rsid w:val="001D4154"/>
    <w:rsid w:val="001E1BE9"/>
    <w:rsid w:val="001E569D"/>
    <w:rsid w:val="001F095E"/>
    <w:rsid w:val="001F4328"/>
    <w:rsid w:val="002273A4"/>
    <w:rsid w:val="00244733"/>
    <w:rsid w:val="0024756E"/>
    <w:rsid w:val="00250CCC"/>
    <w:rsid w:val="00255745"/>
    <w:rsid w:val="0025610A"/>
    <w:rsid w:val="002B1C84"/>
    <w:rsid w:val="002B491C"/>
    <w:rsid w:val="002B5D2D"/>
    <w:rsid w:val="002B6E19"/>
    <w:rsid w:val="002F046B"/>
    <w:rsid w:val="002F2621"/>
    <w:rsid w:val="00301DB0"/>
    <w:rsid w:val="0035085C"/>
    <w:rsid w:val="00375DB1"/>
    <w:rsid w:val="003B52E8"/>
    <w:rsid w:val="003F31ED"/>
    <w:rsid w:val="0040111A"/>
    <w:rsid w:val="004138CA"/>
    <w:rsid w:val="00423108"/>
    <w:rsid w:val="00440873"/>
    <w:rsid w:val="004751F6"/>
    <w:rsid w:val="004C5820"/>
    <w:rsid w:val="004C7A63"/>
    <w:rsid w:val="005523B6"/>
    <w:rsid w:val="0056444C"/>
    <w:rsid w:val="005E0D18"/>
    <w:rsid w:val="005E15B6"/>
    <w:rsid w:val="005E1E56"/>
    <w:rsid w:val="006119CD"/>
    <w:rsid w:val="006C6736"/>
    <w:rsid w:val="006D10F3"/>
    <w:rsid w:val="006E33A1"/>
    <w:rsid w:val="00724979"/>
    <w:rsid w:val="00760F81"/>
    <w:rsid w:val="007730ED"/>
    <w:rsid w:val="007A6397"/>
    <w:rsid w:val="007A6B2A"/>
    <w:rsid w:val="007E3411"/>
    <w:rsid w:val="00825607"/>
    <w:rsid w:val="00851518"/>
    <w:rsid w:val="008540B8"/>
    <w:rsid w:val="00861F61"/>
    <w:rsid w:val="0087205D"/>
    <w:rsid w:val="00891A6A"/>
    <w:rsid w:val="008C4B41"/>
    <w:rsid w:val="008D5692"/>
    <w:rsid w:val="008E130D"/>
    <w:rsid w:val="00921336"/>
    <w:rsid w:val="00921F68"/>
    <w:rsid w:val="00943B52"/>
    <w:rsid w:val="009D7473"/>
    <w:rsid w:val="009F3F30"/>
    <w:rsid w:val="00A15842"/>
    <w:rsid w:val="00A22495"/>
    <w:rsid w:val="00A41368"/>
    <w:rsid w:val="00A76B81"/>
    <w:rsid w:val="00AB2778"/>
    <w:rsid w:val="00AF7915"/>
    <w:rsid w:val="00B00204"/>
    <w:rsid w:val="00B468C9"/>
    <w:rsid w:val="00B63BFD"/>
    <w:rsid w:val="00BC0750"/>
    <w:rsid w:val="00BF67C0"/>
    <w:rsid w:val="00C10D00"/>
    <w:rsid w:val="00C1386E"/>
    <w:rsid w:val="00C16023"/>
    <w:rsid w:val="00C2067B"/>
    <w:rsid w:val="00C20DF2"/>
    <w:rsid w:val="00C21CC5"/>
    <w:rsid w:val="00C34992"/>
    <w:rsid w:val="00C63043"/>
    <w:rsid w:val="00C637E3"/>
    <w:rsid w:val="00C74B68"/>
    <w:rsid w:val="00C833D0"/>
    <w:rsid w:val="00CE71C7"/>
    <w:rsid w:val="00D22B76"/>
    <w:rsid w:val="00D350C2"/>
    <w:rsid w:val="00D53285"/>
    <w:rsid w:val="00D55B53"/>
    <w:rsid w:val="00D63DA5"/>
    <w:rsid w:val="00D750B0"/>
    <w:rsid w:val="00D944EB"/>
    <w:rsid w:val="00DC057C"/>
    <w:rsid w:val="00DD3079"/>
    <w:rsid w:val="00DD4F41"/>
    <w:rsid w:val="00DF2960"/>
    <w:rsid w:val="00E2637C"/>
    <w:rsid w:val="00E3085E"/>
    <w:rsid w:val="00E904F0"/>
    <w:rsid w:val="00E90D11"/>
    <w:rsid w:val="00EC1371"/>
    <w:rsid w:val="00EC40AA"/>
    <w:rsid w:val="00ED2DD6"/>
    <w:rsid w:val="00ED6F13"/>
    <w:rsid w:val="00F0199F"/>
    <w:rsid w:val="00F02C06"/>
    <w:rsid w:val="00F25283"/>
    <w:rsid w:val="00F7228E"/>
    <w:rsid w:val="00F74690"/>
    <w:rsid w:val="00F82D49"/>
    <w:rsid w:val="00F833B8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1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s://new.phonicsplay.co.uk/resourc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10" Type="http://schemas.openxmlformats.org/officeDocument/2006/relationships/hyperlink" Target="https://www.twinkl.co.uk/resource/the-old-toy-room-ebook-t-or-1122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www.topmarks.co.uk/money/toy-shop-mon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C9CA1-427E-440D-884F-0D9F8831A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313C9ECD</Template>
  <TotalTime>1135</TotalTime>
  <Pages>14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Christina O'Shea</cp:lastModifiedBy>
  <cp:revision>5</cp:revision>
  <cp:lastPrinted>2020-05-20T10:11:00Z</cp:lastPrinted>
  <dcterms:created xsi:type="dcterms:W3CDTF">2020-05-19T10:06:00Z</dcterms:created>
  <dcterms:modified xsi:type="dcterms:W3CDTF">2020-05-20T10:46:00Z</dcterms:modified>
</cp:coreProperties>
</file>