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45"/>
        <w:gridCol w:w="2533"/>
        <w:gridCol w:w="2977"/>
        <w:gridCol w:w="3827"/>
        <w:gridCol w:w="2835"/>
        <w:gridCol w:w="2551"/>
      </w:tblGrid>
      <w:tr w:rsidR="00DE7131" w:rsidTr="000E51D5">
        <w:tc>
          <w:tcPr>
            <w:tcW w:w="44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Tuesday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Friday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</w:pPr>
            <w:r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9-11</w:t>
            </w:r>
          </w:p>
        </w:tc>
        <w:tc>
          <w:tcPr>
            <w:tcW w:w="2533" w:type="dxa"/>
          </w:tcPr>
          <w:p w:rsidR="0003083C" w:rsidRPr="000E3F9D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20"/>
              </w:rPr>
            </w:pPr>
            <w:r w:rsidRPr="000E3F9D">
              <w:rPr>
                <w:rFonts w:ascii="Comic Sans MS" w:hAnsi="Comic Sans MS"/>
                <w:b/>
                <w:color w:val="FF0000"/>
                <w:sz w:val="16"/>
                <w:szCs w:val="20"/>
                <w:u w:val="single"/>
              </w:rPr>
              <w:t>WORD OF THE DAY</w:t>
            </w:r>
            <w:r w:rsidRPr="000E3F9D">
              <w:rPr>
                <w:rFonts w:ascii="Comic Sans MS" w:hAnsi="Comic Sans MS"/>
                <w:b/>
                <w:sz w:val="16"/>
                <w:szCs w:val="20"/>
              </w:rPr>
              <w:t xml:space="preserve">; </w:t>
            </w:r>
          </w:p>
          <w:p w:rsidR="006E2CB3" w:rsidRPr="003B4F34" w:rsidRDefault="003B4F34" w:rsidP="001F432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</w:rPr>
            </w:pPr>
            <w:r w:rsidRPr="003B4F34">
              <w:rPr>
                <w:rFonts w:ascii="Comic Sans MS" w:eastAsia="Calibri" w:hAnsi="Comic Sans MS" w:cs="Arial"/>
                <w:b/>
                <w:sz w:val="18"/>
                <w:szCs w:val="20"/>
              </w:rPr>
              <w:t>character</w:t>
            </w:r>
            <w:r>
              <w:rPr>
                <w:rFonts w:ascii="Comic Sans MS" w:eastAsia="Calibri" w:hAnsi="Comic Sans MS" w:cs="Arial"/>
                <w:b/>
                <w:sz w:val="18"/>
                <w:szCs w:val="20"/>
              </w:rPr>
              <w:t xml:space="preserve"> - </w:t>
            </w:r>
            <w:r w:rsidRPr="003B4F34">
              <w:rPr>
                <w:rFonts w:ascii="Comic Sans MS" w:eastAsia="Calibri" w:hAnsi="Comic Sans MS" w:cs="Arial"/>
                <w:sz w:val="18"/>
                <w:szCs w:val="20"/>
              </w:rPr>
              <w:t>a person in a novel, play, or film.</w:t>
            </w:r>
          </w:p>
          <w:p w:rsidR="003B4F34" w:rsidRDefault="003B4F34" w:rsidP="003B4F34">
            <w:pPr>
              <w:jc w:val="center"/>
              <w:rPr>
                <w:rFonts w:ascii="Comic Sans MS" w:eastAsia="Calibri" w:hAnsi="Comic Sans MS" w:cs="Arial"/>
                <w:b/>
                <w:sz w:val="16"/>
                <w:szCs w:val="20"/>
              </w:rPr>
            </w:pPr>
          </w:p>
          <w:p w:rsidR="0003083C" w:rsidRPr="000E3F9D" w:rsidRDefault="0003083C" w:rsidP="003B4F34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  <w:t>Reading</w:t>
            </w:r>
          </w:p>
          <w:p w:rsidR="00C004FF" w:rsidRDefault="00BC3D9E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sz w:val="16"/>
                <w:szCs w:val="20"/>
              </w:rPr>
              <w:t xml:space="preserve">Adult’s </w:t>
            </w:r>
            <w:r w:rsidR="009D234E">
              <w:rPr>
                <w:rFonts w:ascii="Comic Sans MS" w:eastAsia="Calibri" w:hAnsi="Comic Sans MS" w:cs="Arial"/>
                <w:sz w:val="16"/>
                <w:szCs w:val="20"/>
              </w:rPr>
              <w:t>focus book – Teacher</w:t>
            </w:r>
            <w:r>
              <w:rPr>
                <w:rFonts w:ascii="Comic Sans MS" w:eastAsia="Calibri" w:hAnsi="Comic Sans MS" w:cs="Arial"/>
                <w:sz w:val="16"/>
                <w:szCs w:val="20"/>
              </w:rPr>
              <w:t>/adult</w:t>
            </w:r>
            <w:r w:rsidR="009D234E">
              <w:rPr>
                <w:rFonts w:ascii="Comic Sans MS" w:eastAsia="Calibri" w:hAnsi="Comic Sans MS" w:cs="Arial"/>
                <w:sz w:val="16"/>
                <w:szCs w:val="20"/>
              </w:rPr>
              <w:t xml:space="preserve"> to bring in their favourite book, read an extract and discuss with the children. Ask </w:t>
            </w:r>
            <w:proofErr w:type="spellStart"/>
            <w:r w:rsidR="009D234E">
              <w:rPr>
                <w:rFonts w:ascii="Comic Sans MS" w:eastAsia="Calibri" w:hAnsi="Comic Sans MS" w:cs="Arial"/>
                <w:sz w:val="16"/>
                <w:szCs w:val="20"/>
              </w:rPr>
              <w:t>chn</w:t>
            </w:r>
            <w:proofErr w:type="spellEnd"/>
            <w:r w:rsidR="009D234E">
              <w:rPr>
                <w:rFonts w:ascii="Comic Sans MS" w:eastAsia="Calibri" w:hAnsi="Comic Sans MS" w:cs="Arial"/>
                <w:sz w:val="16"/>
                <w:szCs w:val="20"/>
              </w:rPr>
              <w:t xml:space="preserve"> to choose/bring in their favourite books for tomorrow</w:t>
            </w:r>
          </w:p>
          <w:p w:rsidR="003B4F34" w:rsidRPr="00C004FF" w:rsidRDefault="003B4F34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</w:p>
          <w:p w:rsidR="0003083C" w:rsidRPr="000E3F9D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  <w:t>PE</w:t>
            </w:r>
          </w:p>
          <w:p w:rsidR="006A60B6" w:rsidRDefault="002D483A" w:rsidP="00D65659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  <w:r>
              <w:rPr>
                <w:rFonts w:ascii="Comic Sans MS" w:eastAsia="Calibri" w:hAnsi="Comic Sans MS" w:cs="Arial"/>
                <w:sz w:val="16"/>
                <w:szCs w:val="14"/>
              </w:rPr>
              <w:t>Joe Wicks</w:t>
            </w:r>
          </w:p>
          <w:p w:rsidR="003B4F34" w:rsidRPr="006A60B6" w:rsidRDefault="003B4F34" w:rsidP="00D65659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</w:p>
          <w:p w:rsidR="00D65659" w:rsidRPr="000E3F9D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14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14"/>
                <w:u w:val="single"/>
              </w:rPr>
              <w:t>Maths</w:t>
            </w:r>
          </w:p>
          <w:p w:rsidR="0012640D" w:rsidRPr="00AB79F8" w:rsidRDefault="002D483A" w:rsidP="003B4F3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B79F8">
              <w:rPr>
                <w:rFonts w:ascii="Comic Sans MS" w:hAnsi="Comic Sans MS"/>
                <w:sz w:val="16"/>
                <w:szCs w:val="16"/>
              </w:rPr>
              <w:t>White Rose Home learning activity for today https://whiterosemaths.com/homelearning/</w:t>
            </w:r>
          </w:p>
        </w:tc>
        <w:tc>
          <w:tcPr>
            <w:tcW w:w="2977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2B250B" w:rsidRDefault="003B4F34" w:rsidP="006E2CB3">
            <w:pPr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3B4F34">
              <w:rPr>
                <w:rFonts w:ascii="Comic Sans MS" w:eastAsia="Calibri" w:hAnsi="Comic Sans MS" w:cs="Arial"/>
                <w:b/>
                <w:sz w:val="18"/>
                <w:szCs w:val="20"/>
              </w:rPr>
              <w:t>genre</w:t>
            </w:r>
            <w:r>
              <w:rPr>
                <w:rFonts w:ascii="Comic Sans MS" w:eastAsia="Calibri" w:hAnsi="Comic Sans MS" w:cs="Arial"/>
                <w:b/>
                <w:sz w:val="18"/>
                <w:szCs w:val="20"/>
              </w:rPr>
              <w:t xml:space="preserve"> - </w:t>
            </w:r>
            <w:r w:rsidRPr="003B4F34">
              <w:rPr>
                <w:rFonts w:ascii="Comic Sans MS" w:eastAsia="Calibri" w:hAnsi="Comic Sans MS" w:cs="Arial"/>
                <w:sz w:val="18"/>
                <w:szCs w:val="20"/>
              </w:rPr>
              <w:t>a style or category of art, music, or literature</w:t>
            </w:r>
          </w:p>
          <w:p w:rsidR="003B4F34" w:rsidRPr="003B4F34" w:rsidRDefault="003B4F34" w:rsidP="006E2CB3">
            <w:pPr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Pr="00C46C6F" w:rsidRDefault="00C46C6F" w:rsidP="002B250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B9146C" w:rsidRDefault="009D234E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Share favourite books with each other and read a short extract. Create a book review for your favourite book</w:t>
            </w:r>
          </w:p>
          <w:p w:rsidR="009D234E" w:rsidRPr="00B9146C" w:rsidRDefault="009D234E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2D483A" w:rsidRDefault="002D483A" w:rsidP="002D483A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  <w:r>
              <w:rPr>
                <w:rFonts w:ascii="Comic Sans MS" w:eastAsia="Calibri" w:hAnsi="Comic Sans MS" w:cs="Arial"/>
                <w:sz w:val="16"/>
                <w:szCs w:val="14"/>
              </w:rPr>
              <w:t>Dance – Choreograph a short movement piece to a piece of music from a film</w:t>
            </w:r>
          </w:p>
          <w:p w:rsidR="002D483A" w:rsidRDefault="002D483A" w:rsidP="002D483A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</w:p>
          <w:p w:rsidR="002D483A" w:rsidRDefault="00AB79F8" w:rsidP="002D483A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  <w:r>
              <w:rPr>
                <w:rFonts w:ascii="Comic Sans MS" w:eastAsia="Calibri" w:hAnsi="Comic Sans MS" w:cs="Arial"/>
                <w:sz w:val="16"/>
                <w:szCs w:val="14"/>
              </w:rPr>
              <w:t>OR BBC Move It Dance</w:t>
            </w:r>
          </w:p>
          <w:p w:rsidR="00AB79F8" w:rsidRPr="00C004FF" w:rsidRDefault="00AB79F8" w:rsidP="002D483A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03083C" w:rsidRDefault="002D483A" w:rsidP="00714EF5">
            <w:pPr>
              <w:jc w:val="center"/>
              <w:rPr>
                <w:rFonts w:ascii="Comic Sans MS" w:hAnsi="Comic Sans MS"/>
                <w:sz w:val="16"/>
                <w:szCs w:val="14"/>
              </w:rPr>
            </w:pPr>
            <w:r>
              <w:rPr>
                <w:rFonts w:ascii="Comic Sans MS" w:hAnsi="Comic Sans MS"/>
                <w:sz w:val="16"/>
                <w:szCs w:val="14"/>
              </w:rPr>
              <w:t xml:space="preserve">Fractions – Recap numerator, denominator and what they mean. </w:t>
            </w:r>
          </w:p>
          <w:p w:rsidR="002D483A" w:rsidRDefault="002D483A" w:rsidP="00714EF5">
            <w:pPr>
              <w:jc w:val="center"/>
              <w:rPr>
                <w:rFonts w:ascii="Comic Sans MS" w:hAnsi="Comic Sans MS"/>
                <w:sz w:val="16"/>
                <w:szCs w:val="14"/>
              </w:rPr>
            </w:pPr>
          </w:p>
          <w:p w:rsidR="002D483A" w:rsidRDefault="002D483A" w:rsidP="00714EF5">
            <w:pPr>
              <w:jc w:val="center"/>
              <w:rPr>
                <w:rFonts w:ascii="Comic Sans MS" w:hAnsi="Comic Sans MS"/>
                <w:sz w:val="16"/>
                <w:szCs w:val="14"/>
              </w:rPr>
            </w:pPr>
            <w:r>
              <w:rPr>
                <w:rFonts w:ascii="Comic Sans MS" w:hAnsi="Comic Sans MS"/>
                <w:sz w:val="16"/>
                <w:szCs w:val="14"/>
              </w:rPr>
              <w:t>Find ½, ¼ 1/3 of a shape.</w:t>
            </w:r>
          </w:p>
          <w:p w:rsidR="002D483A" w:rsidRDefault="00AB79F8" w:rsidP="00714EF5">
            <w:pPr>
              <w:jc w:val="center"/>
              <w:rPr>
                <w:rFonts w:ascii="Comic Sans MS" w:hAnsi="Comic Sans MS"/>
                <w:sz w:val="16"/>
                <w:szCs w:val="14"/>
              </w:rPr>
            </w:pPr>
            <w:r>
              <w:rPr>
                <w:rFonts w:ascii="Comic Sans MS" w:hAnsi="Comic Sans MS"/>
                <w:sz w:val="16"/>
                <w:szCs w:val="14"/>
              </w:rPr>
              <w:t xml:space="preserve">What happens if the numerator is more than one? </w:t>
            </w:r>
          </w:p>
          <w:p w:rsidR="00AB79F8" w:rsidRDefault="00AB79F8" w:rsidP="00714EF5">
            <w:pPr>
              <w:jc w:val="center"/>
              <w:rPr>
                <w:rFonts w:ascii="Comic Sans MS" w:hAnsi="Comic Sans MS"/>
                <w:sz w:val="16"/>
                <w:szCs w:val="14"/>
              </w:rPr>
            </w:pPr>
          </w:p>
          <w:p w:rsidR="00AB79F8" w:rsidRPr="00714EF5" w:rsidRDefault="00AB79F8" w:rsidP="00714EF5">
            <w:pPr>
              <w:jc w:val="center"/>
              <w:rPr>
                <w:rFonts w:ascii="Comic Sans MS" w:hAnsi="Comic Sans MS"/>
                <w:sz w:val="16"/>
                <w:szCs w:val="14"/>
              </w:rPr>
            </w:pPr>
            <w:r>
              <w:rPr>
                <w:rFonts w:ascii="Comic Sans MS" w:hAnsi="Comic Sans MS"/>
                <w:sz w:val="16"/>
                <w:szCs w:val="14"/>
              </w:rPr>
              <w:t>Stained glass window fraction sheets</w:t>
            </w:r>
          </w:p>
        </w:tc>
        <w:tc>
          <w:tcPr>
            <w:tcW w:w="3827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C46C6F" w:rsidRDefault="003B4F34" w:rsidP="00C46C6F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>
              <w:rPr>
                <w:rFonts w:ascii="Comic Sans MS" w:hAnsi="Comic Sans MS"/>
                <w:b/>
                <w:sz w:val="16"/>
                <w:szCs w:val="20"/>
              </w:rPr>
              <w:t xml:space="preserve">fiction </w:t>
            </w:r>
            <w:r>
              <w:rPr>
                <w:rFonts w:ascii="Comic Sans MS" w:hAnsi="Comic Sans MS"/>
                <w:sz w:val="16"/>
                <w:szCs w:val="20"/>
              </w:rPr>
              <w:t>writing</w:t>
            </w:r>
            <w:r w:rsidRPr="003B4F34">
              <w:rPr>
                <w:rFonts w:ascii="Comic Sans MS" w:hAnsi="Comic Sans MS"/>
                <w:sz w:val="16"/>
                <w:szCs w:val="20"/>
              </w:rPr>
              <w:t>, especially novels, that describes imaginary events and people</w:t>
            </w:r>
          </w:p>
          <w:p w:rsidR="00982EC3" w:rsidRPr="00982EC3" w:rsidRDefault="00982EC3" w:rsidP="00C46C6F">
            <w:pPr>
              <w:jc w:val="center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6A60B6" w:rsidRDefault="009D234E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Complete reading comprehension challenge cards for your favourite book/a book you are reading</w:t>
            </w:r>
          </w:p>
          <w:p w:rsidR="009D234E" w:rsidRPr="002A0286" w:rsidRDefault="009D234E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940CF3" w:rsidRPr="002D483A" w:rsidRDefault="002D483A" w:rsidP="00940CF3">
            <w:pPr>
              <w:jc w:val="center"/>
              <w:rPr>
                <w:rFonts w:ascii="Comic Sans MS" w:eastAsia="Calibri" w:hAnsi="Comic Sans MS" w:cs="Arial"/>
                <w:sz w:val="18"/>
                <w:szCs w:val="14"/>
              </w:rPr>
            </w:pPr>
            <w:r w:rsidRPr="002D483A">
              <w:rPr>
                <w:rFonts w:ascii="Comic Sans MS" w:eastAsia="Calibri" w:hAnsi="Comic Sans MS" w:cs="Arial"/>
                <w:sz w:val="18"/>
                <w:szCs w:val="14"/>
              </w:rPr>
              <w:t>Cosmic Kids yoga – Moana/Frozen/Star Wars</w:t>
            </w:r>
          </w:p>
          <w:p w:rsidR="00940CF3" w:rsidRPr="00940CF3" w:rsidRDefault="00940CF3" w:rsidP="00940CF3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14"/>
              </w:rPr>
            </w:pPr>
          </w:p>
          <w:p w:rsidR="00D65659" w:rsidRDefault="00D65659" w:rsidP="007D0E6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03083C" w:rsidRPr="00AB79F8" w:rsidRDefault="00AB79F8" w:rsidP="00AB79F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eastAsia="Calibri" w:hAnsi="Comic Sans MS" w:cs="Arial"/>
                <w:sz w:val="16"/>
                <w:szCs w:val="16"/>
              </w:rPr>
              <w:t xml:space="preserve">Fraction Word Problem Cards </w:t>
            </w:r>
          </w:p>
        </w:tc>
        <w:tc>
          <w:tcPr>
            <w:tcW w:w="2835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982EC3" w:rsidRDefault="003B4F34" w:rsidP="00C46C6F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b/>
                <w:sz w:val="16"/>
                <w:szCs w:val="20"/>
              </w:rPr>
              <w:t xml:space="preserve">non-fiction - </w:t>
            </w:r>
            <w:r w:rsidRPr="003B4F34">
              <w:rPr>
                <w:rFonts w:ascii="Comic Sans MS" w:hAnsi="Comic Sans MS"/>
                <w:sz w:val="16"/>
                <w:szCs w:val="20"/>
              </w:rPr>
              <w:t>writing t</w:t>
            </w:r>
            <w:r>
              <w:rPr>
                <w:rFonts w:ascii="Comic Sans MS" w:hAnsi="Comic Sans MS"/>
                <w:sz w:val="16"/>
                <w:szCs w:val="20"/>
              </w:rPr>
              <w:t>hat is informative or factual.</w:t>
            </w:r>
          </w:p>
          <w:p w:rsidR="003B4F34" w:rsidRPr="00982EC3" w:rsidRDefault="003B4F34" w:rsidP="00C46C6F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C31113" w:rsidRDefault="009D234E" w:rsidP="00C46C6F">
            <w:pPr>
              <w:jc w:val="center"/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 xml:space="preserve">Read ‘The Tale of Peter Rabbit’ </w:t>
            </w:r>
            <w:proofErr w:type="spellStart"/>
            <w:r>
              <w:rPr>
                <w:rFonts w:ascii="Comic Sans MS" w:eastAsia="Calibri" w:hAnsi="Comic Sans MS" w:cs="Arial"/>
                <w:sz w:val="18"/>
                <w:szCs w:val="20"/>
              </w:rPr>
              <w:t>ebook</w:t>
            </w:r>
            <w:proofErr w:type="spellEnd"/>
            <w:r>
              <w:rPr>
                <w:rFonts w:ascii="Comic Sans MS" w:eastAsia="Calibri" w:hAnsi="Comic Sans MS" w:cs="Arial"/>
                <w:sz w:val="18"/>
                <w:szCs w:val="20"/>
              </w:rPr>
              <w:t xml:space="preserve"> on </w:t>
            </w:r>
            <w:proofErr w:type="spellStart"/>
            <w:r>
              <w:rPr>
                <w:rFonts w:ascii="Comic Sans MS" w:eastAsia="Calibri" w:hAnsi="Comic Sans MS" w:cs="Arial"/>
                <w:sz w:val="18"/>
                <w:szCs w:val="20"/>
              </w:rPr>
              <w:t>Twinkl</w:t>
            </w:r>
            <w:proofErr w:type="spellEnd"/>
            <w:r>
              <w:rPr>
                <w:rFonts w:ascii="Comic Sans MS" w:eastAsia="Calibri" w:hAnsi="Comic Sans MS" w:cs="Arial"/>
                <w:sz w:val="18"/>
                <w:szCs w:val="20"/>
              </w:rPr>
              <w:t xml:space="preserve">. </w:t>
            </w:r>
            <w:hyperlink r:id="rId7" w:history="1">
              <w:r w:rsidR="00C31113">
                <w:rPr>
                  <w:rStyle w:val="Hyperlink"/>
                </w:rPr>
                <w:t>https://www.twinkl.co.uk/resource/t-t-19808-the-tale-of-peter-rabbit-ebook</w:t>
              </w:r>
            </w:hyperlink>
            <w:r w:rsidR="00C31113">
              <w:t xml:space="preserve"> </w:t>
            </w:r>
          </w:p>
          <w:p w:rsidR="009D234E" w:rsidRPr="009D234E" w:rsidRDefault="009D234E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bookmarkStart w:id="0" w:name="_GoBack"/>
            <w:bookmarkEnd w:id="0"/>
            <w:r>
              <w:rPr>
                <w:rFonts w:ascii="Comic Sans MS" w:eastAsia="Calibri" w:hAnsi="Comic Sans MS" w:cs="Arial"/>
                <w:sz w:val="18"/>
                <w:szCs w:val="20"/>
              </w:rPr>
              <w:t>Discuss as you read together. Then complete Beatrix Potter Reading compr</w:t>
            </w:r>
            <w:r w:rsidR="002D483A">
              <w:rPr>
                <w:rFonts w:ascii="Comic Sans MS" w:eastAsia="Calibri" w:hAnsi="Comic Sans MS" w:cs="Arial"/>
                <w:sz w:val="18"/>
                <w:szCs w:val="20"/>
              </w:rPr>
              <w:t>e</w:t>
            </w:r>
            <w:r>
              <w:rPr>
                <w:rFonts w:ascii="Comic Sans MS" w:eastAsia="Calibri" w:hAnsi="Comic Sans MS" w:cs="Arial"/>
                <w:sz w:val="18"/>
                <w:szCs w:val="20"/>
              </w:rPr>
              <w:t>hension</w:t>
            </w:r>
          </w:p>
          <w:p w:rsidR="001A516C" w:rsidRDefault="001A516C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C46C6F" w:rsidRDefault="00C46C6F" w:rsidP="001A516C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3B4F34" w:rsidRPr="002D483A" w:rsidRDefault="002D483A" w:rsidP="001A516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Choose a team sport</w:t>
            </w:r>
          </w:p>
          <w:p w:rsidR="003B4F34" w:rsidRPr="00C46C6F" w:rsidRDefault="003B4F34" w:rsidP="001A516C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03083C" w:rsidRDefault="00AB79F8" w:rsidP="00940CF3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>White Rose Home Learning activity for today</w:t>
            </w:r>
          </w:p>
          <w:p w:rsidR="004E28F9" w:rsidRDefault="00AB79F8" w:rsidP="00940CF3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 w:rsidRPr="00AB79F8">
              <w:rPr>
                <w:rFonts w:ascii="Comic Sans MS" w:hAnsi="Comic Sans MS"/>
                <w:sz w:val="16"/>
                <w:szCs w:val="16"/>
              </w:rPr>
              <w:t>https://whiterosemaths.com/homelearning/</w:t>
            </w:r>
          </w:p>
          <w:p w:rsidR="004E28F9" w:rsidRPr="00D752B2" w:rsidRDefault="004E28F9" w:rsidP="003B4F34">
            <w:pPr>
              <w:rPr>
                <w:rFonts w:ascii="Comic Sans MS" w:hAnsi="Comic Sans MS"/>
                <w:sz w:val="18"/>
                <w:szCs w:val="14"/>
              </w:rPr>
            </w:pPr>
          </w:p>
        </w:tc>
        <w:tc>
          <w:tcPr>
            <w:tcW w:w="2551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3B4F34" w:rsidRDefault="003B4F34" w:rsidP="001A516C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16"/>
                <w:szCs w:val="20"/>
              </w:rPr>
              <w:t xml:space="preserve">author - </w:t>
            </w:r>
            <w:r w:rsidRPr="003B4F34">
              <w:rPr>
                <w:rFonts w:ascii="Comic Sans MS" w:eastAsia="Calibri" w:hAnsi="Comic Sans MS" w:cs="Arial"/>
                <w:sz w:val="16"/>
                <w:szCs w:val="20"/>
              </w:rPr>
              <w:t>a writer of a book, article, or document.</w:t>
            </w:r>
          </w:p>
          <w:p w:rsidR="003B4F34" w:rsidRDefault="003B4F34" w:rsidP="001A516C">
            <w:pPr>
              <w:jc w:val="center"/>
              <w:rPr>
                <w:rFonts w:ascii="Comic Sans MS" w:eastAsia="Calibri" w:hAnsi="Comic Sans MS" w:cs="Arial"/>
                <w:b/>
                <w:sz w:val="16"/>
                <w:szCs w:val="20"/>
              </w:rPr>
            </w:pPr>
          </w:p>
          <w:p w:rsidR="00C46C6F" w:rsidRDefault="00C46C6F" w:rsidP="001A516C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8D4A50" w:rsidRDefault="009D234E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 xml:space="preserve">Pair up and read a story to each other. </w:t>
            </w:r>
          </w:p>
          <w:p w:rsidR="009D234E" w:rsidRPr="008D4A50" w:rsidRDefault="009D234E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3B4F34" w:rsidRPr="002D483A" w:rsidRDefault="002D483A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 xml:space="preserve">Choose a team sport </w:t>
            </w:r>
          </w:p>
          <w:p w:rsidR="003B4F34" w:rsidRPr="00C46C6F" w:rsidRDefault="003B4F34" w:rsidP="00C46C6F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03083C" w:rsidRDefault="00AB79F8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>Number gym – Times tables</w:t>
            </w:r>
          </w:p>
          <w:p w:rsidR="00AB79F8" w:rsidRDefault="00AB79F8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</w:p>
          <w:p w:rsidR="00AB79F8" w:rsidRDefault="00AB79F8" w:rsidP="00AB79F8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>timestables.co.uk speed test</w:t>
            </w:r>
          </w:p>
          <w:p w:rsidR="00AB79F8" w:rsidRDefault="00AB79F8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>Quick fire times tables</w:t>
            </w:r>
          </w:p>
          <w:p w:rsidR="00AB79F8" w:rsidRDefault="00AB79F8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</w:p>
          <w:p w:rsidR="00AB79F8" w:rsidRPr="00310EDE" w:rsidRDefault="00AB79F8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>Using counters/</w:t>
            </w:r>
            <w:proofErr w:type="spellStart"/>
            <w:r>
              <w:rPr>
                <w:rFonts w:ascii="Comic Sans MS" w:hAnsi="Comic Sans MS"/>
                <w:sz w:val="18"/>
                <w:szCs w:val="14"/>
              </w:rPr>
              <w:t>numicon</w:t>
            </w:r>
            <w:proofErr w:type="spellEnd"/>
            <w:r>
              <w:rPr>
                <w:rFonts w:ascii="Comic Sans MS" w:hAnsi="Comic Sans MS"/>
                <w:sz w:val="18"/>
                <w:szCs w:val="14"/>
              </w:rPr>
              <w:t xml:space="preserve">/ </w:t>
            </w:r>
            <w:proofErr w:type="spellStart"/>
            <w:r>
              <w:rPr>
                <w:rFonts w:ascii="Comic Sans MS" w:hAnsi="Comic Sans MS"/>
                <w:sz w:val="18"/>
                <w:szCs w:val="14"/>
              </w:rPr>
              <w:t>diennes</w:t>
            </w:r>
            <w:proofErr w:type="spellEnd"/>
            <w:r>
              <w:rPr>
                <w:rFonts w:ascii="Comic Sans MS" w:hAnsi="Comic Sans MS"/>
                <w:sz w:val="18"/>
                <w:szCs w:val="14"/>
              </w:rPr>
              <w:t xml:space="preserve"> to create ‘groups of’ for times tables</w:t>
            </w:r>
          </w:p>
        </w:tc>
      </w:tr>
      <w:tr w:rsidR="00DE7131" w:rsidTr="000E51D5">
        <w:trPr>
          <w:cantSplit/>
          <w:trHeight w:val="1012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11-11:15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Break 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3827" w:type="dxa"/>
          </w:tcPr>
          <w:p w:rsidR="0003083C" w:rsidRPr="00F82D49" w:rsidRDefault="0003083C" w:rsidP="0003083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lastRenderedPageBreak/>
              <w:t>11:15-12:15</w:t>
            </w:r>
          </w:p>
        </w:tc>
        <w:tc>
          <w:tcPr>
            <w:tcW w:w="2533" w:type="dxa"/>
          </w:tcPr>
          <w:p w:rsidR="0003083C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color w:val="FF0000"/>
                <w:sz w:val="18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977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6D0993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3827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1B6DCC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835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2D566F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551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4925FF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Default="0003083C" w:rsidP="0003083C">
            <w:pPr>
              <w:ind w:left="113" w:right="113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12:15-1:15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1:15-2:50</w:t>
            </w:r>
          </w:p>
        </w:tc>
        <w:tc>
          <w:tcPr>
            <w:tcW w:w="2533" w:type="dxa"/>
          </w:tcPr>
          <w:p w:rsidR="0003083C" w:rsidRPr="00D65659" w:rsidRDefault="0003083C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6006CD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977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A210B6" w:rsidRPr="00D65659" w:rsidRDefault="00D65659" w:rsidP="00D65659">
            <w:pPr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3827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9B25DE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835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B23E6D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551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926881" w:rsidRPr="00926881" w:rsidRDefault="00D65659" w:rsidP="00D65659">
            <w:pPr>
              <w:jc w:val="center"/>
              <w:rPr>
                <w:sz w:val="16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2:50-3:15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Reflecting Roxy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DAA61CC" wp14:editId="3C76C87E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982EC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What have you learnt today and how could you have improved any of your work?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Making Links Molly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3F66D81" wp14:editId="0FD3BEA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Can you use any learning that you have done today, in other parts of your life?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Resilience Rex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94545B6" wp14:editId="01903070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 xml:space="preserve">Have you found anything challenging today? How did  you </w:t>
            </w:r>
            <w:proofErr w:type="spellStart"/>
            <w:r w:rsidRPr="00F82D49">
              <w:rPr>
                <w:rFonts w:ascii="Comic Sans MS" w:hAnsi="Comic Sans MS"/>
                <w:sz w:val="16"/>
                <w:szCs w:val="16"/>
              </w:rPr>
              <w:t>over come</w:t>
            </w:r>
            <w:proofErr w:type="spellEnd"/>
            <w:r w:rsidRPr="00F82D49">
              <w:rPr>
                <w:rFonts w:ascii="Comic Sans MS" w:hAnsi="Comic Sans MS"/>
                <w:sz w:val="16"/>
                <w:szCs w:val="16"/>
              </w:rPr>
              <w:t xml:space="preserve"> the challenges?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Collaborating Carlos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39ED996" wp14:editId="500DF90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Did you work alone today or with someone else? How did that go?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Motivating Melinda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3167278" wp14:editId="4F32325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encouraged someone else today? How did you motivate yourself today?</w:t>
            </w:r>
          </w:p>
        </w:tc>
      </w:tr>
    </w:tbl>
    <w:p w:rsidR="001F4328" w:rsidRDefault="001F43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D65659" w:rsidTr="00D65659">
        <w:tc>
          <w:tcPr>
            <w:tcW w:w="13948" w:type="dxa"/>
          </w:tcPr>
          <w:p w:rsidR="00D65659" w:rsidRDefault="00D65659" w:rsidP="00D656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Writing</w:t>
            </w:r>
          </w:p>
          <w:p w:rsidR="00D65659" w:rsidRDefault="00D65659" w:rsidP="00D65659">
            <w:pPr>
              <w:rPr>
                <w:b/>
                <w:u w:val="single"/>
              </w:rPr>
            </w:pPr>
          </w:p>
          <w:p w:rsidR="003B4F34" w:rsidRDefault="003B4F34" w:rsidP="003B4F34">
            <w:pPr>
              <w:pStyle w:val="ListParagraph"/>
              <w:numPr>
                <w:ilvl w:val="0"/>
                <w:numId w:val="2"/>
              </w:numPr>
            </w:pPr>
            <w:r>
              <w:t xml:space="preserve">Create your own Mr Man/Little Miss </w:t>
            </w:r>
          </w:p>
          <w:p w:rsidR="003B4F34" w:rsidRDefault="003B4F34" w:rsidP="003B4F34">
            <w:pPr>
              <w:pStyle w:val="ListParagraph"/>
              <w:numPr>
                <w:ilvl w:val="0"/>
                <w:numId w:val="2"/>
              </w:numPr>
            </w:pPr>
            <w:r>
              <w:t>Alternate ending – create a story map of a favourite story then give it an alternate ending</w:t>
            </w:r>
          </w:p>
          <w:p w:rsidR="009D234E" w:rsidRPr="009D234E" w:rsidRDefault="009D234E" w:rsidP="009D234E">
            <w:pPr>
              <w:pStyle w:val="ListParagraph"/>
              <w:numPr>
                <w:ilvl w:val="0"/>
                <w:numId w:val="2"/>
              </w:numPr>
            </w:pPr>
            <w:r w:rsidRPr="009D234E">
              <w:t>Jumble up a story! Take a good character from one story (Ben [</w:t>
            </w:r>
            <w:proofErr w:type="spellStart"/>
            <w:r w:rsidRPr="009D234E">
              <w:t>Gangsta</w:t>
            </w:r>
            <w:proofErr w:type="spellEnd"/>
            <w:r w:rsidRPr="009D234E">
              <w:t xml:space="preserve"> Granny]), the bad character from another story (Mr Twit) and a setting from another (Hogwarts). What happens when they meet? What could they do?</w:t>
            </w:r>
          </w:p>
          <w:p w:rsidR="009D234E" w:rsidRPr="009D234E" w:rsidRDefault="009D234E" w:rsidP="009D234E">
            <w:pPr>
              <w:pStyle w:val="ListParagraph"/>
              <w:numPr>
                <w:ilvl w:val="0"/>
                <w:numId w:val="2"/>
              </w:numPr>
            </w:pPr>
            <w:r w:rsidRPr="009D234E">
              <w:t xml:space="preserve">Character profile of your favourite character </w:t>
            </w:r>
          </w:p>
          <w:p w:rsidR="009D234E" w:rsidRPr="009D234E" w:rsidRDefault="009D234E" w:rsidP="009D234E">
            <w:pPr>
              <w:pStyle w:val="ListParagraph"/>
              <w:numPr>
                <w:ilvl w:val="0"/>
                <w:numId w:val="2"/>
              </w:numPr>
            </w:pPr>
            <w:r w:rsidRPr="009D234E">
              <w:t xml:space="preserve">Write a letter as one character in a story to another </w:t>
            </w:r>
          </w:p>
          <w:p w:rsidR="009D234E" w:rsidRPr="009D234E" w:rsidRDefault="009D234E" w:rsidP="009D234E">
            <w:pPr>
              <w:pStyle w:val="ListParagraph"/>
              <w:numPr>
                <w:ilvl w:val="0"/>
                <w:numId w:val="2"/>
              </w:numPr>
            </w:pPr>
            <w:r w:rsidRPr="009D234E">
              <w:t>Create a beast (Beast Quest) for Tom to battle - act it out thinking about how the beast would move, describe the beast, create and describe a habitat for the beast and write a story detailing their meeting</w:t>
            </w:r>
          </w:p>
          <w:p w:rsidR="009D234E" w:rsidRPr="009D234E" w:rsidRDefault="009D234E" w:rsidP="009D234E">
            <w:pPr>
              <w:pStyle w:val="ListParagraph"/>
              <w:numPr>
                <w:ilvl w:val="0"/>
                <w:numId w:val="2"/>
              </w:numPr>
            </w:pPr>
            <w:r w:rsidRPr="009D234E">
              <w:t>Write a list of interview questions for a character.</w:t>
            </w:r>
          </w:p>
          <w:p w:rsidR="00164A96" w:rsidRPr="00075A90" w:rsidRDefault="009D234E" w:rsidP="009D234E">
            <w:pPr>
              <w:pStyle w:val="ListParagraph"/>
              <w:numPr>
                <w:ilvl w:val="0"/>
                <w:numId w:val="2"/>
              </w:numPr>
            </w:pPr>
            <w:r w:rsidRPr="009D234E">
              <w:lastRenderedPageBreak/>
              <w:t>You can invite 2 authors and their characters to dinner – who would you invite and why? Write their</w:t>
            </w:r>
          </w:p>
        </w:tc>
      </w:tr>
      <w:tr w:rsidR="00D65659" w:rsidTr="00D65659">
        <w:tc>
          <w:tcPr>
            <w:tcW w:w="13948" w:type="dxa"/>
          </w:tcPr>
          <w:p w:rsidR="00D65659" w:rsidRDefault="00D65659" w:rsidP="00D656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Theme</w:t>
            </w:r>
          </w:p>
          <w:p w:rsidR="009D234E" w:rsidRPr="009D234E" w:rsidRDefault="009D234E" w:rsidP="009D234E">
            <w:pPr>
              <w:pStyle w:val="ListParagraph"/>
              <w:numPr>
                <w:ilvl w:val="0"/>
                <w:numId w:val="4"/>
              </w:numPr>
            </w:pPr>
            <w:r w:rsidRPr="003B4F34">
              <w:t>Draw your favourite character from a story and describe them</w:t>
            </w:r>
          </w:p>
          <w:p w:rsidR="003B4F34" w:rsidRPr="003B4F34" w:rsidRDefault="003B4F34" w:rsidP="009D234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 w:rsidRPr="003B4F34">
              <w:rPr>
                <w:rFonts w:cstheme="minorHAnsi"/>
                <w:szCs w:val="24"/>
              </w:rPr>
              <w:t xml:space="preserve">Use music to tell a story and to create a scene/characters within the book </w:t>
            </w:r>
          </w:p>
          <w:p w:rsidR="003B4F34" w:rsidRPr="003B4F34" w:rsidRDefault="003B4F34" w:rsidP="009D234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 w:rsidRPr="003B4F34">
              <w:rPr>
                <w:rFonts w:cstheme="minorHAnsi"/>
                <w:szCs w:val="24"/>
              </w:rPr>
              <w:t xml:space="preserve">Draw/collage/build the scene from your favourite book and describe it </w:t>
            </w:r>
          </w:p>
          <w:p w:rsidR="009D234E" w:rsidRPr="009D234E" w:rsidRDefault="009D234E" w:rsidP="009D234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 w:rsidRPr="009D234E">
              <w:rPr>
                <w:rFonts w:cstheme="minorHAnsi"/>
                <w:szCs w:val="24"/>
              </w:rPr>
              <w:t xml:space="preserve">Put on a play acting out your favourite book </w:t>
            </w:r>
            <w:r>
              <w:rPr>
                <w:rFonts w:cstheme="minorHAnsi"/>
                <w:szCs w:val="24"/>
              </w:rPr>
              <w:t>or an extract from a class book</w:t>
            </w:r>
          </w:p>
          <w:p w:rsidR="009D234E" w:rsidRPr="009D234E" w:rsidRDefault="009D234E" w:rsidP="009D234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 w:rsidRPr="009D234E">
              <w:rPr>
                <w:rFonts w:cstheme="minorHAnsi"/>
                <w:szCs w:val="24"/>
              </w:rPr>
              <w:t>Make props for the play/for character role play</w:t>
            </w:r>
          </w:p>
          <w:p w:rsidR="009D234E" w:rsidRPr="009D234E" w:rsidRDefault="009D234E" w:rsidP="009D234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 w:rsidRPr="009D234E">
              <w:rPr>
                <w:rFonts w:cstheme="minorHAnsi"/>
                <w:szCs w:val="24"/>
              </w:rPr>
              <w:t>If you had to choose 3 best friends who are characters from a story, who would you choose and why?</w:t>
            </w:r>
          </w:p>
          <w:p w:rsidR="009D234E" w:rsidRPr="009D234E" w:rsidRDefault="009D234E" w:rsidP="009D234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 w:rsidRPr="009D234E">
              <w:rPr>
                <w:rFonts w:cstheme="minorHAnsi"/>
                <w:szCs w:val="24"/>
              </w:rPr>
              <w:t>Design a library/cosy reading area where you could lose yourself in a book. What would you include and why?</w:t>
            </w:r>
          </w:p>
          <w:p w:rsidR="008D4A50" w:rsidRPr="009D234E" w:rsidRDefault="009D234E" w:rsidP="009D234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 w:rsidRPr="009D234E">
              <w:rPr>
                <w:rFonts w:cstheme="minorHAnsi"/>
                <w:szCs w:val="24"/>
              </w:rPr>
              <w:t xml:space="preserve">Use </w:t>
            </w:r>
            <w:proofErr w:type="spellStart"/>
            <w:r w:rsidRPr="009D234E">
              <w:rPr>
                <w:rFonts w:cstheme="minorHAnsi"/>
                <w:szCs w:val="24"/>
              </w:rPr>
              <w:t>Purplemash</w:t>
            </w:r>
            <w:proofErr w:type="spellEnd"/>
            <w:r w:rsidRPr="009D234E">
              <w:rPr>
                <w:rFonts w:cstheme="minorHAnsi"/>
                <w:szCs w:val="24"/>
              </w:rPr>
              <w:t xml:space="preserve"> 2animate to animate a scene from a story</w:t>
            </w:r>
          </w:p>
        </w:tc>
      </w:tr>
    </w:tbl>
    <w:p w:rsidR="00D65659" w:rsidRDefault="00D65659"/>
    <w:sectPr w:rsidR="00D65659" w:rsidSect="008D5692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83A" w:rsidRDefault="002D483A" w:rsidP="00F82D49">
      <w:pPr>
        <w:spacing w:after="0" w:line="240" w:lineRule="auto"/>
      </w:pPr>
      <w:r>
        <w:separator/>
      </w:r>
    </w:p>
  </w:endnote>
  <w:endnote w:type="continuationSeparator" w:id="0">
    <w:p w:rsidR="002D483A" w:rsidRDefault="002D483A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83A" w:rsidRDefault="002D483A" w:rsidP="00F82D49">
      <w:pPr>
        <w:spacing w:after="0" w:line="240" w:lineRule="auto"/>
      </w:pPr>
      <w:r>
        <w:separator/>
      </w:r>
    </w:p>
  </w:footnote>
  <w:footnote w:type="continuationSeparator" w:id="0">
    <w:p w:rsidR="002D483A" w:rsidRDefault="002D483A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83A" w:rsidRDefault="002D483A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F0B47"/>
    <w:multiLevelType w:val="hybridMultilevel"/>
    <w:tmpl w:val="63D42B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3083C"/>
    <w:rsid w:val="00050A46"/>
    <w:rsid w:val="00063EC4"/>
    <w:rsid w:val="000E11DD"/>
    <w:rsid w:val="000E3F9D"/>
    <w:rsid w:val="000E51D5"/>
    <w:rsid w:val="00121D35"/>
    <w:rsid w:val="0012640D"/>
    <w:rsid w:val="00164A96"/>
    <w:rsid w:val="001A516C"/>
    <w:rsid w:val="001B23D1"/>
    <w:rsid w:val="001B6DCC"/>
    <w:rsid w:val="001B7C44"/>
    <w:rsid w:val="001F4328"/>
    <w:rsid w:val="002817A6"/>
    <w:rsid w:val="002A0286"/>
    <w:rsid w:val="002A18D6"/>
    <w:rsid w:val="002B250B"/>
    <w:rsid w:val="002B491C"/>
    <w:rsid w:val="002D483A"/>
    <w:rsid w:val="002D566F"/>
    <w:rsid w:val="00310EDE"/>
    <w:rsid w:val="00333814"/>
    <w:rsid w:val="003B147C"/>
    <w:rsid w:val="003B4F34"/>
    <w:rsid w:val="0040111A"/>
    <w:rsid w:val="00434009"/>
    <w:rsid w:val="00434EE8"/>
    <w:rsid w:val="00463351"/>
    <w:rsid w:val="004925FF"/>
    <w:rsid w:val="004C1C6F"/>
    <w:rsid w:val="004E28F9"/>
    <w:rsid w:val="005515F9"/>
    <w:rsid w:val="00563FD8"/>
    <w:rsid w:val="0056444C"/>
    <w:rsid w:val="006006CD"/>
    <w:rsid w:val="00661A05"/>
    <w:rsid w:val="00674B51"/>
    <w:rsid w:val="006A60B6"/>
    <w:rsid w:val="006D0993"/>
    <w:rsid w:val="006E2CB3"/>
    <w:rsid w:val="00714EF5"/>
    <w:rsid w:val="007A6B2A"/>
    <w:rsid w:val="007D0E6B"/>
    <w:rsid w:val="007E036D"/>
    <w:rsid w:val="0084398F"/>
    <w:rsid w:val="00891A6A"/>
    <w:rsid w:val="0089775F"/>
    <w:rsid w:val="008B1F28"/>
    <w:rsid w:val="008D4A50"/>
    <w:rsid w:val="008D5692"/>
    <w:rsid w:val="00926881"/>
    <w:rsid w:val="00940CF3"/>
    <w:rsid w:val="009506E2"/>
    <w:rsid w:val="00982EC3"/>
    <w:rsid w:val="009B25DE"/>
    <w:rsid w:val="009D234E"/>
    <w:rsid w:val="009D7473"/>
    <w:rsid w:val="009E7062"/>
    <w:rsid w:val="00A210B6"/>
    <w:rsid w:val="00AB79F8"/>
    <w:rsid w:val="00B23E6D"/>
    <w:rsid w:val="00B9146C"/>
    <w:rsid w:val="00BC3D9E"/>
    <w:rsid w:val="00C004FF"/>
    <w:rsid w:val="00C0377A"/>
    <w:rsid w:val="00C1348E"/>
    <w:rsid w:val="00C25FCC"/>
    <w:rsid w:val="00C31113"/>
    <w:rsid w:val="00C31144"/>
    <w:rsid w:val="00C46C6F"/>
    <w:rsid w:val="00CA30FD"/>
    <w:rsid w:val="00D3293D"/>
    <w:rsid w:val="00D65659"/>
    <w:rsid w:val="00D752B2"/>
    <w:rsid w:val="00DB23B2"/>
    <w:rsid w:val="00DE7131"/>
    <w:rsid w:val="00E440C7"/>
    <w:rsid w:val="00E654DB"/>
    <w:rsid w:val="00F42E31"/>
    <w:rsid w:val="00F82D49"/>
    <w:rsid w:val="00FA00A0"/>
    <w:rsid w:val="00FC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C1F8B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DE713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46C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winkl.co.uk/resource/t-t-19808-the-tale-of-peter-rabbit-ebook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D8907B6A</Template>
  <TotalTime>49</TotalTime>
  <Pages>3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Rhianna Mitchell</cp:lastModifiedBy>
  <cp:revision>5</cp:revision>
  <cp:lastPrinted>2020-03-20T09:18:00Z</cp:lastPrinted>
  <dcterms:created xsi:type="dcterms:W3CDTF">2020-05-18T13:10:00Z</dcterms:created>
  <dcterms:modified xsi:type="dcterms:W3CDTF">2020-05-19T12:56:00Z</dcterms:modified>
</cp:coreProperties>
</file>