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6F2B9D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1" locked="0" layoutInCell="1" allowOverlap="1" wp14:anchorId="450DCA25" wp14:editId="3D10B48D">
            <wp:simplePos x="0" y="0"/>
            <wp:positionH relativeFrom="column">
              <wp:posOffset>5063319</wp:posOffset>
            </wp:positionH>
            <wp:positionV relativeFrom="paragraph">
              <wp:posOffset>266</wp:posOffset>
            </wp:positionV>
            <wp:extent cx="100965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192" y="21406"/>
                <wp:lineTo x="21192" y="0"/>
                <wp:lineTo x="0" y="0"/>
              </wp:wrapPolygon>
            </wp:wrapTight>
            <wp:docPr id="12" name="Picture 12" descr="\\Sjg-dfs-001\staffhome$\dbibby\Downloads\photo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jg-dfs-001\staffhome$\dbibby\Downloads\photo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163B65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7D457FFE" wp14:editId="6E4C24CA">
            <wp:simplePos x="0" y="0"/>
            <wp:positionH relativeFrom="column">
              <wp:posOffset>5013960</wp:posOffset>
            </wp:positionH>
            <wp:positionV relativeFrom="paragraph">
              <wp:posOffset>638810</wp:posOffset>
            </wp:positionV>
            <wp:extent cx="1080770" cy="1316990"/>
            <wp:effectExtent l="0" t="0" r="5080" b="0"/>
            <wp:wrapTight wrapText="bothSides">
              <wp:wrapPolygon edited="0">
                <wp:start x="0" y="0"/>
                <wp:lineTo x="0" y="21246"/>
                <wp:lineTo x="21321" y="21246"/>
                <wp:lineTo x="2132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 w:rsidR="000B7D30">
        <w:rPr>
          <w:rFonts w:ascii="Comic Sans MS" w:hAnsi="Comic Sans MS"/>
          <w:sz w:val="36"/>
          <w:szCs w:val="36"/>
        </w:rPr>
        <w:t xml:space="preserve"> Mercury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163B65">
        <w:rPr>
          <w:rFonts w:ascii="Comic Sans MS" w:hAnsi="Comic Sans MS"/>
          <w:sz w:val="36"/>
          <w:szCs w:val="36"/>
        </w:rPr>
        <w:t xml:space="preserve"> Miss Witzenfeld.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5077B8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CB67AE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6938B78B" wp14:editId="3FE62C42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7C3CB4DE" wp14:editId="3FF3A122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00797231" wp14:editId="4E1E774D">
            <wp:simplePos x="0" y="0"/>
            <wp:positionH relativeFrom="page">
              <wp:posOffset>5720734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r w:rsidR="005077B8">
        <w:rPr>
          <w:rFonts w:ascii="Comic Sans MS" w:hAnsi="Comic Sans MS"/>
          <w:sz w:val="36"/>
          <w:szCs w:val="36"/>
        </w:rPr>
        <w:t>place in</w:t>
      </w:r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163B65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163B65">
        <w:rPr>
          <w:rFonts w:ascii="Comic Sans MS" w:hAnsi="Comic Sans MS"/>
          <w:sz w:val="36"/>
          <w:szCs w:val="36"/>
        </w:rPr>
        <w:t>Miss Witzenfeld</w:t>
      </w:r>
      <w:r w:rsidR="00E15F0E">
        <w:rPr>
          <w:rFonts w:ascii="Comic Sans MS" w:hAnsi="Comic Sans MS"/>
          <w:sz w:val="36"/>
          <w:szCs w:val="36"/>
        </w:rPr>
        <w:t xml:space="preserve">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proofErr w:type="gramStart"/>
      <w:r w:rsidR="00E90B45">
        <w:rPr>
          <w:rFonts w:ascii="Comic Sans MS" w:hAnsi="Comic Sans MS"/>
          <w:sz w:val="36"/>
          <w:szCs w:val="36"/>
        </w:rPr>
        <w:t>my</w:t>
      </w:r>
      <w:proofErr w:type="gramEnd"/>
      <w:r w:rsidR="00E90B45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090D56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737159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0768" behindDoc="1" locked="0" layoutInCell="1" allowOverlap="1" wp14:anchorId="78816ED4" wp14:editId="1885B287">
            <wp:simplePos x="0" y="0"/>
            <wp:positionH relativeFrom="column">
              <wp:posOffset>4857750</wp:posOffset>
            </wp:positionH>
            <wp:positionV relativeFrom="paragraph">
              <wp:posOffset>16510</wp:posOffset>
            </wp:positionV>
            <wp:extent cx="1100285" cy="1467047"/>
            <wp:effectExtent l="0" t="0" r="508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9" name="Picture 9" descr="\\Sjg-dfs-001\staffhome$\dbibby\Downloads\photo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jg-dfs-001\staffhome$\dbibby\Downloads\photo (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85" cy="14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  <w:r w:rsidR="00737159" w:rsidRPr="00737159">
        <w:rPr>
          <w:rFonts w:ascii="Comic Sans MS" w:hAnsi="Comic Sans MS"/>
          <w:noProof/>
          <w:sz w:val="40"/>
          <w:szCs w:val="40"/>
          <w:lang w:eastAsia="en-GB"/>
        </w:rPr>
        <w:t xml:space="preserve"> 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737159" w:rsidRDefault="00737159" w:rsidP="00797C78">
      <w:pPr>
        <w:rPr>
          <w:rFonts w:ascii="Comic Sans MS" w:hAnsi="Comic Sans MS"/>
          <w:sz w:val="36"/>
          <w:szCs w:val="36"/>
        </w:rPr>
      </w:pPr>
    </w:p>
    <w:p w:rsidR="00737159" w:rsidRDefault="00737159" w:rsidP="00797C7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4038734" wp14:editId="2666B1FB">
            <wp:simplePos x="0" y="0"/>
            <wp:positionH relativeFrom="margin">
              <wp:posOffset>5048250</wp:posOffset>
            </wp:positionH>
            <wp:positionV relativeFrom="paragraph">
              <wp:posOffset>344805</wp:posOffset>
            </wp:positionV>
            <wp:extent cx="993873" cy="1324737"/>
            <wp:effectExtent l="0" t="0" r="0" b="8890"/>
            <wp:wrapNone/>
            <wp:docPr id="8" name="Picture 8" descr="\\Sjg-dfs-001\staffhome$\fbullivant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jg-dfs-001\staffhome$\fbullivant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3" cy="13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52" w:rsidRPr="003D358B" w:rsidRDefault="003D3A52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9C82187" wp14:editId="3DBB2FB4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 xml:space="preserve">fun. </w:t>
      </w: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0B7D30"/>
    <w:rsid w:val="00163B65"/>
    <w:rsid w:val="00173990"/>
    <w:rsid w:val="0022284B"/>
    <w:rsid w:val="002B2C96"/>
    <w:rsid w:val="002F102A"/>
    <w:rsid w:val="003B1E91"/>
    <w:rsid w:val="003D358B"/>
    <w:rsid w:val="003D3A52"/>
    <w:rsid w:val="004E18C2"/>
    <w:rsid w:val="005077B8"/>
    <w:rsid w:val="00520CFE"/>
    <w:rsid w:val="0063149E"/>
    <w:rsid w:val="00636299"/>
    <w:rsid w:val="006451C9"/>
    <w:rsid w:val="006511FC"/>
    <w:rsid w:val="00660A58"/>
    <w:rsid w:val="006B4CA9"/>
    <w:rsid w:val="006F2B9D"/>
    <w:rsid w:val="00735B40"/>
    <w:rsid w:val="00737159"/>
    <w:rsid w:val="00797C78"/>
    <w:rsid w:val="007F362F"/>
    <w:rsid w:val="00890617"/>
    <w:rsid w:val="00890A71"/>
    <w:rsid w:val="009E0BED"/>
    <w:rsid w:val="00A713E2"/>
    <w:rsid w:val="00A84466"/>
    <w:rsid w:val="00AE5BDC"/>
    <w:rsid w:val="00B94A81"/>
    <w:rsid w:val="00BC5B6E"/>
    <w:rsid w:val="00BD1C2D"/>
    <w:rsid w:val="00C04F84"/>
    <w:rsid w:val="00C8478D"/>
    <w:rsid w:val="00CA06E0"/>
    <w:rsid w:val="00CA5AD9"/>
    <w:rsid w:val="00CB67AE"/>
    <w:rsid w:val="00CF2FB8"/>
    <w:rsid w:val="00D71E28"/>
    <w:rsid w:val="00D90D56"/>
    <w:rsid w:val="00E15F0E"/>
    <w:rsid w:val="00E42DF6"/>
    <w:rsid w:val="00E50D19"/>
    <w:rsid w:val="00E90B45"/>
    <w:rsid w:val="00EC26E3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BFD70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DDFC0-DE82-4EC8-BB43-C5E650D6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1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2020-08-28T11:13:00Z</dcterms:created>
  <dcterms:modified xsi:type="dcterms:W3CDTF">2020-08-28T11:13:00Z</dcterms:modified>
</cp:coreProperties>
</file>