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965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70"/>
        <w:gridCol w:w="3712"/>
        <w:gridCol w:w="2722"/>
        <w:gridCol w:w="2722"/>
        <w:gridCol w:w="2722"/>
        <w:gridCol w:w="3517"/>
      </w:tblGrid>
      <w:tr w:rsidR="00825607" w:rsidTr="008D6A6B">
        <w:trPr>
          <w:cantSplit/>
          <w:trHeight w:val="187"/>
        </w:trPr>
        <w:tc>
          <w:tcPr>
            <w:tcW w:w="570" w:type="dxa"/>
            <w:textDirection w:val="btLr"/>
          </w:tcPr>
          <w:p w:rsidR="00825607" w:rsidRPr="00F82D49" w:rsidRDefault="00825607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bookmarkStart w:id="0" w:name="_GoBack"/>
            <w:bookmarkEnd w:id="0"/>
          </w:p>
        </w:tc>
        <w:tc>
          <w:tcPr>
            <w:tcW w:w="15395" w:type="dxa"/>
            <w:gridSpan w:val="5"/>
          </w:tcPr>
          <w:p w:rsidR="00825607" w:rsidRPr="008D6A6B" w:rsidRDefault="00966EC7" w:rsidP="001F4328">
            <w:pPr>
              <w:jc w:val="center"/>
              <w:rPr>
                <w:rFonts w:ascii="Comic Sans MS" w:hAnsi="Comic Sans MS"/>
                <w:b/>
                <w:sz w:val="12"/>
                <w:szCs w:val="16"/>
                <w:highlight w:val="yellow"/>
                <w:u w:val="single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highlight w:val="yellow"/>
                <w:u w:val="single"/>
              </w:rPr>
              <w:t>Community Theme – Week 10  25</w:t>
            </w:r>
            <w:r w:rsidR="00E904F0" w:rsidRPr="008D6A6B">
              <w:rPr>
                <w:rFonts w:ascii="Comic Sans MS" w:hAnsi="Comic Sans MS"/>
                <w:b/>
                <w:sz w:val="12"/>
                <w:szCs w:val="16"/>
                <w:highlight w:val="yellow"/>
                <w:u w:val="single"/>
              </w:rPr>
              <w:t>.05</w:t>
            </w:r>
            <w:r w:rsidR="00825607" w:rsidRPr="008D6A6B">
              <w:rPr>
                <w:rFonts w:ascii="Comic Sans MS" w:hAnsi="Comic Sans MS"/>
                <w:b/>
                <w:sz w:val="12"/>
                <w:szCs w:val="16"/>
                <w:highlight w:val="yellow"/>
                <w:u w:val="single"/>
              </w:rPr>
              <w:t>.20</w:t>
            </w:r>
          </w:p>
        </w:tc>
      </w:tr>
      <w:tr w:rsidR="00724979" w:rsidRPr="00E2637C" w:rsidTr="008D6A6B">
        <w:trPr>
          <w:cantSplit/>
          <w:trHeight w:val="187"/>
        </w:trPr>
        <w:tc>
          <w:tcPr>
            <w:tcW w:w="570" w:type="dxa"/>
            <w:textDirection w:val="btLr"/>
          </w:tcPr>
          <w:p w:rsidR="00724979" w:rsidRPr="00F82D49" w:rsidRDefault="00724979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</w:p>
        </w:tc>
        <w:tc>
          <w:tcPr>
            <w:tcW w:w="3712" w:type="dxa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  <w:r w:rsidRPr="008D6A6B"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  <w:t>Monday</w:t>
            </w:r>
          </w:p>
        </w:tc>
        <w:tc>
          <w:tcPr>
            <w:tcW w:w="2722" w:type="dxa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  <w:r w:rsidRPr="008D6A6B"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  <w:t>Tuesday</w:t>
            </w:r>
          </w:p>
        </w:tc>
        <w:tc>
          <w:tcPr>
            <w:tcW w:w="2722" w:type="dxa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  <w:r w:rsidRPr="008D6A6B"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  <w:t>Wednesday</w:t>
            </w:r>
          </w:p>
        </w:tc>
        <w:tc>
          <w:tcPr>
            <w:tcW w:w="2722" w:type="dxa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  <w:r w:rsidRPr="008D6A6B"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  <w:t>Thursday</w:t>
            </w:r>
          </w:p>
        </w:tc>
        <w:tc>
          <w:tcPr>
            <w:tcW w:w="3515" w:type="dxa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  <w:r w:rsidRPr="008D6A6B"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  <w:t>Friday</w:t>
            </w:r>
          </w:p>
        </w:tc>
      </w:tr>
      <w:tr w:rsidR="00DD3079" w:rsidRPr="00E2637C" w:rsidTr="008D6A6B">
        <w:trPr>
          <w:cantSplit/>
          <w:trHeight w:val="1104"/>
        </w:trPr>
        <w:tc>
          <w:tcPr>
            <w:tcW w:w="570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9-9.30</w:t>
            </w:r>
          </w:p>
        </w:tc>
        <w:tc>
          <w:tcPr>
            <w:tcW w:w="3712" w:type="dxa"/>
            <w:shd w:val="clear" w:color="auto" w:fill="BDD6EE" w:themeFill="accent1" w:themeFillTint="66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  <w:t>Movement</w:t>
            </w:r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 xml:space="preserve">The Body Coach – </w:t>
            </w:r>
            <w:proofErr w:type="spellStart"/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>Youtube</w:t>
            </w:r>
            <w:proofErr w:type="spellEnd"/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 xml:space="preserve"> on the day</w:t>
            </w:r>
          </w:p>
          <w:p w:rsidR="00DD3079" w:rsidRPr="008D6A6B" w:rsidRDefault="00DD3079" w:rsidP="001F4328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</w:p>
        </w:tc>
        <w:tc>
          <w:tcPr>
            <w:tcW w:w="2722" w:type="dxa"/>
            <w:shd w:val="clear" w:color="auto" w:fill="BDD6EE" w:themeFill="accent1" w:themeFillTint="66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  <w:t>Movement</w:t>
            </w:r>
          </w:p>
          <w:p w:rsidR="00DD3079" w:rsidRPr="008D6A6B" w:rsidRDefault="00305BE2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hyperlink r:id="rId8" w:history="1">
              <w:r w:rsidR="00DD3079" w:rsidRPr="008D6A6B">
                <w:rPr>
                  <w:rStyle w:val="Hyperlink"/>
                  <w:rFonts w:ascii="Comic Sans MS" w:hAnsi="Comic Sans MS"/>
                  <w:sz w:val="12"/>
                  <w:szCs w:val="20"/>
                </w:rPr>
                <w:t>https://www.youtube.com/user/CosmicKidsYoga</w:t>
              </w:r>
            </w:hyperlink>
          </w:p>
          <w:p w:rsidR="00DD3079" w:rsidRPr="008D6A6B" w:rsidRDefault="00DD3079" w:rsidP="007D1A5B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</w:p>
        </w:tc>
        <w:tc>
          <w:tcPr>
            <w:tcW w:w="2722" w:type="dxa"/>
            <w:shd w:val="clear" w:color="auto" w:fill="BDD6EE" w:themeFill="accent1" w:themeFillTint="66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  <w:t>Movement</w:t>
            </w:r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  <w:t>BBC Move it Dance Programme</w:t>
            </w:r>
          </w:p>
          <w:p w:rsidR="00DD3079" w:rsidRPr="008D6A6B" w:rsidRDefault="00305BE2" w:rsidP="00DD3079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  <w:hyperlink r:id="rId9" w:history="1">
              <w:r w:rsidR="00DD3079" w:rsidRPr="008D6A6B">
                <w:rPr>
                  <w:rStyle w:val="Hyperlink"/>
                  <w:rFonts w:ascii="Comic Sans MS" w:hAnsi="Comic Sans MS"/>
                  <w:sz w:val="12"/>
                  <w:szCs w:val="20"/>
                </w:rPr>
                <w:t>https://www.bbc.co.uk/programmes/b03g64pk/episodes/player</w:t>
              </w:r>
            </w:hyperlink>
          </w:p>
        </w:tc>
        <w:tc>
          <w:tcPr>
            <w:tcW w:w="2722" w:type="dxa"/>
            <w:shd w:val="clear" w:color="auto" w:fill="BDD6EE" w:themeFill="accent1" w:themeFillTint="66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  <w:t>Movement</w:t>
            </w:r>
          </w:p>
          <w:p w:rsidR="00DD3079" w:rsidRPr="008D6A6B" w:rsidRDefault="00DD3079" w:rsidP="00DD3079">
            <w:pPr>
              <w:jc w:val="center"/>
              <w:rPr>
                <w:rFonts w:ascii="Comic Sans MS" w:hAnsi="Comic Sans MS"/>
                <w:sz w:val="12"/>
                <w:szCs w:val="20"/>
              </w:rPr>
            </w:pPr>
            <w:r w:rsidRPr="008D6A6B">
              <w:rPr>
                <w:rFonts w:ascii="Comic Sans MS" w:hAnsi="Comic Sans MS"/>
                <w:sz w:val="12"/>
                <w:szCs w:val="20"/>
              </w:rPr>
              <w:t xml:space="preserve"> Go outside for a walk.</w:t>
            </w:r>
          </w:p>
          <w:p w:rsidR="00DD3079" w:rsidRPr="008D6A6B" w:rsidRDefault="00DD3079" w:rsidP="001F4328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</w:p>
        </w:tc>
        <w:tc>
          <w:tcPr>
            <w:tcW w:w="3515" w:type="dxa"/>
            <w:shd w:val="clear" w:color="auto" w:fill="BDD6EE" w:themeFill="accent1" w:themeFillTint="66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  <w:t>Movement</w:t>
            </w:r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 xml:space="preserve">The Body Coach – </w:t>
            </w:r>
            <w:proofErr w:type="spellStart"/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>Youtube</w:t>
            </w:r>
            <w:proofErr w:type="spellEnd"/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 xml:space="preserve"> on the day</w:t>
            </w:r>
          </w:p>
          <w:p w:rsidR="00DD3079" w:rsidRPr="008D6A6B" w:rsidRDefault="00DD3079" w:rsidP="001F4328">
            <w:pPr>
              <w:jc w:val="center"/>
              <w:rPr>
                <w:rFonts w:ascii="Comic Sans MS" w:hAnsi="Comic Sans MS"/>
                <w:b/>
                <w:sz w:val="12"/>
                <w:szCs w:val="20"/>
                <w:highlight w:val="yellow"/>
                <w:u w:val="single"/>
              </w:rPr>
            </w:pPr>
          </w:p>
        </w:tc>
      </w:tr>
      <w:tr w:rsidR="00DD3079" w:rsidRPr="00E2637C" w:rsidTr="008D6A6B">
        <w:trPr>
          <w:cantSplit/>
          <w:trHeight w:val="323"/>
        </w:trPr>
        <w:tc>
          <w:tcPr>
            <w:tcW w:w="570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9.30-10</w:t>
            </w:r>
          </w:p>
        </w:tc>
        <w:tc>
          <w:tcPr>
            <w:tcW w:w="3712" w:type="dxa"/>
            <w:shd w:val="clear" w:color="auto" w:fill="FFF2CC" w:themeFill="accent4" w:themeFillTint="33"/>
          </w:tcPr>
          <w:p w:rsidR="00DD3079" w:rsidRPr="008D6A6B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</w:rPr>
              <w:t xml:space="preserve">Phonics </w:t>
            </w:r>
          </w:p>
        </w:tc>
        <w:tc>
          <w:tcPr>
            <w:tcW w:w="2722" w:type="dxa"/>
            <w:shd w:val="clear" w:color="auto" w:fill="FFF2CC" w:themeFill="accent4" w:themeFillTint="33"/>
          </w:tcPr>
          <w:p w:rsidR="00DD3079" w:rsidRPr="008D6A6B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</w:rPr>
              <w:t>Phonics</w:t>
            </w:r>
          </w:p>
        </w:tc>
        <w:tc>
          <w:tcPr>
            <w:tcW w:w="2722" w:type="dxa"/>
            <w:shd w:val="clear" w:color="auto" w:fill="FFF2CC" w:themeFill="accent4" w:themeFillTint="33"/>
          </w:tcPr>
          <w:p w:rsidR="00DD3079" w:rsidRPr="008D6A6B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</w:rPr>
              <w:t>Phonics</w:t>
            </w:r>
          </w:p>
        </w:tc>
        <w:tc>
          <w:tcPr>
            <w:tcW w:w="2722" w:type="dxa"/>
            <w:shd w:val="clear" w:color="auto" w:fill="FFF2CC" w:themeFill="accent4" w:themeFillTint="33"/>
          </w:tcPr>
          <w:p w:rsidR="00DD3079" w:rsidRPr="008D6A6B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</w:rPr>
              <w:t>Phonics</w:t>
            </w:r>
          </w:p>
        </w:tc>
        <w:tc>
          <w:tcPr>
            <w:tcW w:w="3515" w:type="dxa"/>
            <w:shd w:val="clear" w:color="auto" w:fill="FFF2CC" w:themeFill="accent4" w:themeFillTint="33"/>
          </w:tcPr>
          <w:p w:rsidR="00DD3079" w:rsidRPr="008D6A6B" w:rsidRDefault="00FB50A8" w:rsidP="00FB50A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20"/>
              </w:rPr>
              <w:t>Phonics</w:t>
            </w:r>
          </w:p>
        </w:tc>
      </w:tr>
      <w:tr w:rsidR="00DD3079" w:rsidRPr="00E2637C" w:rsidTr="008D6A6B">
        <w:trPr>
          <w:cantSplit/>
          <w:trHeight w:val="1104"/>
        </w:trPr>
        <w:tc>
          <w:tcPr>
            <w:tcW w:w="570" w:type="dxa"/>
            <w:textDirection w:val="btLr"/>
          </w:tcPr>
          <w:p w:rsidR="00DD3079" w:rsidRPr="00F82D49" w:rsidRDefault="00E2637C" w:rsidP="00724979">
            <w:pPr>
              <w:jc w:val="center"/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</w:pPr>
            <w:r>
              <w:rPr>
                <w:rFonts w:ascii="Comic Sans MS" w:hAnsi="Comic Sans MS"/>
                <w:b/>
                <w:sz w:val="16"/>
                <w:szCs w:val="16"/>
                <w:highlight w:val="yellow"/>
                <w:u w:val="single"/>
              </w:rPr>
              <w:t>10-10.30</w:t>
            </w:r>
          </w:p>
        </w:tc>
        <w:tc>
          <w:tcPr>
            <w:tcW w:w="3712" w:type="dxa"/>
            <w:shd w:val="clear" w:color="auto" w:fill="FFCCFF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  <w:t>Reading</w:t>
            </w:r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DD3079" w:rsidRPr="008D6A6B" w:rsidRDefault="00305BE2" w:rsidP="00DD3079">
            <w:pPr>
              <w:jc w:val="center"/>
              <w:rPr>
                <w:rFonts w:ascii="Comic Sans MS" w:hAnsi="Comic Sans MS"/>
                <w:sz w:val="12"/>
                <w:szCs w:val="20"/>
              </w:rPr>
            </w:pPr>
            <w:hyperlink r:id="rId10" w:history="1">
              <w:r w:rsidR="00DD3079" w:rsidRPr="008D6A6B">
                <w:rPr>
                  <w:rStyle w:val="Hyperlink"/>
                  <w:rFonts w:ascii="Comic Sans MS" w:hAnsi="Comic Sans MS"/>
                  <w:sz w:val="12"/>
                  <w:szCs w:val="20"/>
                </w:rPr>
                <w:t>https://www.oxfordowl.co.uk/for-home/find-a-book/library-page/</w:t>
              </w:r>
            </w:hyperlink>
          </w:p>
          <w:p w:rsidR="00DD3079" w:rsidRPr="008D6A6B" w:rsidRDefault="00DD3079" w:rsidP="00DD3079">
            <w:pPr>
              <w:jc w:val="center"/>
              <w:rPr>
                <w:rFonts w:ascii="Comic Sans MS" w:hAnsi="Comic Sans MS"/>
                <w:sz w:val="12"/>
                <w:szCs w:val="20"/>
                <w:highlight w:val="cyan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username- </w:t>
            </w:r>
            <w:proofErr w:type="spellStart"/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password- </w:t>
            </w:r>
            <w:proofErr w:type="spellStart"/>
            <w:r w:rsidR="00E2637C"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DD3079" w:rsidRPr="008D6A6B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2"/>
                <w:szCs w:val="20"/>
              </w:rPr>
            </w:pPr>
          </w:p>
        </w:tc>
        <w:tc>
          <w:tcPr>
            <w:tcW w:w="2722" w:type="dxa"/>
            <w:shd w:val="clear" w:color="auto" w:fill="FFCCFF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  <w:t>Reading</w:t>
            </w:r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8D6A6B" w:rsidRDefault="00305BE2" w:rsidP="00E2637C">
            <w:pPr>
              <w:jc w:val="center"/>
              <w:rPr>
                <w:rFonts w:ascii="Comic Sans MS" w:hAnsi="Comic Sans MS"/>
                <w:sz w:val="12"/>
                <w:szCs w:val="20"/>
              </w:rPr>
            </w:pPr>
            <w:hyperlink r:id="rId11" w:history="1">
              <w:r w:rsidR="00E2637C" w:rsidRPr="008D6A6B">
                <w:rPr>
                  <w:rStyle w:val="Hyperlink"/>
                  <w:rFonts w:ascii="Comic Sans MS" w:hAnsi="Comic Sans MS"/>
                  <w:sz w:val="12"/>
                  <w:szCs w:val="20"/>
                </w:rPr>
                <w:t>https://www.oxfordowl.co.uk/for-home/find-a-book/library-page/</w:t>
              </w:r>
            </w:hyperlink>
          </w:p>
          <w:p w:rsidR="00E2637C" w:rsidRPr="008D6A6B" w:rsidRDefault="00E2637C" w:rsidP="00E2637C">
            <w:pPr>
              <w:jc w:val="center"/>
              <w:rPr>
                <w:rFonts w:ascii="Comic Sans MS" w:hAnsi="Comic Sans MS"/>
                <w:sz w:val="12"/>
                <w:szCs w:val="20"/>
                <w:highlight w:val="cyan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username- </w:t>
            </w:r>
            <w:proofErr w:type="spellStart"/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E2637C" w:rsidRPr="008D6A6B" w:rsidRDefault="00E2637C" w:rsidP="00E2637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password- </w:t>
            </w:r>
            <w:proofErr w:type="spellStart"/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E2637C" w:rsidRPr="008D6A6B" w:rsidRDefault="00E2637C" w:rsidP="00E2637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DD3079" w:rsidRPr="008D6A6B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2"/>
                <w:szCs w:val="20"/>
              </w:rPr>
            </w:pPr>
          </w:p>
        </w:tc>
        <w:tc>
          <w:tcPr>
            <w:tcW w:w="2722" w:type="dxa"/>
            <w:shd w:val="clear" w:color="auto" w:fill="FFCCFF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  <w:t>Reading</w:t>
            </w:r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8D6A6B" w:rsidRDefault="00305BE2" w:rsidP="00E2637C">
            <w:pPr>
              <w:jc w:val="center"/>
              <w:rPr>
                <w:rFonts w:ascii="Comic Sans MS" w:hAnsi="Comic Sans MS"/>
                <w:sz w:val="12"/>
                <w:szCs w:val="20"/>
              </w:rPr>
            </w:pPr>
            <w:hyperlink r:id="rId12" w:history="1">
              <w:r w:rsidR="00E2637C" w:rsidRPr="008D6A6B">
                <w:rPr>
                  <w:rStyle w:val="Hyperlink"/>
                  <w:rFonts w:ascii="Comic Sans MS" w:hAnsi="Comic Sans MS"/>
                  <w:sz w:val="12"/>
                  <w:szCs w:val="20"/>
                </w:rPr>
                <w:t>https://www.oxfordowl.co.uk/for-home/find-a-book/library-page/</w:t>
              </w:r>
            </w:hyperlink>
          </w:p>
          <w:p w:rsidR="00E2637C" w:rsidRPr="008D6A6B" w:rsidRDefault="00E2637C" w:rsidP="00E2637C">
            <w:pPr>
              <w:jc w:val="center"/>
              <w:rPr>
                <w:rFonts w:ascii="Comic Sans MS" w:hAnsi="Comic Sans MS"/>
                <w:sz w:val="12"/>
                <w:szCs w:val="20"/>
                <w:highlight w:val="cyan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username- </w:t>
            </w:r>
            <w:proofErr w:type="spellStart"/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E2637C" w:rsidRPr="008D6A6B" w:rsidRDefault="00E2637C" w:rsidP="00E2637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password- </w:t>
            </w:r>
            <w:proofErr w:type="spellStart"/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E2637C" w:rsidRPr="008D6A6B" w:rsidRDefault="00E2637C" w:rsidP="00E2637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DD3079" w:rsidRPr="008D6A6B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2"/>
                <w:szCs w:val="20"/>
              </w:rPr>
            </w:pPr>
          </w:p>
        </w:tc>
        <w:tc>
          <w:tcPr>
            <w:tcW w:w="2722" w:type="dxa"/>
            <w:shd w:val="clear" w:color="auto" w:fill="FFCCFF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  <w:t>Reading</w:t>
            </w:r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8D6A6B" w:rsidRDefault="00305BE2" w:rsidP="00E2637C">
            <w:pPr>
              <w:jc w:val="center"/>
              <w:rPr>
                <w:rFonts w:ascii="Comic Sans MS" w:hAnsi="Comic Sans MS"/>
                <w:sz w:val="12"/>
                <w:szCs w:val="20"/>
              </w:rPr>
            </w:pPr>
            <w:hyperlink r:id="rId13" w:history="1">
              <w:r w:rsidR="00E2637C" w:rsidRPr="008D6A6B">
                <w:rPr>
                  <w:rStyle w:val="Hyperlink"/>
                  <w:rFonts w:ascii="Comic Sans MS" w:hAnsi="Comic Sans MS"/>
                  <w:sz w:val="12"/>
                  <w:szCs w:val="20"/>
                </w:rPr>
                <w:t>https://www.oxfordowl.co.uk/for-home/find-a-book/library-page/</w:t>
              </w:r>
            </w:hyperlink>
          </w:p>
          <w:p w:rsidR="00E2637C" w:rsidRPr="008D6A6B" w:rsidRDefault="00E2637C" w:rsidP="00E2637C">
            <w:pPr>
              <w:jc w:val="center"/>
              <w:rPr>
                <w:rFonts w:ascii="Comic Sans MS" w:hAnsi="Comic Sans MS"/>
                <w:sz w:val="12"/>
                <w:szCs w:val="20"/>
                <w:highlight w:val="cyan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username- </w:t>
            </w:r>
            <w:proofErr w:type="spellStart"/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E2637C" w:rsidRPr="008D6A6B" w:rsidRDefault="00E2637C" w:rsidP="00E2637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password- </w:t>
            </w:r>
            <w:proofErr w:type="spellStart"/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E2637C" w:rsidRPr="008D6A6B" w:rsidRDefault="00E2637C" w:rsidP="00E2637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DD3079" w:rsidRPr="008D6A6B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2"/>
                <w:szCs w:val="20"/>
              </w:rPr>
            </w:pPr>
          </w:p>
        </w:tc>
        <w:tc>
          <w:tcPr>
            <w:tcW w:w="3515" w:type="dxa"/>
            <w:shd w:val="clear" w:color="auto" w:fill="FFCCFF"/>
          </w:tcPr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color w:val="FF0000"/>
                <w:sz w:val="12"/>
                <w:szCs w:val="20"/>
                <w:u w:val="single"/>
              </w:rPr>
              <w:t>Reading</w:t>
            </w:r>
          </w:p>
          <w:p w:rsidR="00DD3079" w:rsidRPr="008D6A6B" w:rsidRDefault="00DD3079" w:rsidP="00DD3079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20"/>
              </w:rPr>
              <w:t>Younger readers can read or share a text with someone. Can they write or draw what they read about? Can they answer questions about the text?</w:t>
            </w:r>
          </w:p>
          <w:p w:rsidR="00E2637C" w:rsidRPr="008D6A6B" w:rsidRDefault="00305BE2" w:rsidP="00E2637C">
            <w:pPr>
              <w:jc w:val="center"/>
              <w:rPr>
                <w:rFonts w:ascii="Comic Sans MS" w:hAnsi="Comic Sans MS"/>
                <w:sz w:val="12"/>
                <w:szCs w:val="20"/>
              </w:rPr>
            </w:pPr>
            <w:hyperlink r:id="rId14" w:history="1">
              <w:r w:rsidR="00E2637C" w:rsidRPr="008D6A6B">
                <w:rPr>
                  <w:rStyle w:val="Hyperlink"/>
                  <w:rFonts w:ascii="Comic Sans MS" w:hAnsi="Comic Sans MS"/>
                  <w:sz w:val="12"/>
                  <w:szCs w:val="20"/>
                </w:rPr>
                <w:t>https://www.oxfordowl.co.uk/for-home/find-a-book/library-page/</w:t>
              </w:r>
            </w:hyperlink>
          </w:p>
          <w:p w:rsidR="00E2637C" w:rsidRPr="008D6A6B" w:rsidRDefault="00E2637C" w:rsidP="00E2637C">
            <w:pPr>
              <w:jc w:val="center"/>
              <w:rPr>
                <w:rFonts w:ascii="Comic Sans MS" w:hAnsi="Comic Sans MS"/>
                <w:sz w:val="12"/>
                <w:szCs w:val="20"/>
                <w:highlight w:val="cyan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username- </w:t>
            </w:r>
            <w:proofErr w:type="spellStart"/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E2637C" w:rsidRPr="008D6A6B" w:rsidRDefault="00E2637C" w:rsidP="00E2637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 xml:space="preserve">password- </w:t>
            </w:r>
            <w:proofErr w:type="spellStart"/>
            <w:r w:rsidRPr="008D6A6B">
              <w:rPr>
                <w:rFonts w:ascii="Comic Sans MS" w:hAnsi="Comic Sans MS"/>
                <w:sz w:val="12"/>
                <w:szCs w:val="20"/>
                <w:highlight w:val="cyan"/>
              </w:rPr>
              <w:t>SJGreading</w:t>
            </w:r>
            <w:proofErr w:type="spellEnd"/>
          </w:p>
          <w:p w:rsidR="00E2637C" w:rsidRPr="008D6A6B" w:rsidRDefault="00E2637C" w:rsidP="00E2637C">
            <w:pPr>
              <w:jc w:val="center"/>
              <w:rPr>
                <w:rFonts w:ascii="Comic Sans MS" w:eastAsia="Calibri" w:hAnsi="Comic Sans MS" w:cs="Arial"/>
                <w:sz w:val="12"/>
                <w:szCs w:val="20"/>
              </w:rPr>
            </w:pPr>
          </w:p>
          <w:p w:rsidR="00DD3079" w:rsidRPr="008D6A6B" w:rsidRDefault="00DD3079" w:rsidP="00DD3079">
            <w:pPr>
              <w:jc w:val="center"/>
              <w:rPr>
                <w:rFonts w:ascii="Comic Sans MS" w:hAnsi="Comic Sans MS"/>
                <w:b/>
                <w:color w:val="00B0F0"/>
                <w:sz w:val="12"/>
                <w:szCs w:val="20"/>
              </w:rPr>
            </w:pPr>
          </w:p>
        </w:tc>
      </w:tr>
      <w:tr w:rsidR="00724979" w:rsidTr="008D6A6B">
        <w:trPr>
          <w:cantSplit/>
          <w:trHeight w:val="590"/>
        </w:trPr>
        <w:tc>
          <w:tcPr>
            <w:tcW w:w="570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11-11.15</w:t>
            </w:r>
          </w:p>
        </w:tc>
        <w:tc>
          <w:tcPr>
            <w:tcW w:w="3712" w:type="dxa"/>
            <w:shd w:val="clear" w:color="auto" w:fill="F7CAAC" w:themeFill="accent2" w:themeFillTint="66"/>
            <w:vAlign w:val="center"/>
          </w:tcPr>
          <w:p w:rsidR="00724979" w:rsidRPr="008D6A6B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Break</w:t>
            </w:r>
          </w:p>
        </w:tc>
        <w:tc>
          <w:tcPr>
            <w:tcW w:w="2722" w:type="dxa"/>
            <w:shd w:val="clear" w:color="auto" w:fill="F7CAAC" w:themeFill="accent2" w:themeFillTint="66"/>
            <w:vAlign w:val="center"/>
          </w:tcPr>
          <w:p w:rsidR="00724979" w:rsidRPr="008D6A6B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Break</w:t>
            </w:r>
          </w:p>
        </w:tc>
        <w:tc>
          <w:tcPr>
            <w:tcW w:w="2722" w:type="dxa"/>
            <w:shd w:val="clear" w:color="auto" w:fill="F7CAAC" w:themeFill="accent2" w:themeFillTint="66"/>
            <w:vAlign w:val="center"/>
          </w:tcPr>
          <w:p w:rsidR="00724979" w:rsidRPr="008D6A6B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Break</w:t>
            </w:r>
          </w:p>
        </w:tc>
        <w:tc>
          <w:tcPr>
            <w:tcW w:w="2722" w:type="dxa"/>
            <w:shd w:val="clear" w:color="auto" w:fill="F7CAAC" w:themeFill="accent2" w:themeFillTint="66"/>
            <w:vAlign w:val="center"/>
          </w:tcPr>
          <w:p w:rsidR="00724979" w:rsidRPr="008D6A6B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Break</w:t>
            </w:r>
          </w:p>
        </w:tc>
        <w:tc>
          <w:tcPr>
            <w:tcW w:w="3515" w:type="dxa"/>
            <w:shd w:val="clear" w:color="auto" w:fill="F7CAAC" w:themeFill="accent2" w:themeFillTint="66"/>
            <w:vAlign w:val="center"/>
          </w:tcPr>
          <w:p w:rsidR="00724979" w:rsidRPr="008D6A6B" w:rsidRDefault="00724979" w:rsidP="00724979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Break</w:t>
            </w:r>
          </w:p>
        </w:tc>
      </w:tr>
      <w:tr w:rsidR="00724979" w:rsidTr="008D6A6B">
        <w:trPr>
          <w:cantSplit/>
          <w:trHeight w:val="1278"/>
        </w:trPr>
        <w:tc>
          <w:tcPr>
            <w:tcW w:w="570" w:type="dxa"/>
            <w:textDirection w:val="btLr"/>
          </w:tcPr>
          <w:p w:rsidR="00724979" w:rsidRPr="00724979" w:rsidRDefault="00724979" w:rsidP="00724979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 w:rsidRPr="00724979"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11.15-12.15</w:t>
            </w:r>
          </w:p>
        </w:tc>
        <w:tc>
          <w:tcPr>
            <w:tcW w:w="3712" w:type="dxa"/>
            <w:shd w:val="clear" w:color="auto" w:fill="CCFFCC"/>
          </w:tcPr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  <w:u w:val="single"/>
              </w:rPr>
              <w:t>Maths</w:t>
            </w:r>
          </w:p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</w:rPr>
              <w:t xml:space="preserve">Number gym </w:t>
            </w:r>
          </w:p>
          <w:p w:rsidR="00724979" w:rsidRPr="008D6A6B" w:rsidRDefault="00305BE2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</w:rPr>
            </w:pPr>
            <w:hyperlink r:id="rId15" w:history="1">
              <w:r w:rsidR="00724979" w:rsidRPr="008D6A6B">
                <w:rPr>
                  <w:rStyle w:val="Hyperlink"/>
                  <w:rFonts w:ascii="Comic Sans MS" w:hAnsi="Comic Sans MS"/>
                  <w:sz w:val="12"/>
                  <w:szCs w:val="14"/>
                </w:rPr>
                <w:t>http://www.numbergym.co.uk/</w:t>
              </w:r>
            </w:hyperlink>
          </w:p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sz w:val="12"/>
                <w:szCs w:val="14"/>
              </w:rPr>
              <w:t xml:space="preserve">Appropriate calculation activity linked to year group e.g. add and subtract </w:t>
            </w:r>
          </w:p>
          <w:p w:rsidR="007E3411" w:rsidRPr="008D6A6B" w:rsidRDefault="007E3411" w:rsidP="001F4328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</w:p>
          <w:p w:rsidR="007E3411" w:rsidRPr="008D6A6B" w:rsidRDefault="007E3411" w:rsidP="001F4328">
            <w:pPr>
              <w:jc w:val="center"/>
              <w:rPr>
                <w:rFonts w:ascii="Comic Sans MS" w:hAnsi="Comic Sans MS"/>
                <w:b/>
                <w:sz w:val="12"/>
                <w:szCs w:val="14"/>
              </w:rPr>
            </w:pPr>
            <w:r w:rsidRPr="008D6A6B">
              <w:rPr>
                <w:rFonts w:ascii="Comic Sans MS" w:hAnsi="Comic Sans MS"/>
                <w:b/>
                <w:color w:val="00B0F0"/>
                <w:sz w:val="12"/>
                <w:szCs w:val="14"/>
              </w:rPr>
              <w:t>See EYFS and Year 1 daily sheet.</w:t>
            </w:r>
          </w:p>
        </w:tc>
        <w:tc>
          <w:tcPr>
            <w:tcW w:w="2722" w:type="dxa"/>
            <w:shd w:val="clear" w:color="auto" w:fill="CCFFCC"/>
          </w:tcPr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  <w:u w:val="single"/>
              </w:rPr>
              <w:t>Maths</w:t>
            </w:r>
          </w:p>
          <w:p w:rsidR="00724979" w:rsidRPr="008D6A6B" w:rsidRDefault="00724979" w:rsidP="00724979">
            <w:pPr>
              <w:jc w:val="center"/>
              <w:rPr>
                <w:rFonts w:ascii="Comic Sans MS" w:eastAsia="Calibri" w:hAnsi="Comic Sans MS" w:cs="Arial"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</w:rPr>
              <w:t>Purple Mash</w:t>
            </w:r>
          </w:p>
          <w:p w:rsidR="00724979" w:rsidRPr="008D6A6B" w:rsidRDefault="00305BE2" w:rsidP="001F4328">
            <w:pPr>
              <w:jc w:val="center"/>
              <w:rPr>
                <w:rStyle w:val="Hyperlink"/>
                <w:rFonts w:ascii="Comic Sans MS" w:hAnsi="Comic Sans MS"/>
                <w:sz w:val="12"/>
                <w:szCs w:val="14"/>
              </w:rPr>
            </w:pPr>
            <w:hyperlink r:id="rId16" w:history="1">
              <w:r w:rsidR="00724979" w:rsidRPr="008D6A6B">
                <w:rPr>
                  <w:rStyle w:val="Hyperlink"/>
                  <w:rFonts w:ascii="Comic Sans MS" w:hAnsi="Comic Sans MS"/>
                  <w:sz w:val="12"/>
                  <w:szCs w:val="14"/>
                </w:rPr>
                <w:t>https://www.purplemash.com/login/</w:t>
              </w:r>
            </w:hyperlink>
          </w:p>
          <w:p w:rsidR="00724979" w:rsidRPr="008D6A6B" w:rsidRDefault="00B468C9" w:rsidP="00AB2778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sz w:val="12"/>
                <w:szCs w:val="14"/>
              </w:rPr>
              <w:t xml:space="preserve">Shape focus – </w:t>
            </w:r>
            <w:r w:rsidR="00AB2778" w:rsidRPr="008D6A6B">
              <w:rPr>
                <w:rFonts w:ascii="Comic Sans MS" w:hAnsi="Comic Sans MS"/>
                <w:sz w:val="12"/>
                <w:szCs w:val="14"/>
              </w:rPr>
              <w:t>recap names of shapes. Creating your own Colour Monster shape picture.</w:t>
            </w:r>
          </w:p>
          <w:p w:rsidR="007E3411" w:rsidRPr="008D6A6B" w:rsidRDefault="007E3411" w:rsidP="00AB2778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b/>
                <w:color w:val="00B0F0"/>
                <w:sz w:val="12"/>
                <w:szCs w:val="14"/>
              </w:rPr>
              <w:t>See EYFS and Year 1 daily sheet.</w:t>
            </w:r>
          </w:p>
        </w:tc>
        <w:tc>
          <w:tcPr>
            <w:tcW w:w="2722" w:type="dxa"/>
            <w:shd w:val="clear" w:color="auto" w:fill="CCFFCC"/>
          </w:tcPr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  <w:u w:val="single"/>
              </w:rPr>
              <w:t>Maths</w:t>
            </w:r>
          </w:p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</w:rPr>
              <w:t>Number gym</w:t>
            </w:r>
          </w:p>
          <w:p w:rsidR="00724979" w:rsidRPr="008D6A6B" w:rsidRDefault="00305BE2" w:rsidP="001F4328">
            <w:pPr>
              <w:jc w:val="center"/>
              <w:rPr>
                <w:rStyle w:val="Hyperlink"/>
                <w:rFonts w:ascii="Comic Sans MS" w:hAnsi="Comic Sans MS"/>
                <w:sz w:val="12"/>
                <w:szCs w:val="14"/>
              </w:rPr>
            </w:pPr>
            <w:hyperlink r:id="rId17" w:history="1">
              <w:r w:rsidR="00724979" w:rsidRPr="008D6A6B">
                <w:rPr>
                  <w:rStyle w:val="Hyperlink"/>
                  <w:rFonts w:ascii="Comic Sans MS" w:hAnsi="Comic Sans MS"/>
                  <w:sz w:val="12"/>
                  <w:szCs w:val="14"/>
                </w:rPr>
                <w:t>http://www.numbergym.co.uk/</w:t>
              </w:r>
            </w:hyperlink>
          </w:p>
          <w:p w:rsidR="00B468C9" w:rsidRPr="008D6A6B" w:rsidRDefault="00B468C9" w:rsidP="00B468C9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sz w:val="12"/>
                <w:szCs w:val="14"/>
              </w:rPr>
              <w:t>Appropriate calculation activity linked to</w:t>
            </w:r>
            <w:r w:rsidR="00E2637C" w:rsidRPr="008D6A6B">
              <w:rPr>
                <w:rFonts w:ascii="Comic Sans MS" w:hAnsi="Comic Sans MS"/>
                <w:sz w:val="12"/>
                <w:szCs w:val="14"/>
              </w:rPr>
              <w:t xml:space="preserve"> year group. </w:t>
            </w:r>
            <w:r w:rsidRPr="008D6A6B">
              <w:rPr>
                <w:rFonts w:ascii="Comic Sans MS" w:hAnsi="Comic Sans MS"/>
                <w:sz w:val="12"/>
                <w:szCs w:val="14"/>
              </w:rPr>
              <w:t>EYFS/Yr1 looking at number bonds/numbers to 10</w:t>
            </w:r>
          </w:p>
          <w:p w:rsidR="007E3411" w:rsidRPr="008D6A6B" w:rsidRDefault="007E3411" w:rsidP="00B468C9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b/>
                <w:color w:val="00B0F0"/>
                <w:sz w:val="12"/>
                <w:szCs w:val="14"/>
              </w:rPr>
              <w:t>See EYFS and Year 1 daily sheet.</w:t>
            </w:r>
          </w:p>
        </w:tc>
        <w:tc>
          <w:tcPr>
            <w:tcW w:w="2722" w:type="dxa"/>
            <w:shd w:val="clear" w:color="auto" w:fill="CCFFCC"/>
          </w:tcPr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  <w:u w:val="single"/>
              </w:rPr>
              <w:t>Maths</w:t>
            </w:r>
          </w:p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</w:rPr>
              <w:t>Purple Mash</w:t>
            </w:r>
          </w:p>
          <w:p w:rsidR="00724979" w:rsidRPr="008D6A6B" w:rsidRDefault="00305BE2" w:rsidP="001F4328">
            <w:pPr>
              <w:jc w:val="center"/>
              <w:rPr>
                <w:rStyle w:val="Hyperlink"/>
                <w:rFonts w:ascii="Comic Sans MS" w:hAnsi="Comic Sans MS"/>
                <w:sz w:val="12"/>
                <w:szCs w:val="14"/>
              </w:rPr>
            </w:pPr>
            <w:hyperlink r:id="rId18" w:history="1">
              <w:r w:rsidR="00724979" w:rsidRPr="008D6A6B">
                <w:rPr>
                  <w:rStyle w:val="Hyperlink"/>
                  <w:rFonts w:ascii="Comic Sans MS" w:hAnsi="Comic Sans MS"/>
                  <w:sz w:val="12"/>
                  <w:szCs w:val="14"/>
                </w:rPr>
                <w:t>https://www.purplemash.com/login/</w:t>
              </w:r>
            </w:hyperlink>
          </w:p>
          <w:p w:rsidR="00B468C9" w:rsidRPr="008D6A6B" w:rsidRDefault="007E3411" w:rsidP="00B468C9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b/>
                <w:color w:val="00B0F0"/>
                <w:sz w:val="12"/>
                <w:szCs w:val="14"/>
              </w:rPr>
              <w:t>See EYFS and Year 1 daily sheet.</w:t>
            </w:r>
          </w:p>
        </w:tc>
        <w:tc>
          <w:tcPr>
            <w:tcW w:w="3515" w:type="dxa"/>
            <w:shd w:val="clear" w:color="auto" w:fill="CCFFCC"/>
          </w:tcPr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  <w:u w:val="single"/>
              </w:rPr>
              <w:t>Maths</w:t>
            </w:r>
          </w:p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sz w:val="12"/>
                <w:szCs w:val="14"/>
              </w:rPr>
              <w:t>Number gym</w:t>
            </w:r>
          </w:p>
          <w:p w:rsidR="00724979" w:rsidRPr="008D6A6B" w:rsidRDefault="00305BE2" w:rsidP="001F4328">
            <w:pPr>
              <w:jc w:val="center"/>
              <w:rPr>
                <w:rStyle w:val="Hyperlink"/>
                <w:rFonts w:ascii="Comic Sans MS" w:hAnsi="Comic Sans MS"/>
                <w:sz w:val="12"/>
                <w:szCs w:val="14"/>
              </w:rPr>
            </w:pPr>
            <w:hyperlink r:id="rId19" w:history="1">
              <w:r w:rsidR="00724979" w:rsidRPr="008D6A6B">
                <w:rPr>
                  <w:rStyle w:val="Hyperlink"/>
                  <w:rFonts w:ascii="Comic Sans MS" w:hAnsi="Comic Sans MS"/>
                  <w:sz w:val="12"/>
                  <w:szCs w:val="14"/>
                </w:rPr>
                <w:t>http://www.numbergym.co.uk/</w:t>
              </w:r>
            </w:hyperlink>
          </w:p>
          <w:p w:rsidR="00B468C9" w:rsidRPr="008D6A6B" w:rsidRDefault="002B6E19" w:rsidP="002B6E19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sz w:val="12"/>
                <w:szCs w:val="14"/>
              </w:rPr>
              <w:t xml:space="preserve"> Calculation focus – addition and subtraction </w:t>
            </w:r>
          </w:p>
          <w:p w:rsidR="007E3411" w:rsidRPr="008D6A6B" w:rsidRDefault="007E3411" w:rsidP="002B6E19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b/>
                <w:color w:val="00B0F0"/>
                <w:sz w:val="12"/>
                <w:szCs w:val="14"/>
              </w:rPr>
              <w:t>See EYFS and Year 1 daily sheet.</w:t>
            </w:r>
          </w:p>
        </w:tc>
      </w:tr>
      <w:tr w:rsidR="00825607" w:rsidTr="008D6A6B">
        <w:trPr>
          <w:cantSplit/>
          <w:trHeight w:val="595"/>
        </w:trPr>
        <w:tc>
          <w:tcPr>
            <w:tcW w:w="570" w:type="dxa"/>
            <w:textDirection w:val="btLr"/>
          </w:tcPr>
          <w:p w:rsidR="00825607" w:rsidRPr="00724979" w:rsidRDefault="00825607" w:rsidP="00825607">
            <w:pPr>
              <w:jc w:val="center"/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</w:pPr>
            <w:r>
              <w:rPr>
                <w:rFonts w:ascii="Comic Sans MS" w:eastAsia="Calibri" w:hAnsi="Comic Sans MS" w:cs="Arial"/>
                <w:b/>
                <w:color w:val="000000" w:themeColor="text1"/>
                <w:sz w:val="14"/>
                <w:szCs w:val="14"/>
              </w:rPr>
              <w:t>12.15-1.15</w:t>
            </w:r>
          </w:p>
        </w:tc>
        <w:tc>
          <w:tcPr>
            <w:tcW w:w="3712" w:type="dxa"/>
            <w:shd w:val="clear" w:color="auto" w:fill="F4B083" w:themeFill="accent2" w:themeFillTint="99"/>
            <w:vAlign w:val="center"/>
          </w:tcPr>
          <w:p w:rsidR="00825607" w:rsidRPr="008D6A6B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  <w:tc>
          <w:tcPr>
            <w:tcW w:w="2722" w:type="dxa"/>
            <w:shd w:val="clear" w:color="auto" w:fill="F4B083" w:themeFill="accent2" w:themeFillTint="99"/>
            <w:vAlign w:val="center"/>
          </w:tcPr>
          <w:p w:rsidR="00825607" w:rsidRPr="008D6A6B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  <w:tc>
          <w:tcPr>
            <w:tcW w:w="2722" w:type="dxa"/>
            <w:shd w:val="clear" w:color="auto" w:fill="F4B083" w:themeFill="accent2" w:themeFillTint="99"/>
            <w:vAlign w:val="center"/>
          </w:tcPr>
          <w:p w:rsidR="00825607" w:rsidRPr="008D6A6B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  <w:tc>
          <w:tcPr>
            <w:tcW w:w="2722" w:type="dxa"/>
            <w:shd w:val="clear" w:color="auto" w:fill="F4B083" w:themeFill="accent2" w:themeFillTint="99"/>
            <w:vAlign w:val="center"/>
          </w:tcPr>
          <w:p w:rsidR="00825607" w:rsidRPr="008D6A6B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  <w:tc>
          <w:tcPr>
            <w:tcW w:w="3515" w:type="dxa"/>
            <w:shd w:val="clear" w:color="auto" w:fill="F4B083" w:themeFill="accent2" w:themeFillTint="99"/>
            <w:vAlign w:val="center"/>
          </w:tcPr>
          <w:p w:rsidR="00825607" w:rsidRPr="008D6A6B" w:rsidRDefault="00825607" w:rsidP="00825607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</w:rPr>
              <w:t>Lunch</w:t>
            </w:r>
          </w:p>
        </w:tc>
      </w:tr>
      <w:tr w:rsidR="00724979" w:rsidTr="008D6A6B">
        <w:trPr>
          <w:cantSplit/>
          <w:trHeight w:val="843"/>
        </w:trPr>
        <w:tc>
          <w:tcPr>
            <w:tcW w:w="570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eastAsia="Calibri" w:hAnsi="Comic Sans MS" w:cs="Arial"/>
                <w:b/>
                <w:sz w:val="14"/>
                <w:szCs w:val="16"/>
              </w:rPr>
            </w:pPr>
            <w:r w:rsidRPr="00825607">
              <w:rPr>
                <w:rFonts w:ascii="Comic Sans MS" w:eastAsia="Calibri" w:hAnsi="Comic Sans MS" w:cs="Arial"/>
                <w:b/>
                <w:sz w:val="14"/>
                <w:szCs w:val="16"/>
              </w:rPr>
              <w:t>1.15-2.50</w:t>
            </w:r>
          </w:p>
        </w:tc>
        <w:tc>
          <w:tcPr>
            <w:tcW w:w="3712" w:type="dxa"/>
            <w:shd w:val="clear" w:color="auto" w:fill="CC99FF"/>
          </w:tcPr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  <w:highlight w:val="cyan"/>
                <w:u w:val="single"/>
              </w:rPr>
              <w:t>Theme Work</w:t>
            </w:r>
          </w:p>
          <w:p w:rsidR="007E3411" w:rsidRPr="008D6A6B" w:rsidRDefault="007E3411" w:rsidP="00E2637C">
            <w:pPr>
              <w:jc w:val="center"/>
              <w:rPr>
                <w:rFonts w:ascii="Comic Sans MS" w:hAnsi="Comic Sans MS"/>
                <w:sz w:val="12"/>
              </w:rPr>
            </w:pPr>
          </w:p>
          <w:p w:rsidR="00E2637C" w:rsidRPr="008D6A6B" w:rsidRDefault="00E2637C" w:rsidP="00E2637C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sz w:val="12"/>
              </w:rPr>
              <w:t>See daily plan</w:t>
            </w:r>
          </w:p>
        </w:tc>
        <w:tc>
          <w:tcPr>
            <w:tcW w:w="2722" w:type="dxa"/>
            <w:shd w:val="clear" w:color="auto" w:fill="CC99FF"/>
          </w:tcPr>
          <w:p w:rsidR="00724979" w:rsidRPr="008D6A6B" w:rsidRDefault="0004024D" w:rsidP="001F432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  <w:highlight w:val="cyan"/>
                <w:u w:val="single"/>
              </w:rPr>
              <w:t>Th</w:t>
            </w:r>
            <w:r w:rsidR="00724979" w:rsidRPr="008D6A6B">
              <w:rPr>
                <w:rFonts w:ascii="Comic Sans MS" w:eastAsia="Calibri" w:hAnsi="Comic Sans MS" w:cs="Arial"/>
                <w:b/>
                <w:sz w:val="12"/>
                <w:szCs w:val="14"/>
                <w:highlight w:val="cyan"/>
                <w:u w:val="single"/>
              </w:rPr>
              <w:t>eme Work</w:t>
            </w:r>
          </w:p>
          <w:p w:rsidR="00C1386E" w:rsidRPr="008D6A6B" w:rsidRDefault="00C1386E" w:rsidP="001F432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  <w:u w:val="single"/>
              </w:rPr>
            </w:pPr>
          </w:p>
          <w:p w:rsidR="00AB2778" w:rsidRPr="008D6A6B" w:rsidRDefault="00E2637C" w:rsidP="00DF2960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sz w:val="12"/>
              </w:rPr>
              <w:t>See daily plan</w:t>
            </w:r>
          </w:p>
          <w:p w:rsidR="007E3411" w:rsidRPr="008D6A6B" w:rsidRDefault="007E3411" w:rsidP="00DF2960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</w:p>
        </w:tc>
        <w:tc>
          <w:tcPr>
            <w:tcW w:w="2722" w:type="dxa"/>
            <w:shd w:val="clear" w:color="auto" w:fill="CC99FF"/>
          </w:tcPr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  <w:highlight w:val="cyan"/>
                <w:u w:val="single"/>
              </w:rPr>
              <w:t>Theme Work</w:t>
            </w:r>
          </w:p>
          <w:p w:rsidR="0004024D" w:rsidRPr="008D6A6B" w:rsidRDefault="0004024D" w:rsidP="00DF2960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</w:p>
          <w:p w:rsidR="00E2637C" w:rsidRPr="008D6A6B" w:rsidRDefault="00E2637C" w:rsidP="00DF2960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sz w:val="12"/>
              </w:rPr>
              <w:t>See daily plan</w:t>
            </w:r>
          </w:p>
        </w:tc>
        <w:tc>
          <w:tcPr>
            <w:tcW w:w="2722" w:type="dxa"/>
            <w:shd w:val="clear" w:color="auto" w:fill="CC99FF"/>
          </w:tcPr>
          <w:p w:rsidR="00724979" w:rsidRPr="008D6A6B" w:rsidRDefault="00A76B81" w:rsidP="001F432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  <w:highlight w:val="cyan"/>
                <w:u w:val="single"/>
              </w:rPr>
              <w:t>T</w:t>
            </w:r>
            <w:r w:rsidR="00724979" w:rsidRPr="008D6A6B">
              <w:rPr>
                <w:rFonts w:ascii="Comic Sans MS" w:eastAsia="Calibri" w:hAnsi="Comic Sans MS" w:cs="Arial"/>
                <w:b/>
                <w:sz w:val="12"/>
                <w:szCs w:val="14"/>
                <w:highlight w:val="cyan"/>
                <w:u w:val="single"/>
              </w:rPr>
              <w:t>heme Work</w:t>
            </w:r>
          </w:p>
          <w:p w:rsidR="00724979" w:rsidRPr="008D6A6B" w:rsidRDefault="00DF2960" w:rsidP="00A76B81">
            <w:pPr>
              <w:jc w:val="center"/>
              <w:rPr>
                <w:sz w:val="12"/>
              </w:rPr>
            </w:pPr>
            <w:r w:rsidRPr="008D6A6B">
              <w:rPr>
                <w:sz w:val="12"/>
              </w:rPr>
              <w:t xml:space="preserve"> </w:t>
            </w:r>
          </w:p>
          <w:p w:rsidR="0024756E" w:rsidRPr="008D6A6B" w:rsidRDefault="00E2637C" w:rsidP="00A76B81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sz w:val="12"/>
              </w:rPr>
              <w:t>See daily plan</w:t>
            </w:r>
          </w:p>
        </w:tc>
        <w:tc>
          <w:tcPr>
            <w:tcW w:w="3515" w:type="dxa"/>
            <w:shd w:val="clear" w:color="auto" w:fill="CC99FF"/>
          </w:tcPr>
          <w:p w:rsidR="00724979" w:rsidRPr="008D6A6B" w:rsidRDefault="00724979" w:rsidP="001F4328">
            <w:pPr>
              <w:jc w:val="center"/>
              <w:rPr>
                <w:rFonts w:ascii="Comic Sans MS" w:eastAsia="Calibri" w:hAnsi="Comic Sans MS" w:cs="Arial"/>
                <w:b/>
                <w:sz w:val="12"/>
                <w:szCs w:val="14"/>
                <w:u w:val="single"/>
              </w:rPr>
            </w:pPr>
            <w:r w:rsidRPr="008D6A6B">
              <w:rPr>
                <w:rFonts w:ascii="Comic Sans MS" w:eastAsia="Calibri" w:hAnsi="Comic Sans MS" w:cs="Arial"/>
                <w:b/>
                <w:sz w:val="12"/>
                <w:szCs w:val="14"/>
                <w:highlight w:val="cyan"/>
                <w:u w:val="single"/>
              </w:rPr>
              <w:t>Theme Work</w:t>
            </w:r>
          </w:p>
          <w:p w:rsidR="00E2637C" w:rsidRPr="008D6A6B" w:rsidRDefault="00E2637C" w:rsidP="00825607">
            <w:pPr>
              <w:jc w:val="center"/>
              <w:rPr>
                <w:rFonts w:ascii="Comic Sans MS" w:hAnsi="Comic Sans MS"/>
                <w:sz w:val="12"/>
              </w:rPr>
            </w:pPr>
          </w:p>
          <w:p w:rsidR="00724979" w:rsidRPr="008D6A6B" w:rsidRDefault="00E2637C" w:rsidP="00825607">
            <w:pPr>
              <w:jc w:val="center"/>
              <w:rPr>
                <w:rFonts w:ascii="Comic Sans MS" w:hAnsi="Comic Sans MS"/>
                <w:sz w:val="12"/>
                <w:szCs w:val="14"/>
              </w:rPr>
            </w:pPr>
            <w:r w:rsidRPr="008D6A6B">
              <w:rPr>
                <w:rFonts w:ascii="Comic Sans MS" w:hAnsi="Comic Sans MS"/>
                <w:sz w:val="12"/>
              </w:rPr>
              <w:t>See daily plan</w:t>
            </w:r>
          </w:p>
        </w:tc>
      </w:tr>
      <w:tr w:rsidR="00724979" w:rsidTr="008D6A6B">
        <w:trPr>
          <w:cantSplit/>
          <w:trHeight w:val="1278"/>
        </w:trPr>
        <w:tc>
          <w:tcPr>
            <w:tcW w:w="570" w:type="dxa"/>
            <w:textDirection w:val="btLr"/>
          </w:tcPr>
          <w:p w:rsidR="00724979" w:rsidRPr="00825607" w:rsidRDefault="00825607" w:rsidP="00724979">
            <w:pPr>
              <w:jc w:val="center"/>
              <w:rPr>
                <w:rFonts w:ascii="Comic Sans MS" w:hAnsi="Comic Sans MS"/>
                <w:b/>
                <w:sz w:val="14"/>
                <w:szCs w:val="16"/>
              </w:rPr>
            </w:pPr>
            <w:r w:rsidRPr="00825607">
              <w:rPr>
                <w:rFonts w:ascii="Comic Sans MS" w:hAnsi="Comic Sans MS"/>
                <w:b/>
                <w:sz w:val="14"/>
                <w:szCs w:val="16"/>
              </w:rPr>
              <w:t>2.50-3.15</w:t>
            </w:r>
          </w:p>
        </w:tc>
        <w:tc>
          <w:tcPr>
            <w:tcW w:w="3712" w:type="dxa"/>
            <w:shd w:val="clear" w:color="auto" w:fill="99CCFF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u w:val="single"/>
              </w:rPr>
              <w:t>Reflecting Roxy</w:t>
            </w:r>
            <w:r w:rsidRPr="008D6A6B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8D6A6B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sz w:val="12"/>
                <w:szCs w:val="16"/>
              </w:rPr>
              <w:t>What have you lea</w:t>
            </w:r>
            <w:r w:rsidR="00825607" w:rsidRPr="008D6A6B">
              <w:rPr>
                <w:rFonts w:ascii="Comic Sans MS" w:hAnsi="Comic Sans MS"/>
                <w:sz w:val="12"/>
                <w:szCs w:val="16"/>
              </w:rPr>
              <w:t>rnt today and how could you hav</w:t>
            </w:r>
            <w:r w:rsidRPr="008D6A6B">
              <w:rPr>
                <w:rFonts w:ascii="Comic Sans MS" w:hAnsi="Comic Sans MS"/>
                <w:sz w:val="12"/>
                <w:szCs w:val="16"/>
              </w:rPr>
              <w:t>e improved any of your work?</w:t>
            </w: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  <w:tc>
          <w:tcPr>
            <w:tcW w:w="2722" w:type="dxa"/>
            <w:shd w:val="clear" w:color="auto" w:fill="99CCFF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u w:val="single"/>
              </w:rPr>
              <w:t>Making Links Molly</w:t>
            </w:r>
            <w:r w:rsidRPr="008D6A6B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8D6A6B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sz w:val="12"/>
                <w:szCs w:val="16"/>
              </w:rPr>
              <w:t>Can you use any learning that you have done today, in other parts of your life?</w:t>
            </w: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b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  <w:tc>
          <w:tcPr>
            <w:tcW w:w="2722" w:type="dxa"/>
            <w:shd w:val="clear" w:color="auto" w:fill="99CCFF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u w:val="single"/>
              </w:rPr>
              <w:t>Resilience Rex</w:t>
            </w:r>
            <w:r w:rsidRPr="008D6A6B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8D6A6B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sz w:val="12"/>
                <w:szCs w:val="16"/>
              </w:rPr>
              <w:t>Have you found anything chall</w:t>
            </w:r>
            <w:r w:rsidR="008D6A6B" w:rsidRPr="008D6A6B">
              <w:rPr>
                <w:rFonts w:ascii="Comic Sans MS" w:hAnsi="Comic Sans MS"/>
                <w:sz w:val="12"/>
                <w:szCs w:val="16"/>
              </w:rPr>
              <w:t xml:space="preserve">enging today? How did </w:t>
            </w:r>
            <w:r w:rsidR="00825607" w:rsidRPr="008D6A6B">
              <w:rPr>
                <w:rFonts w:ascii="Comic Sans MS" w:hAnsi="Comic Sans MS"/>
                <w:sz w:val="12"/>
                <w:szCs w:val="16"/>
              </w:rPr>
              <w:t>you over</w:t>
            </w:r>
            <w:r w:rsidRPr="008D6A6B">
              <w:rPr>
                <w:rFonts w:ascii="Comic Sans MS" w:hAnsi="Comic Sans MS"/>
                <w:sz w:val="12"/>
                <w:szCs w:val="16"/>
              </w:rPr>
              <w:t>come the challenges?</w:t>
            </w: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  <w:tc>
          <w:tcPr>
            <w:tcW w:w="2722" w:type="dxa"/>
            <w:shd w:val="clear" w:color="auto" w:fill="99CCFF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u w:val="single"/>
              </w:rPr>
              <w:t>Collaborating Carlos</w:t>
            </w:r>
            <w:r w:rsidRPr="008D6A6B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8D6A6B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sz w:val="12"/>
                <w:szCs w:val="16"/>
              </w:rPr>
              <w:t>Did you work alone today or with someone else? How did that go?</w:t>
            </w: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  <w:tc>
          <w:tcPr>
            <w:tcW w:w="3515" w:type="dxa"/>
            <w:shd w:val="clear" w:color="auto" w:fill="99CCFF"/>
          </w:tcPr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u w:val="single"/>
              </w:rPr>
              <w:t>Motivating Melinda</w:t>
            </w:r>
            <w:r w:rsidRPr="008D6A6B">
              <w:rPr>
                <w:noProof/>
                <w:sz w:val="12"/>
                <w:szCs w:val="16"/>
                <w:lang w:eastAsia="en-GB"/>
              </w:rPr>
              <w:t xml:space="preserve"> </w:t>
            </w:r>
            <w:r w:rsidRPr="008D6A6B">
              <w:rPr>
                <w:noProof/>
                <w:sz w:val="12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8D6A6B" w:rsidRDefault="00724979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sz w:val="12"/>
                <w:szCs w:val="16"/>
              </w:rPr>
              <w:t>Have you encouraged someone else today? How did you motivate yourself today?</w:t>
            </w: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</w:p>
          <w:p w:rsidR="0004024D" w:rsidRPr="008D6A6B" w:rsidRDefault="0004024D" w:rsidP="001F4328">
            <w:pPr>
              <w:jc w:val="center"/>
              <w:rPr>
                <w:rFonts w:ascii="Comic Sans MS" w:hAnsi="Comic Sans MS"/>
                <w:sz w:val="12"/>
                <w:szCs w:val="16"/>
              </w:rPr>
            </w:pPr>
            <w:r w:rsidRPr="008D6A6B">
              <w:rPr>
                <w:rFonts w:ascii="Comic Sans MS" w:hAnsi="Comic Sans MS"/>
                <w:b/>
                <w:sz w:val="12"/>
                <w:szCs w:val="16"/>
                <w:highlight w:val="magenta"/>
              </w:rPr>
              <w:t>STORY TIME</w:t>
            </w:r>
          </w:p>
        </w:tc>
      </w:tr>
    </w:tbl>
    <w:p w:rsidR="00ED2DD6" w:rsidRDefault="00ED2DD6"/>
    <w:p w:rsidR="00440873" w:rsidRPr="007D1A5B" w:rsidRDefault="00440873" w:rsidP="00D750B0">
      <w:pPr>
        <w:rPr>
          <w:rFonts w:ascii="Comic Sans MS" w:hAnsi="Comic Sans MS"/>
          <w:u w:val="single"/>
        </w:rPr>
      </w:pPr>
      <w:r w:rsidRPr="007D1A5B">
        <w:rPr>
          <w:rFonts w:ascii="Comic Sans MS" w:hAnsi="Comic Sans MS"/>
          <w:u w:val="single"/>
        </w:rPr>
        <w:t>Theme Ideas</w:t>
      </w:r>
    </w:p>
    <w:p w:rsidR="00D750B0" w:rsidRPr="007D1A5B" w:rsidRDefault="007D1A5B" w:rsidP="00440873">
      <w:pPr>
        <w:rPr>
          <w:rFonts w:ascii="Comic Sans MS" w:hAnsi="Comic Sans MS"/>
        </w:rPr>
      </w:pPr>
      <w:r w:rsidRPr="007D1A5B">
        <w:rPr>
          <w:rFonts w:ascii="Comic Sans MS" w:hAnsi="Comic Sans MS"/>
        </w:rPr>
        <w:t>Community- here are some ideas of what the children could learn/discover about their community.</w:t>
      </w:r>
    </w:p>
    <w:p w:rsidR="007D1A5B" w:rsidRDefault="007D1A5B" w:rsidP="007D1A5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 w:rsidRPr="007D1A5B">
        <w:rPr>
          <w:rFonts w:ascii="Comic Sans MS" w:hAnsi="Comic Sans MS"/>
        </w:rPr>
        <w:t>Where do you live? Children could create a poster</w:t>
      </w:r>
      <w:r w:rsidR="008A59F1">
        <w:rPr>
          <w:rFonts w:ascii="Comic Sans MS" w:hAnsi="Comic Sans MS"/>
        </w:rPr>
        <w:t>, map</w:t>
      </w:r>
      <w:r w:rsidRPr="007D1A5B">
        <w:rPr>
          <w:rFonts w:ascii="Comic Sans MS" w:hAnsi="Comic Sans MS"/>
        </w:rPr>
        <w:t xml:space="preserve"> or fact file about Colchester</w:t>
      </w:r>
      <w:r w:rsidR="008A59F1">
        <w:rPr>
          <w:rFonts w:ascii="Comic Sans MS" w:hAnsi="Comic Sans MS"/>
        </w:rPr>
        <w:t>- Year 1 could talk about some of the historical landmarks we have visited.</w:t>
      </w:r>
    </w:p>
    <w:p w:rsidR="008A59F1" w:rsidRDefault="008A59F1" w:rsidP="007D1A5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Who helps us in the community</w:t>
      </w:r>
      <w:proofErr w:type="gramStart"/>
      <w:r>
        <w:rPr>
          <w:rFonts w:ascii="Comic Sans MS" w:hAnsi="Comic Sans MS"/>
        </w:rPr>
        <w:t>?-</w:t>
      </w:r>
      <w:proofErr w:type="gramEnd"/>
      <w:r>
        <w:rPr>
          <w:rFonts w:ascii="Comic Sans MS" w:hAnsi="Comic Sans MS"/>
        </w:rPr>
        <w:t xml:space="preserve"> we have attached some sheets to support this.</w:t>
      </w:r>
    </w:p>
    <w:p w:rsidR="008A59F1" w:rsidRDefault="008A59F1" w:rsidP="007D1A5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Learn about Florence Nightingale linked to nurses and the NHS</w:t>
      </w:r>
    </w:p>
    <w:p w:rsidR="008A59F1" w:rsidRDefault="008A59F1" w:rsidP="007D1A5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Create your own emergency vehicle</w:t>
      </w:r>
    </w:p>
    <w:p w:rsidR="008A59F1" w:rsidRDefault="008A59F1" w:rsidP="007D1A5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Create a community board game to play</w:t>
      </w:r>
    </w:p>
    <w:p w:rsidR="008A59F1" w:rsidRDefault="008A59F1" w:rsidP="007D1A5B">
      <w:pPr>
        <w:pStyle w:val="ListParagraph"/>
        <w:numPr>
          <w:ilvl w:val="0"/>
          <w:numId w:val="10"/>
        </w:numPr>
        <w:rPr>
          <w:rFonts w:ascii="Comic Sans MS" w:hAnsi="Comic Sans MS"/>
        </w:rPr>
      </w:pPr>
      <w:r>
        <w:rPr>
          <w:rFonts w:ascii="Comic Sans MS" w:hAnsi="Comic Sans MS"/>
        </w:rPr>
        <w:t>Create a piece of writing on Colchester Zoo- how can we help support the zoo?</w:t>
      </w:r>
    </w:p>
    <w:p w:rsidR="008A59F1" w:rsidRDefault="008A59F1" w:rsidP="008A59F1">
      <w:pPr>
        <w:ind w:left="360"/>
        <w:rPr>
          <w:rFonts w:ascii="Comic Sans MS" w:hAnsi="Comic Sans MS"/>
          <w:u w:val="single"/>
        </w:rPr>
      </w:pPr>
      <w:r w:rsidRPr="008A59F1">
        <w:rPr>
          <w:rFonts w:ascii="Comic Sans MS" w:hAnsi="Comic Sans MS"/>
          <w:u w:val="single"/>
        </w:rPr>
        <w:t>Maths</w:t>
      </w:r>
    </w:p>
    <w:p w:rsidR="008A59F1" w:rsidRDefault="008A59F1" w:rsidP="008A59F1">
      <w:pPr>
        <w:ind w:left="360"/>
        <w:rPr>
          <w:rFonts w:ascii="Comic Sans MS" w:hAnsi="Comic Sans MS"/>
        </w:rPr>
      </w:pPr>
      <w:r w:rsidRPr="008A59F1">
        <w:rPr>
          <w:rFonts w:ascii="Comic Sans MS" w:hAnsi="Comic Sans MS"/>
        </w:rPr>
        <w:t>This week, we would like the children to focus on measurement.</w:t>
      </w:r>
      <w:r>
        <w:rPr>
          <w:rFonts w:ascii="Comic Sans MS" w:hAnsi="Comic Sans MS"/>
        </w:rPr>
        <w:t xml:space="preserve"> Here are some ideas and resources to help you.</w:t>
      </w:r>
    </w:p>
    <w:p w:rsidR="008A59F1" w:rsidRDefault="008A59F1" w:rsidP="008A59F1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Make a cake and record how much of an ingredient you used.</w:t>
      </w:r>
    </w:p>
    <w:p w:rsidR="008A59F1" w:rsidRDefault="008A59F1" w:rsidP="008A59F1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Find some different bowls, jugs </w:t>
      </w:r>
      <w:proofErr w:type="spellStart"/>
      <w:r>
        <w:rPr>
          <w:rFonts w:ascii="Comic Sans MS" w:hAnsi="Comic Sans MS"/>
        </w:rPr>
        <w:t>etc</w:t>
      </w:r>
      <w:proofErr w:type="spellEnd"/>
      <w:r>
        <w:rPr>
          <w:rFonts w:ascii="Comic Sans MS" w:hAnsi="Comic Sans MS"/>
        </w:rPr>
        <w:t xml:space="preserve"> and see how many cups of water fit into them.</w:t>
      </w:r>
    </w:p>
    <w:p w:rsidR="008A59F1" w:rsidRDefault="008A59F1" w:rsidP="008A59F1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Weigh some items around your house and guess whether something is lighter or heavier.</w:t>
      </w:r>
    </w:p>
    <w:p w:rsidR="008A59F1" w:rsidRDefault="008A59F1" w:rsidP="008A59F1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rFonts w:ascii="Comic Sans MS" w:hAnsi="Comic Sans MS"/>
        </w:rPr>
        <w:t>Compare two/three objects in your house and see which one is longer or shorter.</w:t>
      </w:r>
    </w:p>
    <w:p w:rsidR="008A59F1" w:rsidRDefault="008A59F1" w:rsidP="008A59F1">
      <w:pPr>
        <w:pStyle w:val="ListParagraph"/>
        <w:numPr>
          <w:ilvl w:val="0"/>
          <w:numId w:val="11"/>
        </w:num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441960</wp:posOffset>
            </wp:positionV>
            <wp:extent cx="10285730" cy="857250"/>
            <wp:effectExtent l="0" t="0" r="1270" b="0"/>
            <wp:wrapSquare wrapText="bothSides"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73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Measure each other or objects around the house using a ruler.</w:t>
      </w:r>
    </w:p>
    <w:p w:rsidR="008A59F1" w:rsidRPr="008A59F1" w:rsidRDefault="008A59F1" w:rsidP="008A59F1">
      <w:pPr>
        <w:ind w:left="720"/>
        <w:rPr>
          <w:rFonts w:ascii="Comic Sans MS" w:hAnsi="Comic Sans MS"/>
        </w:rPr>
      </w:pPr>
    </w:p>
    <w:p w:rsidR="008A59F1" w:rsidRPr="008A59F1" w:rsidRDefault="008A59F1" w:rsidP="008A59F1">
      <w:pPr>
        <w:rPr>
          <w:rFonts w:ascii="Comic Sans MS" w:hAnsi="Comic Sans MS"/>
        </w:rPr>
        <w:sectPr w:rsidR="008A59F1" w:rsidRPr="008A59F1" w:rsidSect="008D5692">
          <w:headerReference w:type="default" r:id="rId2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305BE2" w:rsidRDefault="00305BE2" w:rsidP="00DC057C">
      <w:pPr>
        <w:jc w:val="center"/>
        <w:rPr>
          <w:rFonts w:ascii="Comic Sans MS" w:hAnsi="Comic Sans MS"/>
          <w:u w:val="single"/>
        </w:rPr>
      </w:pPr>
    </w:p>
    <w:p w:rsidR="00DC057C" w:rsidRDefault="00966EC7" w:rsidP="00DC057C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EYFS/YEAR 1- WEEK 10</w:t>
      </w:r>
      <w:r w:rsidR="00440873">
        <w:rPr>
          <w:rFonts w:ascii="Comic Sans MS" w:hAnsi="Comic Sans MS"/>
          <w:u w:val="single"/>
        </w:rPr>
        <w:t xml:space="preserve">- </w:t>
      </w:r>
      <w:r>
        <w:rPr>
          <w:rFonts w:ascii="Comic Sans MS" w:hAnsi="Comic Sans MS"/>
          <w:u w:val="single"/>
        </w:rPr>
        <w:t xml:space="preserve">Community 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Monday</w:t>
      </w:r>
    </w:p>
    <w:p w:rsidR="00A22495" w:rsidRDefault="00A22495" w:rsidP="00DC057C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EYFS</w:t>
      </w:r>
    </w:p>
    <w:p w:rsidR="006C6736" w:rsidRDefault="00F7228E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BD620" wp14:editId="23A24BCA">
                <wp:simplePos x="0" y="0"/>
                <wp:positionH relativeFrom="column">
                  <wp:posOffset>1743075</wp:posOffset>
                </wp:positionH>
                <wp:positionV relativeFrom="paragraph">
                  <wp:posOffset>34925</wp:posOffset>
                </wp:positionV>
                <wp:extent cx="1295400" cy="109537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A59F1" w:rsidRDefault="008A59F1" w:rsidP="005775B8">
                            <w:proofErr w:type="gramStart"/>
                            <w:r>
                              <w:t>fair</w:t>
                            </w:r>
                            <w:proofErr w:type="gramEnd"/>
                            <w:r>
                              <w:t>, hair, chair, Pair, stair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BD62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7.25pt;margin-top:2.75pt;width:102pt;height: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A59F1" w:rsidRDefault="008A59F1" w:rsidP="005775B8">
                      <w:proofErr w:type="gramStart"/>
                      <w:r>
                        <w:t>fair</w:t>
                      </w:r>
                      <w:proofErr w:type="gramEnd"/>
                      <w:r>
                        <w:t>, hair, chair, Pair, stair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CA7E5" wp14:editId="2E91A5A1">
                <wp:simplePos x="0" y="0"/>
                <wp:positionH relativeFrom="margin">
                  <wp:posOffset>3308350</wp:posOffset>
                </wp:positionH>
                <wp:positionV relativeFrom="paragraph">
                  <wp:posOffset>34925</wp:posOffset>
                </wp:positionV>
                <wp:extent cx="942975" cy="806450"/>
                <wp:effectExtent l="0" t="0" r="28575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A59F1" w:rsidRPr="00811905" w:rsidRDefault="008A59F1" w:rsidP="005775B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They, all, her </w:t>
                            </w:r>
                          </w:p>
                          <w:p w:rsidR="008A59F1" w:rsidRPr="00811905" w:rsidRDefault="008A59F1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A7E5" id="Text Box 9" o:spid="_x0000_s1027" type="#_x0000_t202" style="position:absolute;margin-left:260.5pt;margin-top:2.75pt;width:74.25pt;height:6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A59F1" w:rsidRPr="00811905" w:rsidRDefault="008A59F1" w:rsidP="005775B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They, all, her </w:t>
                      </w:r>
                    </w:p>
                    <w:p w:rsidR="008A59F1" w:rsidRPr="00811905" w:rsidRDefault="008A59F1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4246C5" wp14:editId="1DA1CADC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A59F1" w:rsidRPr="00811905" w:rsidRDefault="008A59F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246C5" id="Text Box 10" o:spid="_x0000_s1028" type="#_x0000_t202" style="position:absolute;margin-left:355.45pt;margin-top:2.5pt;width:114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Gs0T&#10;D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A59F1" w:rsidRPr="00811905" w:rsidRDefault="008A59F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F024D9" wp14:editId="31C28B40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A59F1" w:rsidRPr="00811905" w:rsidRDefault="008A59F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A59F1" w:rsidRDefault="008A59F1" w:rsidP="006C6736">
                            <w:r>
                              <w:t xml:space="preserve">Air </w:t>
                            </w:r>
                          </w:p>
                          <w:p w:rsidR="008A59F1" w:rsidRDefault="008A59F1" w:rsidP="006C6736">
                            <w:r>
                              <w:t>That’s not 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24D9" id="Text Box 11" o:spid="_x0000_s1029" type="#_x0000_t202" style="position:absolute;margin-left:-.1pt;margin-top:3.95pt;width:102pt;height:77.2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Jpb&#10;Gy5PAgAAqg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8A59F1" w:rsidRDefault="008A59F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A59F1" w:rsidRPr="00811905" w:rsidRDefault="008A59F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A59F1" w:rsidRDefault="008A59F1" w:rsidP="006C6736">
                      <w:r>
                        <w:t xml:space="preserve">Air </w:t>
                      </w:r>
                    </w:p>
                    <w:p w:rsidR="008A59F1" w:rsidRDefault="008A59F1" w:rsidP="006C6736">
                      <w:r>
                        <w:t>That’s not fair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A22495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CB637" wp14:editId="2F876327">
                <wp:simplePos x="0" y="0"/>
                <wp:positionH relativeFrom="column">
                  <wp:posOffset>1743075</wp:posOffset>
                </wp:positionH>
                <wp:positionV relativeFrom="paragraph">
                  <wp:posOffset>90170</wp:posOffset>
                </wp:positionV>
                <wp:extent cx="1295400" cy="17526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A59F1" w:rsidRPr="00AC288C" w:rsidRDefault="008A59F1" w:rsidP="006C6736">
                            <w:r w:rsidRPr="00AC288C">
                              <w:t xml:space="preserve">Hide, stride, spike, </w:t>
                            </w:r>
                            <w:proofErr w:type="gramStart"/>
                            <w:r w:rsidRPr="00AC288C">
                              <w:t>hike</w:t>
                            </w:r>
                            <w:proofErr w:type="gramEnd"/>
                          </w:p>
                          <w:p w:rsidR="008A59F1" w:rsidRDefault="008A59F1" w:rsidP="006C6736">
                            <w:pPr>
                              <w:rPr>
                                <w:u w:val="single"/>
                              </w:rPr>
                            </w:pPr>
                            <w:r w:rsidRPr="00C74B68">
                              <w:rPr>
                                <w:u w:val="single"/>
                              </w:rPr>
                              <w:t>Alien words</w:t>
                            </w:r>
                          </w:p>
                          <w:p w:rsidR="008A59F1" w:rsidRPr="00AC288C" w:rsidRDefault="008A59F1" w:rsidP="006C6736">
                            <w:proofErr w:type="spellStart"/>
                            <w:proofErr w:type="gramStart"/>
                            <w:r w:rsidRPr="00AC288C">
                              <w:t>Blibe</w:t>
                            </w:r>
                            <w:proofErr w:type="spellEnd"/>
                            <w:r w:rsidRPr="00AC288C">
                              <w:t xml:space="preserve"> ,</w:t>
                            </w:r>
                            <w:proofErr w:type="gramEnd"/>
                            <w:r w:rsidRPr="00AC288C">
                              <w:t xml:space="preserve"> </w:t>
                            </w:r>
                            <w:proofErr w:type="spellStart"/>
                            <w:r w:rsidRPr="00AC288C">
                              <w:t>yide</w:t>
                            </w:r>
                            <w:proofErr w:type="spellEnd"/>
                            <w:r w:rsidRPr="00AC288C">
                              <w:t xml:space="preserve">, </w:t>
                            </w:r>
                            <w:proofErr w:type="spellStart"/>
                            <w:r w:rsidRPr="00AC288C">
                              <w:t>kile</w:t>
                            </w:r>
                            <w:proofErr w:type="spellEnd"/>
                            <w:r w:rsidRPr="00AC288C">
                              <w:t xml:space="preserve">, </w:t>
                            </w:r>
                            <w:proofErr w:type="spellStart"/>
                            <w:r w:rsidRPr="00AC288C">
                              <w:t>nife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B637" id="Text Box 16" o:spid="_x0000_s1030" type="#_x0000_t202" style="position:absolute;margin-left:137.25pt;margin-top:7.1pt;width:102pt;height:13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A59F1" w:rsidRPr="00AC288C" w:rsidRDefault="008A59F1" w:rsidP="006C6736">
                      <w:r w:rsidRPr="00AC288C">
                        <w:t xml:space="preserve">Hide, stride, spike, </w:t>
                      </w:r>
                      <w:proofErr w:type="gramStart"/>
                      <w:r w:rsidRPr="00AC288C">
                        <w:t>hike</w:t>
                      </w:r>
                      <w:proofErr w:type="gramEnd"/>
                    </w:p>
                    <w:p w:rsidR="008A59F1" w:rsidRDefault="008A59F1" w:rsidP="006C6736">
                      <w:pPr>
                        <w:rPr>
                          <w:u w:val="single"/>
                        </w:rPr>
                      </w:pPr>
                      <w:r w:rsidRPr="00C74B68">
                        <w:rPr>
                          <w:u w:val="single"/>
                        </w:rPr>
                        <w:t>Alien words</w:t>
                      </w:r>
                    </w:p>
                    <w:p w:rsidR="008A59F1" w:rsidRPr="00AC288C" w:rsidRDefault="008A59F1" w:rsidP="006C6736">
                      <w:proofErr w:type="spellStart"/>
                      <w:proofErr w:type="gramStart"/>
                      <w:r w:rsidRPr="00AC288C">
                        <w:t>Blibe</w:t>
                      </w:r>
                      <w:proofErr w:type="spellEnd"/>
                      <w:r w:rsidRPr="00AC288C">
                        <w:t xml:space="preserve"> ,</w:t>
                      </w:r>
                      <w:proofErr w:type="gramEnd"/>
                      <w:r w:rsidRPr="00AC288C">
                        <w:t xml:space="preserve"> </w:t>
                      </w:r>
                      <w:proofErr w:type="spellStart"/>
                      <w:r w:rsidRPr="00AC288C">
                        <w:t>yide</w:t>
                      </w:r>
                      <w:proofErr w:type="spellEnd"/>
                      <w:r w:rsidRPr="00AC288C">
                        <w:t xml:space="preserve">, </w:t>
                      </w:r>
                      <w:proofErr w:type="spellStart"/>
                      <w:r w:rsidRPr="00AC288C">
                        <w:t>kile</w:t>
                      </w:r>
                      <w:proofErr w:type="spellEnd"/>
                      <w:r w:rsidRPr="00AC288C">
                        <w:t xml:space="preserve">, </w:t>
                      </w:r>
                      <w:proofErr w:type="spellStart"/>
                      <w:r w:rsidRPr="00AC288C">
                        <w:t>nife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E904F0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CE386" wp14:editId="51C17720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1409700" cy="98107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A59F1" w:rsidRPr="00811905" w:rsidRDefault="008A59F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A59F1" w:rsidRDefault="008A59F1" w:rsidP="006C6736">
                            <w:proofErr w:type="spellStart"/>
                            <w:proofErr w:type="gramStart"/>
                            <w:r>
                              <w:t>i</w:t>
                            </w:r>
                            <w:proofErr w:type="spellEnd"/>
                            <w:r>
                              <w:t>-e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8A59F1" w:rsidRDefault="008A59F1" w:rsidP="006C6736">
                            <w:proofErr w:type="gramStart"/>
                            <w:r>
                              <w:t>nice</w:t>
                            </w:r>
                            <w:proofErr w:type="gramEnd"/>
                            <w:r>
                              <w:t xml:space="preserve"> smile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CE386" id="Text Box 18" o:spid="_x0000_s1031" type="#_x0000_t202" style="position:absolute;margin-left:0;margin-top:3.8pt;width:111pt;height:77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" fillcolor="white [3201]" strokeweight=".5pt">
                <v:textbox>
                  <w:txbxContent>
                    <w:p w:rsidR="008A59F1" w:rsidRDefault="008A59F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A59F1" w:rsidRPr="00811905" w:rsidRDefault="008A59F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A59F1" w:rsidRDefault="008A59F1" w:rsidP="006C6736">
                      <w:proofErr w:type="spellStart"/>
                      <w:proofErr w:type="gramStart"/>
                      <w:r>
                        <w:t>i</w:t>
                      </w:r>
                      <w:proofErr w:type="spellEnd"/>
                      <w:r>
                        <w:t>-e</w:t>
                      </w:r>
                      <w:proofErr w:type="gramEnd"/>
                      <w:r>
                        <w:t xml:space="preserve"> </w:t>
                      </w:r>
                    </w:p>
                    <w:p w:rsidR="008A59F1" w:rsidRDefault="008A59F1" w:rsidP="006C6736">
                      <w:proofErr w:type="gramStart"/>
                      <w:r>
                        <w:t>nice</w:t>
                      </w:r>
                      <w:proofErr w:type="gramEnd"/>
                      <w:r>
                        <w:t xml:space="preserve"> smile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FC433" wp14:editId="5BC6C266">
                <wp:simplePos x="0" y="0"/>
                <wp:positionH relativeFrom="margin">
                  <wp:posOffset>3308350</wp:posOffset>
                </wp:positionH>
                <wp:positionV relativeFrom="paragraph">
                  <wp:posOffset>35560</wp:posOffset>
                </wp:positionV>
                <wp:extent cx="942975" cy="806450"/>
                <wp:effectExtent l="0" t="0" r="28575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A59F1" w:rsidRPr="00811905" w:rsidRDefault="008A59F1" w:rsidP="005775B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They, all, her </w:t>
                            </w:r>
                          </w:p>
                          <w:p w:rsidR="008A59F1" w:rsidRPr="00811905" w:rsidRDefault="008A59F1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FC433" id="Text Box 15" o:spid="_x0000_s1032" type="#_x0000_t202" style="position:absolute;margin-left:260.5pt;margin-top:2.8pt;width:74.25pt;height:6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A59F1" w:rsidRPr="00811905" w:rsidRDefault="008A59F1" w:rsidP="005775B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They, all, her </w:t>
                      </w:r>
                    </w:p>
                    <w:p w:rsidR="008A59F1" w:rsidRPr="00811905" w:rsidRDefault="008A59F1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39CB7" wp14:editId="57D0189B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A59F1" w:rsidRPr="00811905" w:rsidRDefault="008A59F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9CB7" id="Text Box 17" o:spid="_x0000_s1033" type="#_x0000_t202" style="position:absolute;margin-left:355.45pt;margin-top:2.5pt;width:114pt;height:7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weNh&#10;a00CAACq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A59F1" w:rsidRPr="00811905" w:rsidRDefault="008A59F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</w:p>
    <w:p w:rsidR="006D10F3" w:rsidRDefault="006D10F3" w:rsidP="006C6736">
      <w:pPr>
        <w:rPr>
          <w:rFonts w:ascii="Comic Sans MS" w:hAnsi="Comic Sans MS"/>
          <w:u w:val="single"/>
        </w:rPr>
      </w:pP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Tuesday</w:t>
      </w:r>
    </w:p>
    <w:p w:rsidR="006C6736" w:rsidRDefault="006C6736" w:rsidP="006C6736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Phonics</w:t>
      </w:r>
    </w:p>
    <w:p w:rsidR="006C6736" w:rsidRDefault="00E904F0" w:rsidP="006C6736">
      <w:pPr>
        <w:rPr>
          <w:rFonts w:ascii="Comic Sans MS" w:hAnsi="Comic Sans MS"/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2E3F82" wp14:editId="16475571">
                <wp:simplePos x="0" y="0"/>
                <wp:positionH relativeFrom="margin">
                  <wp:posOffset>-203200</wp:posOffset>
                </wp:positionH>
                <wp:positionV relativeFrom="paragraph">
                  <wp:posOffset>359410</wp:posOffset>
                </wp:positionV>
                <wp:extent cx="1835150" cy="981075"/>
                <wp:effectExtent l="0" t="0" r="1270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A59F1" w:rsidRPr="00811905" w:rsidRDefault="008A59F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A59F1" w:rsidRDefault="008A59F1" w:rsidP="006C6736">
                            <w:proofErr w:type="spellStart"/>
                            <w:r>
                              <w:t>Ure</w:t>
                            </w:r>
                            <w:proofErr w:type="spellEnd"/>
                          </w:p>
                          <w:p w:rsidR="008A59F1" w:rsidRDefault="008A59F1" w:rsidP="006C6736">
                            <w:r>
                              <w:t xml:space="preserve">Sure it’s pure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E3F82" id="Text Box 22" o:spid="_x0000_s1034" type="#_x0000_t202" style="position:absolute;margin-left:-16pt;margin-top:28.3pt;width:144.5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" fillcolor="white [3201]" strokeweight=".5pt">
                <v:textbox>
                  <w:txbxContent>
                    <w:p w:rsidR="008A59F1" w:rsidRDefault="008A59F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A59F1" w:rsidRPr="00811905" w:rsidRDefault="008A59F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A59F1" w:rsidRDefault="008A59F1" w:rsidP="006C6736">
                      <w:proofErr w:type="spellStart"/>
                      <w:r>
                        <w:t>Ure</w:t>
                      </w:r>
                      <w:proofErr w:type="spellEnd"/>
                    </w:p>
                    <w:p w:rsidR="008A59F1" w:rsidRDefault="008A59F1" w:rsidP="006C6736">
                      <w:r>
                        <w:t xml:space="preserve">Sure it’s pure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rFonts w:ascii="Comic Sans MS" w:hAnsi="Comic Sans MS"/>
          <w:u w:val="single"/>
        </w:rPr>
        <w:t>EYFS</w:t>
      </w:r>
    </w:p>
    <w:p w:rsidR="006C6736" w:rsidRDefault="00E904F0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A82C4F" wp14:editId="00B8B60F">
                <wp:simplePos x="0" y="0"/>
                <wp:positionH relativeFrom="column">
                  <wp:posOffset>1743075</wp:posOffset>
                </wp:positionH>
                <wp:positionV relativeFrom="paragraph">
                  <wp:posOffset>31750</wp:posOffset>
                </wp:positionV>
                <wp:extent cx="1295400" cy="11525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Pr="003B52E8" w:rsidRDefault="008A59F1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3B52E8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A59F1" w:rsidRDefault="008A59F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:rsidR="008A59F1" w:rsidRPr="00AC288C" w:rsidRDefault="008A59F1" w:rsidP="00C74B6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</w:pPr>
                            <w:r w:rsidRPr="00AC288C"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  <w:t>Sure,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iCs/>
                                <w:color w:val="000000"/>
                                <w:szCs w:val="16"/>
                                <w:lang w:eastAsia="en-GB"/>
                              </w:rPr>
                              <w:t xml:space="preserve"> pure, manure, cure</w:t>
                            </w:r>
                          </w:p>
                          <w:p w:rsidR="008A59F1" w:rsidRPr="003B52E8" w:rsidRDefault="008A59F1" w:rsidP="003B52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82C4F" id="Text Box 20" o:spid="_x0000_s1035" type="#_x0000_t202" style="position:absolute;margin-left:137.25pt;margin-top:2.5pt;width:102pt;height:9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" fillcolor="white [3201]" strokeweight=".5pt">
                <v:textbox>
                  <w:txbxContent>
                    <w:p w:rsidR="008A59F1" w:rsidRPr="003B52E8" w:rsidRDefault="008A59F1" w:rsidP="003B52E8">
                      <w:pPr>
                        <w:pStyle w:val="NoSpacing"/>
                        <w:rPr>
                          <w:u w:val="single"/>
                        </w:rPr>
                      </w:pPr>
                      <w:r w:rsidRPr="003B52E8">
                        <w:rPr>
                          <w:u w:val="single"/>
                        </w:rPr>
                        <w:t>Words to practise</w:t>
                      </w:r>
                    </w:p>
                    <w:p w:rsidR="008A59F1" w:rsidRDefault="008A59F1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:rsidR="008A59F1" w:rsidRPr="00AC288C" w:rsidRDefault="008A59F1" w:rsidP="00C74B6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</w:pPr>
                      <w:r w:rsidRPr="00AC288C"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  <w:t>Sure,</w:t>
                      </w:r>
                      <w:r>
                        <w:rPr>
                          <w:rFonts w:eastAsia="Times New Roman" w:cstheme="minorHAnsi"/>
                          <w:bCs/>
                          <w:iCs/>
                          <w:color w:val="000000"/>
                          <w:szCs w:val="16"/>
                          <w:lang w:eastAsia="en-GB"/>
                        </w:rPr>
                        <w:t xml:space="preserve"> pure, manure, cure</w:t>
                      </w:r>
                    </w:p>
                    <w:p w:rsidR="008A59F1" w:rsidRPr="003B52E8" w:rsidRDefault="008A59F1" w:rsidP="003B52E8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083B6" wp14:editId="43F9A127">
                <wp:simplePos x="0" y="0"/>
                <wp:positionH relativeFrom="margin">
                  <wp:posOffset>3305175</wp:posOffset>
                </wp:positionH>
                <wp:positionV relativeFrom="paragraph">
                  <wp:posOffset>34925</wp:posOffset>
                </wp:positionV>
                <wp:extent cx="942975" cy="838200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A59F1" w:rsidRPr="00811905" w:rsidRDefault="008A59F1" w:rsidP="005775B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They, all, her </w:t>
                            </w:r>
                          </w:p>
                          <w:p w:rsidR="008A59F1" w:rsidRPr="00811905" w:rsidRDefault="008A59F1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83B6" id="Text Box 19" o:spid="_x0000_s1036" type="#_x0000_t202" style="position:absolute;margin-left:260.25pt;margin-top:2.75pt;width:74.25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A59F1" w:rsidRPr="00811905" w:rsidRDefault="008A59F1" w:rsidP="005775B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They, all, her </w:t>
                      </w:r>
                    </w:p>
                    <w:p w:rsidR="008A59F1" w:rsidRPr="00811905" w:rsidRDefault="008A59F1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0B61" wp14:editId="601A6F57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A59F1" w:rsidRPr="00811905" w:rsidRDefault="008A59F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D0B61" id="Text Box 21" o:spid="_x0000_s1037" type="#_x0000_t202" style="position:absolute;margin-left:355.45pt;margin-top:2.5pt;width:114pt;height:7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ORh&#10;RWZ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A59F1" w:rsidRPr="00811905" w:rsidRDefault="008A59F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6C6736" w:rsidRDefault="006C6736" w:rsidP="006C6736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A5833A" wp14:editId="6DA8243B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A59F1" w:rsidRDefault="008A59F1" w:rsidP="006C6736">
                            <w:r>
                              <w:t>Bone, tone, alone, prone, stone</w:t>
                            </w:r>
                          </w:p>
                          <w:p w:rsidR="008A59F1" w:rsidRDefault="008A59F1" w:rsidP="006C6736">
                            <w:pPr>
                              <w:rPr>
                                <w:u w:val="single"/>
                              </w:rPr>
                            </w:pPr>
                            <w:r w:rsidRPr="00AC288C">
                              <w:rPr>
                                <w:u w:val="single"/>
                              </w:rPr>
                              <w:t>Alien words</w:t>
                            </w:r>
                          </w:p>
                          <w:p w:rsidR="008A59F1" w:rsidRPr="00AC288C" w:rsidRDefault="008A59F1" w:rsidP="006C6736">
                            <w:proofErr w:type="spellStart"/>
                            <w:r w:rsidRPr="00AC288C">
                              <w:t>Blone</w:t>
                            </w:r>
                            <w:proofErr w:type="spellEnd"/>
                            <w:r w:rsidRPr="00AC288C">
                              <w:t xml:space="preserve">, krone, done, </w:t>
                            </w:r>
                            <w:proofErr w:type="spellStart"/>
                            <w:r w:rsidRPr="00AC288C">
                              <w:t>ballone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5833A" id="Text Box 23" o:spid="_x0000_s1038" type="#_x0000_t202" style="position:absolute;margin-left:137.1pt;margin-top:6.95pt;width:102pt;height:122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45mYT1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A59F1" w:rsidRDefault="008A59F1" w:rsidP="006C6736">
                      <w:r>
                        <w:t>Bone, tone, alone, prone, stone</w:t>
                      </w:r>
                    </w:p>
                    <w:p w:rsidR="008A59F1" w:rsidRDefault="008A59F1" w:rsidP="006C6736">
                      <w:pPr>
                        <w:rPr>
                          <w:u w:val="single"/>
                        </w:rPr>
                      </w:pPr>
                      <w:r w:rsidRPr="00AC288C">
                        <w:rPr>
                          <w:u w:val="single"/>
                        </w:rPr>
                        <w:t>Alien words</w:t>
                      </w:r>
                    </w:p>
                    <w:p w:rsidR="008A59F1" w:rsidRPr="00AC288C" w:rsidRDefault="008A59F1" w:rsidP="006C6736">
                      <w:proofErr w:type="spellStart"/>
                      <w:r w:rsidRPr="00AC288C">
                        <w:t>Blone</w:t>
                      </w:r>
                      <w:proofErr w:type="spellEnd"/>
                      <w:r w:rsidRPr="00AC288C">
                        <w:t xml:space="preserve">, krone, done, </w:t>
                      </w:r>
                      <w:proofErr w:type="spellStart"/>
                      <w:r w:rsidRPr="00AC288C">
                        <w:t>ballone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6C6736" w:rsidRDefault="006C6736" w:rsidP="006C6736">
      <w:pPr>
        <w:rPr>
          <w:rFonts w:ascii="Comic Sans MS" w:hAnsi="Comic Sans MS"/>
          <w:u w:val="single"/>
        </w:rPr>
      </w:pPr>
    </w:p>
    <w:p w:rsidR="006C6736" w:rsidRDefault="00F7228E" w:rsidP="006C6736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F6E003" wp14:editId="34FCC428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1295400" cy="11049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A59F1" w:rsidRPr="00811905" w:rsidRDefault="008A59F1" w:rsidP="006C6736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A59F1" w:rsidRDefault="008A59F1" w:rsidP="006C6736">
                            <w:proofErr w:type="gramStart"/>
                            <w:r>
                              <w:t>o-e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8A59F1" w:rsidRDefault="008A59F1" w:rsidP="006C6736">
                            <w:proofErr w:type="gramStart"/>
                            <w:r>
                              <w:t>phone</w:t>
                            </w:r>
                            <w:proofErr w:type="gramEnd"/>
                            <w:r>
                              <w:t xml:space="preserve">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6E003" id="Text Box 26" o:spid="_x0000_s1039" type="#_x0000_t202" style="position:absolute;margin-left:0;margin-top:3.8pt;width:102pt;height:87pt;z-index:2516766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" fillcolor="white [3201]" strokeweight=".5pt">
                <v:textbox>
                  <w:txbxContent>
                    <w:p w:rsidR="008A59F1" w:rsidRDefault="008A59F1" w:rsidP="006C6736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A59F1" w:rsidRPr="00811905" w:rsidRDefault="008A59F1" w:rsidP="006C6736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A59F1" w:rsidRDefault="008A59F1" w:rsidP="006C6736">
                      <w:proofErr w:type="gramStart"/>
                      <w:r>
                        <w:t>o-e</w:t>
                      </w:r>
                      <w:proofErr w:type="gramEnd"/>
                      <w:r>
                        <w:t xml:space="preserve"> </w:t>
                      </w:r>
                    </w:p>
                    <w:p w:rsidR="008A59F1" w:rsidRDefault="008A59F1" w:rsidP="006C6736">
                      <w:proofErr w:type="gramStart"/>
                      <w:r>
                        <w:t>phone</w:t>
                      </w:r>
                      <w:proofErr w:type="gramEnd"/>
                      <w:r>
                        <w:t xml:space="preserve"> home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82D54E" wp14:editId="443E0480">
                <wp:simplePos x="0" y="0"/>
                <wp:positionH relativeFrom="margin">
                  <wp:posOffset>3305175</wp:posOffset>
                </wp:positionH>
                <wp:positionV relativeFrom="paragraph">
                  <wp:posOffset>41275</wp:posOffset>
                </wp:positionV>
                <wp:extent cx="942975" cy="8191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A59F1" w:rsidRPr="00811905" w:rsidRDefault="008A59F1" w:rsidP="005775B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They, all, her </w:t>
                            </w:r>
                          </w:p>
                          <w:p w:rsidR="008A59F1" w:rsidRPr="00811905" w:rsidRDefault="008A59F1" w:rsidP="006C6736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D54E" id="Text Box 24" o:spid="_x0000_s1040" type="#_x0000_t202" style="position:absolute;margin-left:260.25pt;margin-top:3.25pt;width:74.25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A59F1" w:rsidRPr="00811905" w:rsidRDefault="008A59F1" w:rsidP="005775B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They, all, her </w:t>
                      </w:r>
                    </w:p>
                    <w:p w:rsidR="008A59F1" w:rsidRPr="00811905" w:rsidRDefault="008A59F1" w:rsidP="006C6736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736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F834F" wp14:editId="119D3B41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6C6736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A59F1" w:rsidRPr="00811905" w:rsidRDefault="008A59F1" w:rsidP="006C6736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F834F" id="Text Box 25" o:spid="_x0000_s1041" type="#_x0000_t202" style="position:absolute;margin-left:355.45pt;margin-top:2.5pt;width:114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MPf&#10;AhR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8A59F1" w:rsidRDefault="008A59F1" w:rsidP="006C6736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A59F1" w:rsidRPr="00811905" w:rsidRDefault="008A59F1" w:rsidP="006C6736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6C6736" w:rsidRDefault="006C6736" w:rsidP="006C6736">
      <w:pPr>
        <w:pStyle w:val="NoSpacing"/>
      </w:pPr>
    </w:p>
    <w:p w:rsidR="006C6736" w:rsidRPr="00AA2D9F" w:rsidRDefault="006C6736" w:rsidP="006C6736">
      <w:pPr>
        <w:pStyle w:val="NoSpacing"/>
        <w:rPr>
          <w:u w:val="single"/>
        </w:rPr>
      </w:pPr>
    </w:p>
    <w:p w:rsidR="006C6736" w:rsidRPr="006C6736" w:rsidRDefault="006C6736" w:rsidP="006C6736">
      <w:pPr>
        <w:rPr>
          <w:rFonts w:ascii="Comic Sans MS" w:hAnsi="Comic Sans MS"/>
        </w:rPr>
      </w:pPr>
    </w:p>
    <w:p w:rsidR="003B52E8" w:rsidRDefault="003B52E8" w:rsidP="006C6736">
      <w:pPr>
        <w:rPr>
          <w:rFonts w:ascii="Comic Sans MS" w:hAnsi="Comic Sans MS"/>
        </w:rPr>
      </w:pPr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lastRenderedPageBreak/>
        <w:t>Wednesday</w:t>
      </w:r>
    </w:p>
    <w:p w:rsidR="003B52E8" w:rsidRP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3B52E8" w:rsidRDefault="003B52E8" w:rsidP="003B52E8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3B52E8" w:rsidRDefault="00244733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7FE743" wp14:editId="2BD7B4CE">
                <wp:simplePos x="0" y="0"/>
                <wp:positionH relativeFrom="column">
                  <wp:posOffset>1743075</wp:posOffset>
                </wp:positionH>
                <wp:positionV relativeFrom="paragraph">
                  <wp:posOffset>31751</wp:posOffset>
                </wp:positionV>
                <wp:extent cx="1295400" cy="9144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A59F1" w:rsidRDefault="008A59F1" w:rsidP="003B52E8">
                            <w:r>
                              <w:t>Better, letter, mermaid,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E743" id="Text Box 12" o:spid="_x0000_s1042" type="#_x0000_t202" style="position:absolute;margin-left:137.25pt;margin-top:2.5pt;width:102pt;height:1in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" fillcolor="white [3201]" strokeweight=".5pt">
                <v:textbox>
                  <w:txbxContent>
                    <w:p w:rsidR="008A59F1" w:rsidRDefault="008A59F1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A59F1" w:rsidRDefault="008A59F1" w:rsidP="003B52E8">
                      <w:r>
                        <w:t>Better, letter, mermaid, person</w:t>
                      </w:r>
                    </w:p>
                  </w:txbxContent>
                </v:textbox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35A268" wp14:editId="6BA47095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A59F1" w:rsidRPr="00811905" w:rsidRDefault="008A59F1" w:rsidP="005775B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They, all, her </w:t>
                            </w:r>
                          </w:p>
                          <w:p w:rsidR="008A59F1" w:rsidRPr="00811905" w:rsidRDefault="008A59F1" w:rsidP="00C74B6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5A268" id="Text Box 2" o:spid="_x0000_s1043" type="#_x0000_t202" style="position:absolute;margin-left:260.55pt;margin-top:3.05pt;width:74.25pt;height:62.4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" fillcolor="white [3201]" strokeweight=".5pt">
                <v:textbox>
                  <w:txbxContent>
                    <w:p w:rsidR="008A59F1" w:rsidRDefault="008A59F1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A59F1" w:rsidRPr="00811905" w:rsidRDefault="008A59F1" w:rsidP="005775B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They, all, her </w:t>
                      </w:r>
                    </w:p>
                    <w:p w:rsidR="008A59F1" w:rsidRPr="00811905" w:rsidRDefault="008A59F1" w:rsidP="00C74B6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016E9" wp14:editId="6EBB947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A59F1" w:rsidRPr="00811905" w:rsidRDefault="008A59F1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16E9" id="Text Box 13" o:spid="_x0000_s1044" type="#_x0000_t202" style="position:absolute;margin-left:355.45pt;margin-top:2.5pt;width:114pt;height:7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" fillcolor="white [3201]" strokeweight=".5pt">
                <v:textbox>
                  <w:txbxContent>
                    <w:p w:rsidR="008A59F1" w:rsidRDefault="008A59F1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A59F1" w:rsidRPr="00811905" w:rsidRDefault="008A59F1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 w:rsidR="003B52E8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3BF020" wp14:editId="6F77D35D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A59F1" w:rsidRDefault="008A59F1" w:rsidP="003B52E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A59F1" w:rsidRDefault="008A59F1" w:rsidP="003B52E8">
                            <w:proofErr w:type="spellStart"/>
                            <w:r>
                              <w:t>Er</w:t>
                            </w:r>
                            <w:proofErr w:type="spellEnd"/>
                          </w:p>
                          <w:p w:rsidR="008A59F1" w:rsidRDefault="008A59F1" w:rsidP="003B52E8">
                            <w:r>
                              <w:t xml:space="preserve">A better letter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F020" id="Text Box 14" o:spid="_x0000_s1045" type="#_x0000_t202" style="position:absolute;margin-left:-.1pt;margin-top:3.95pt;width:102pt;height:77.2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ba&#10;pr1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8A59F1" w:rsidRDefault="008A59F1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A59F1" w:rsidRDefault="008A59F1" w:rsidP="003B52E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A59F1" w:rsidRDefault="008A59F1" w:rsidP="003B52E8">
                      <w:proofErr w:type="spellStart"/>
                      <w:r>
                        <w:t>Er</w:t>
                      </w:r>
                      <w:proofErr w:type="spellEnd"/>
                    </w:p>
                    <w:p w:rsidR="008A59F1" w:rsidRDefault="008A59F1" w:rsidP="003B52E8">
                      <w:r>
                        <w:t xml:space="preserve">A better letter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F48B86" wp14:editId="5A996D84">
                <wp:simplePos x="0" y="0"/>
                <wp:positionH relativeFrom="column">
                  <wp:posOffset>1743075</wp:posOffset>
                </wp:positionH>
                <wp:positionV relativeFrom="paragraph">
                  <wp:posOffset>83185</wp:posOffset>
                </wp:positionV>
                <wp:extent cx="1295400" cy="17907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3B52E8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A59F1" w:rsidRDefault="008A59F1" w:rsidP="00AC288C">
                            <w:r>
                              <w:t>Huge, mute, flute</w:t>
                            </w:r>
                          </w:p>
                          <w:p w:rsidR="008A59F1" w:rsidRDefault="008A59F1" w:rsidP="00AC288C"/>
                          <w:p w:rsidR="008A59F1" w:rsidRDefault="008A59F1" w:rsidP="00AC288C">
                            <w:r>
                              <w:t>Alien words</w:t>
                            </w:r>
                          </w:p>
                          <w:p w:rsidR="008A59F1" w:rsidRPr="00AF7915" w:rsidRDefault="008A59F1" w:rsidP="003B52E8">
                            <w:r>
                              <w:t xml:space="preserve">Jute, </w:t>
                            </w:r>
                            <w:proofErr w:type="spellStart"/>
                            <w:r>
                              <w:t>prute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t>shute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48B86" id="Text Box 27" o:spid="_x0000_s1046" type="#_x0000_t202" style="position:absolute;margin-left:137.25pt;margin-top:6.55pt;width:102pt;height:14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" fillcolor="white [3201]" strokeweight=".5pt">
                <v:textbox>
                  <w:txbxContent>
                    <w:p w:rsidR="008A59F1" w:rsidRDefault="008A59F1" w:rsidP="003B52E8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A59F1" w:rsidRDefault="008A59F1" w:rsidP="00AC288C">
                      <w:r>
                        <w:t>Huge, mute, flute</w:t>
                      </w:r>
                    </w:p>
                    <w:p w:rsidR="008A59F1" w:rsidRDefault="008A59F1" w:rsidP="00AC288C"/>
                    <w:p w:rsidR="008A59F1" w:rsidRDefault="008A59F1" w:rsidP="00AC288C">
                      <w:r>
                        <w:t>Alien words</w:t>
                      </w:r>
                    </w:p>
                    <w:p w:rsidR="008A59F1" w:rsidRPr="00AF7915" w:rsidRDefault="008A59F1" w:rsidP="003B52E8">
                      <w:r>
                        <w:t xml:space="preserve">Jute, </w:t>
                      </w:r>
                      <w:proofErr w:type="spellStart"/>
                      <w:r>
                        <w:t>prute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proofErr w:type="gramStart"/>
                      <w:r>
                        <w:t>shute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3B52E8" w:rsidRDefault="003B52E8" w:rsidP="003B52E8">
      <w:pPr>
        <w:rPr>
          <w:rFonts w:ascii="Comic Sans MS" w:hAnsi="Comic Sans MS"/>
          <w:u w:val="single"/>
        </w:rPr>
      </w:pPr>
    </w:p>
    <w:p w:rsidR="003B52E8" w:rsidRDefault="003B52E8" w:rsidP="003B52E8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0B58FD" wp14:editId="0D61BB4E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3B52E8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A59F1" w:rsidRPr="00811905" w:rsidRDefault="008A59F1" w:rsidP="005775B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They, all, her </w:t>
                            </w:r>
                          </w:p>
                          <w:p w:rsidR="008A59F1" w:rsidRPr="008E130D" w:rsidRDefault="008A59F1" w:rsidP="003B52E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B58FD" id="Text Box 28" o:spid="_x0000_s1047" type="#_x0000_t202" style="position:absolute;margin-left:260.55pt;margin-top:2.75pt;width:74.25pt;height:69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" fillcolor="white [3201]" strokeweight=".5pt">
                <v:textbox>
                  <w:txbxContent>
                    <w:p w:rsidR="008A59F1" w:rsidRDefault="008A59F1" w:rsidP="003B52E8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A59F1" w:rsidRPr="00811905" w:rsidRDefault="008A59F1" w:rsidP="005775B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They, all, her </w:t>
                      </w:r>
                    </w:p>
                    <w:p w:rsidR="008A59F1" w:rsidRPr="008E130D" w:rsidRDefault="008A59F1" w:rsidP="003B52E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5B4732" wp14:editId="3DC73B4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3B52E8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A59F1" w:rsidRPr="00811905" w:rsidRDefault="008A59F1" w:rsidP="003B52E8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4732" id="Text Box 29" o:spid="_x0000_s1048" type="#_x0000_t202" style="position:absolute;margin-left:355.45pt;margin-top:2.5pt;width:114pt;height:7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" fillcolor="white [3201]" strokeweight=".5pt">
                <v:textbox>
                  <w:txbxContent>
                    <w:p w:rsidR="008A59F1" w:rsidRDefault="008A59F1" w:rsidP="003B52E8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A59F1" w:rsidRPr="00811905" w:rsidRDefault="008A59F1" w:rsidP="003B52E8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A0536" wp14:editId="0FE6AA1C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3B52E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A59F1" w:rsidRDefault="008A59F1" w:rsidP="005775B8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A59F1" w:rsidRDefault="008A59F1" w:rsidP="003B52E8">
                            <w:proofErr w:type="gramStart"/>
                            <w:r>
                              <w:t>u-e</w:t>
                            </w:r>
                            <w:proofErr w:type="gramEnd"/>
                          </w:p>
                          <w:p w:rsidR="008A59F1" w:rsidRDefault="008A59F1" w:rsidP="003B52E8">
                            <w:proofErr w:type="gramStart"/>
                            <w:r>
                              <w:t>huge</w:t>
                            </w:r>
                            <w:proofErr w:type="gramEnd"/>
                            <w:r>
                              <w:t xml:space="preserve"> brute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A0536" id="Text Box 30" o:spid="_x0000_s1049" type="#_x0000_t202" style="position:absolute;margin-left:-.1pt;margin-top:3.95pt;width:102pt;height:77.2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KiW&#10;cD5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8A59F1" w:rsidRDefault="008A59F1" w:rsidP="003B52E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A59F1" w:rsidRDefault="008A59F1" w:rsidP="005775B8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A59F1" w:rsidRDefault="008A59F1" w:rsidP="003B52E8">
                      <w:proofErr w:type="gramStart"/>
                      <w:r>
                        <w:t>u-e</w:t>
                      </w:r>
                      <w:proofErr w:type="gramEnd"/>
                    </w:p>
                    <w:p w:rsidR="008A59F1" w:rsidRDefault="008A59F1" w:rsidP="003B52E8">
                      <w:proofErr w:type="gramStart"/>
                      <w:r>
                        <w:t>huge</w:t>
                      </w:r>
                      <w:proofErr w:type="gramEnd"/>
                      <w:r>
                        <w:t xml:space="preserve"> brute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B52E8" w:rsidRDefault="003B52E8" w:rsidP="003B52E8">
      <w:pPr>
        <w:pStyle w:val="NoSpacing"/>
      </w:pPr>
    </w:p>
    <w:p w:rsidR="003B52E8" w:rsidRPr="00AA2D9F" w:rsidRDefault="003B52E8" w:rsidP="003B52E8">
      <w:pPr>
        <w:pStyle w:val="NoSpacing"/>
        <w:rPr>
          <w:u w:val="single"/>
        </w:rPr>
      </w:pPr>
    </w:p>
    <w:p w:rsidR="003B52E8" w:rsidRPr="006C6736" w:rsidRDefault="003B52E8" w:rsidP="003B52E8">
      <w:pPr>
        <w:rPr>
          <w:rFonts w:ascii="Comic Sans MS" w:hAnsi="Comic Sans MS"/>
        </w:rPr>
      </w:pPr>
    </w:p>
    <w:p w:rsidR="003B52E8" w:rsidRDefault="003B52E8" w:rsidP="003B52E8">
      <w:pPr>
        <w:rPr>
          <w:rFonts w:ascii="Comic Sans MS" w:hAnsi="Comic Sans MS"/>
        </w:rPr>
      </w:pPr>
    </w:p>
    <w:p w:rsidR="00C34992" w:rsidRDefault="00C34992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p w:rsidR="00AF7915" w:rsidRDefault="00C10D00" w:rsidP="003B52E8">
      <w:pPr>
        <w:tabs>
          <w:tab w:val="left" w:pos="1050"/>
        </w:tabs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T</w:t>
      </w:r>
      <w:r w:rsidR="00AF7915">
        <w:rPr>
          <w:rFonts w:ascii="Comic Sans MS" w:hAnsi="Comic Sans MS"/>
          <w:u w:val="single"/>
        </w:rPr>
        <w:t>hursday</w:t>
      </w:r>
    </w:p>
    <w:p w:rsidR="00AF7915" w:rsidRPr="003B52E8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Phonics</w:t>
      </w:r>
    </w:p>
    <w:p w:rsidR="00AF7915" w:rsidRDefault="00AF7915" w:rsidP="00AF7915">
      <w:pPr>
        <w:tabs>
          <w:tab w:val="left" w:pos="1050"/>
        </w:tabs>
        <w:rPr>
          <w:rFonts w:ascii="Comic Sans MS" w:hAnsi="Comic Sans MS"/>
          <w:u w:val="single"/>
        </w:rPr>
      </w:pPr>
      <w:r w:rsidRPr="003B52E8">
        <w:rPr>
          <w:rFonts w:ascii="Comic Sans MS" w:hAnsi="Comic Sans MS"/>
          <w:u w:val="single"/>
        </w:rPr>
        <w:t>EYFS</w:t>
      </w:r>
    </w:p>
    <w:p w:rsidR="00AF7915" w:rsidRDefault="005775B8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426939" wp14:editId="70CB795C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1295400" cy="1295400"/>
                <wp:effectExtent l="0" t="0" r="1905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Pr="005775B8" w:rsidRDefault="008A59F1" w:rsidP="005775B8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A59F1" w:rsidRDefault="008A59F1" w:rsidP="00AF7915">
                            <w:r>
                              <w:t>Recap all of the sounds from phase 3</w:t>
                            </w:r>
                          </w:p>
                          <w:p w:rsidR="008A59F1" w:rsidRDefault="008A59F1" w:rsidP="00AF7915">
                            <w:r>
                              <w:t>Focus on sounds they find tricky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6939" id="Text Box 34" o:spid="_x0000_s1050" type="#_x0000_t202" style="position:absolute;margin-left:0;margin-top:4pt;width:102pt;height:102pt;z-index:2516910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" fillcolor="white [3201]" strokeweight=".5pt">
                <v:textbox>
                  <w:txbxContent>
                    <w:p w:rsidR="008A59F1" w:rsidRPr="005775B8" w:rsidRDefault="008A59F1" w:rsidP="005775B8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A59F1" w:rsidRDefault="008A59F1" w:rsidP="00AF7915">
                      <w:r>
                        <w:t>Recap all of the sounds from phase 3</w:t>
                      </w:r>
                    </w:p>
                    <w:p w:rsidR="008A59F1" w:rsidRDefault="008A59F1" w:rsidP="00AF7915">
                      <w:r>
                        <w:t>Focus on sounds they find tricky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915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C34658" wp14:editId="296E7E8E">
                <wp:simplePos x="0" y="0"/>
                <wp:positionH relativeFrom="margin">
                  <wp:posOffset>3308754</wp:posOffset>
                </wp:positionH>
                <wp:positionV relativeFrom="paragraph">
                  <wp:posOffset>38449</wp:posOffset>
                </wp:positionV>
                <wp:extent cx="942975" cy="792832"/>
                <wp:effectExtent l="0" t="0" r="28575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92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A59F1" w:rsidRPr="00811905" w:rsidRDefault="008A59F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They, all, 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4658" id="Text Box 31" o:spid="_x0000_s1051" type="#_x0000_t202" style="position:absolute;margin-left:260.55pt;margin-top:3.05pt;width:74.25pt;height:62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" fillcolor="white [3201]" strokeweight=".5pt">
                <v:textbox>
                  <w:txbxContent>
                    <w:p w:rsidR="008A59F1" w:rsidRDefault="008A59F1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A59F1" w:rsidRPr="00811905" w:rsidRDefault="008A59F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They, all, her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7915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F9C63C" wp14:editId="1F36AB90">
                <wp:simplePos x="0" y="0"/>
                <wp:positionH relativeFrom="column">
                  <wp:posOffset>1742757</wp:posOffset>
                </wp:positionH>
                <wp:positionV relativeFrom="paragraph">
                  <wp:posOffset>32067</wp:posOffset>
                </wp:positionV>
                <wp:extent cx="1295400" cy="9810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A59F1" w:rsidRPr="00244733" w:rsidRDefault="008A59F1" w:rsidP="002447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Times New Roman" w:cstheme="minorHAnsi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lang w:eastAsia="en-GB"/>
                              </w:rPr>
                              <w:t>Use words from previous weeks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C63C" id="Text Box 32" o:spid="_x0000_s1052" type="#_x0000_t202" style="position:absolute;margin-left:137.2pt;margin-top:2.5pt;width:102pt;height:7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" fillcolor="white [3201]" strokeweight=".5pt">
                <v:textbox>
                  <w:txbxContent>
                    <w:p w:rsidR="008A59F1" w:rsidRDefault="008A59F1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A59F1" w:rsidRPr="00244733" w:rsidRDefault="008A59F1" w:rsidP="002447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Times New Roman" w:cstheme="minorHAnsi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lang w:eastAsia="en-GB"/>
                        </w:rPr>
                        <w:t>Use words from previous weeks</w:t>
                      </w:r>
                    </w:p>
                  </w:txbxContent>
                </v:textbox>
              </v:shape>
            </w:pict>
          </mc:Fallback>
        </mc:AlternateContent>
      </w:r>
      <w:r w:rsidR="00AF7915"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607CE5" wp14:editId="03A41EE8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A59F1" w:rsidRPr="00811905" w:rsidRDefault="008A59F1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7CE5" id="Text Box 33" o:spid="_x0000_s1053" type="#_x0000_t202" style="position:absolute;margin-left:355.45pt;margin-top:2.5pt;width:114pt;height:7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" fillcolor="white [3201]" strokeweight=".5pt">
                <v:textbox>
                  <w:txbxContent>
                    <w:p w:rsidR="008A59F1" w:rsidRDefault="008A59F1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A59F1" w:rsidRPr="00811905" w:rsidRDefault="008A59F1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Pr="006C6736" w:rsidRDefault="00AF7915" w:rsidP="00AF7915">
      <w:pPr>
        <w:rPr>
          <w:rFonts w:ascii="Comic Sans MS" w:hAnsi="Comic Sans MS"/>
        </w:rPr>
      </w:pPr>
    </w:p>
    <w:p w:rsidR="00AF7915" w:rsidRDefault="00AF7915" w:rsidP="00AF7915">
      <w:pPr>
        <w:rPr>
          <w:rFonts w:ascii="Comic Sans MS" w:hAnsi="Comic Sans MS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BAD77" wp14:editId="7A3A8F8F">
                <wp:simplePos x="0" y="0"/>
                <wp:positionH relativeFrom="column">
                  <wp:posOffset>1741018</wp:posOffset>
                </wp:positionH>
                <wp:positionV relativeFrom="paragraph">
                  <wp:posOffset>88063</wp:posOffset>
                </wp:positionV>
                <wp:extent cx="1295400" cy="1551660"/>
                <wp:effectExtent l="0" t="0" r="19050" b="1079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5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Pr="005775B8" w:rsidRDefault="008A59F1" w:rsidP="00AF7915">
                            <w:pPr>
                              <w:rPr>
                                <w:u w:val="single"/>
                              </w:rPr>
                            </w:pPr>
                            <w:r w:rsidRPr="00811905">
                              <w:rPr>
                                <w:u w:val="single"/>
                              </w:rPr>
                              <w:t>Words to practise</w:t>
                            </w:r>
                          </w:p>
                          <w:p w:rsidR="008A59F1" w:rsidRPr="00AF7915" w:rsidRDefault="008A59F1" w:rsidP="00AF7915">
                            <w:r>
                              <w:t>Grow, show, mow, flowing, blown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BAD77" id="Text Box 35" o:spid="_x0000_s1054" type="#_x0000_t202" style="position:absolute;margin-left:137.1pt;margin-top:6.95pt;width:102pt;height:122.2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" fillcolor="white [3201]" strokeweight=".5pt">
                <v:textbox>
                  <w:txbxContent>
                    <w:p w:rsidR="008A59F1" w:rsidRPr="005775B8" w:rsidRDefault="008A59F1" w:rsidP="00AF7915">
                      <w:pPr>
                        <w:rPr>
                          <w:u w:val="single"/>
                        </w:rPr>
                      </w:pPr>
                      <w:r w:rsidRPr="00811905">
                        <w:rPr>
                          <w:u w:val="single"/>
                        </w:rPr>
                        <w:t>Words to practise</w:t>
                      </w:r>
                    </w:p>
                    <w:p w:rsidR="008A59F1" w:rsidRPr="00AF7915" w:rsidRDefault="008A59F1" w:rsidP="00AF7915">
                      <w:r>
                        <w:t>Grow, show, mow, flowing, blown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YEAR 1</w:t>
      </w:r>
    </w:p>
    <w:p w:rsidR="00AF7915" w:rsidRDefault="00AF7915" w:rsidP="00AF7915">
      <w:pPr>
        <w:rPr>
          <w:rFonts w:ascii="Comic Sans MS" w:hAnsi="Comic Sans MS"/>
          <w:u w:val="single"/>
        </w:rPr>
      </w:pPr>
    </w:p>
    <w:p w:rsidR="00AF7915" w:rsidRDefault="00AF7915" w:rsidP="00AF7915">
      <w:pPr>
        <w:pStyle w:val="NoSpacing"/>
        <w:rPr>
          <w:u w:val="single"/>
        </w:rPr>
      </w:pP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A25F48" wp14:editId="772E0A38">
                <wp:simplePos x="0" y="0"/>
                <wp:positionH relativeFrom="margin">
                  <wp:posOffset>3308754</wp:posOffset>
                </wp:positionH>
                <wp:positionV relativeFrom="paragraph">
                  <wp:posOffset>34998</wp:posOffset>
                </wp:positionV>
                <wp:extent cx="942975" cy="887973"/>
                <wp:effectExtent l="0" t="0" r="28575" b="266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879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AF791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811905">
                              <w:rPr>
                                <w:color w:val="FF0000"/>
                                <w:u w:val="single"/>
                              </w:rPr>
                              <w:t>Tricky words</w:t>
                            </w:r>
                          </w:p>
                          <w:p w:rsidR="008A59F1" w:rsidRPr="000055F8" w:rsidRDefault="008A59F1" w:rsidP="00C74B6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They, all,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25F48" id="Text Box 36" o:spid="_x0000_s1055" type="#_x0000_t202" style="position:absolute;margin-left:260.55pt;margin-top:2.75pt;width:74.25pt;height:69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" fillcolor="white [3201]" strokeweight=".5pt">
                <v:textbox>
                  <w:txbxContent>
                    <w:p w:rsidR="008A59F1" w:rsidRDefault="008A59F1" w:rsidP="00AF7915">
                      <w:pPr>
                        <w:rPr>
                          <w:color w:val="FF0000"/>
                          <w:u w:val="single"/>
                        </w:rPr>
                      </w:pPr>
                      <w:r w:rsidRPr="00811905">
                        <w:rPr>
                          <w:color w:val="FF0000"/>
                          <w:u w:val="single"/>
                        </w:rPr>
                        <w:t>Tricky words</w:t>
                      </w:r>
                    </w:p>
                    <w:p w:rsidR="008A59F1" w:rsidRPr="000055F8" w:rsidRDefault="008A59F1" w:rsidP="00C74B6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They, all,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4B07F8" wp14:editId="257D983A">
                <wp:simplePos x="0" y="0"/>
                <wp:positionH relativeFrom="column">
                  <wp:posOffset>4514532</wp:posOffset>
                </wp:positionH>
                <wp:positionV relativeFrom="paragraph">
                  <wp:posOffset>31750</wp:posOffset>
                </wp:positionV>
                <wp:extent cx="1447800" cy="981075"/>
                <wp:effectExtent l="0" t="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AF7915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Challenge</w:t>
                            </w:r>
                          </w:p>
                          <w:p w:rsidR="008A59F1" w:rsidRPr="00811905" w:rsidRDefault="008A59F1" w:rsidP="00AF7915">
                            <w:r w:rsidRPr="00811905">
                              <w:t>Can you write some sentences with these words</w:t>
                            </w:r>
                            <w:r>
                              <w:t xml:space="preserve"> 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07F8" id="Text Box 37" o:spid="_x0000_s1056" type="#_x0000_t202" style="position:absolute;margin-left:355.45pt;margin-top:2.5pt;width:114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" fillcolor="white [3201]" strokeweight=".5pt">
                <v:textbox>
                  <w:txbxContent>
                    <w:p w:rsidR="008A59F1" w:rsidRDefault="008A59F1" w:rsidP="00AF7915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Challenge</w:t>
                      </w:r>
                    </w:p>
                    <w:p w:rsidR="008A59F1" w:rsidRPr="00811905" w:rsidRDefault="008A59F1" w:rsidP="00AF7915">
                      <w:r w:rsidRPr="00811905">
                        <w:t>Can you write some sentences with these words</w:t>
                      </w:r>
                      <w:r>
                        <w:t xml:space="preserve"> in?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45A875" wp14:editId="315C83F8">
                <wp:simplePos x="0" y="0"/>
                <wp:positionH relativeFrom="margin">
                  <wp:posOffset>-953</wp:posOffset>
                </wp:positionH>
                <wp:positionV relativeFrom="paragraph">
                  <wp:posOffset>50482</wp:posOffset>
                </wp:positionV>
                <wp:extent cx="1295400" cy="981075"/>
                <wp:effectExtent l="0" t="0" r="19050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59F1" w:rsidRDefault="008A59F1" w:rsidP="00AF7915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Phonics</w:t>
                            </w:r>
                          </w:p>
                          <w:p w:rsidR="008A59F1" w:rsidRDefault="008A59F1" w:rsidP="00AF7915">
                            <w:pPr>
                              <w:pStyle w:val="NoSpacing"/>
                            </w:pPr>
                            <w:r w:rsidRPr="00811905">
                              <w:t xml:space="preserve">Sound of day-  </w:t>
                            </w:r>
                          </w:p>
                          <w:p w:rsidR="008A59F1" w:rsidRDefault="008A59F1" w:rsidP="00AF7915">
                            <w:r>
                              <w:t xml:space="preserve"> Ow</w:t>
                            </w:r>
                          </w:p>
                          <w:p w:rsidR="008A59F1" w:rsidRDefault="008A59F1" w:rsidP="00AF7915">
                            <w:r>
                              <w:t xml:space="preserve">Blow the snow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A875" id="Text Box 38" o:spid="_x0000_s1057" type="#_x0000_t202" style="position:absolute;margin-left:-.1pt;margin-top:3.95pt;width:102pt;height:77.25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" fillcolor="white [3201]" strokeweight=".5pt">
                <v:textbox>
                  <w:txbxContent>
                    <w:p w:rsidR="008A59F1" w:rsidRDefault="008A59F1" w:rsidP="00AF7915">
                      <w:pPr>
                        <w:pStyle w:val="NoSpacing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Phonics</w:t>
                      </w:r>
                    </w:p>
                    <w:p w:rsidR="008A59F1" w:rsidRDefault="008A59F1" w:rsidP="00AF7915">
                      <w:pPr>
                        <w:pStyle w:val="NoSpacing"/>
                      </w:pPr>
                      <w:r w:rsidRPr="00811905">
                        <w:t xml:space="preserve">Sound of day-  </w:t>
                      </w:r>
                    </w:p>
                    <w:p w:rsidR="008A59F1" w:rsidRDefault="008A59F1" w:rsidP="00AF7915">
                      <w:r>
                        <w:t xml:space="preserve"> Ow</w:t>
                      </w:r>
                    </w:p>
                    <w:p w:rsidR="008A59F1" w:rsidRDefault="008A59F1" w:rsidP="00AF7915">
                      <w:r>
                        <w:t xml:space="preserve">Blow the snow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7915" w:rsidRDefault="00AF7915" w:rsidP="00AF7915">
      <w:pPr>
        <w:pStyle w:val="NoSpacing"/>
      </w:pPr>
    </w:p>
    <w:p w:rsidR="00AF7915" w:rsidRPr="00AA2D9F" w:rsidRDefault="00AF7915" w:rsidP="00AF7915">
      <w:pPr>
        <w:pStyle w:val="NoSpacing"/>
        <w:rPr>
          <w:u w:val="single"/>
        </w:rPr>
      </w:pPr>
    </w:p>
    <w:p w:rsidR="00AF7915" w:rsidRDefault="00AF7915" w:rsidP="003B52E8">
      <w:pPr>
        <w:tabs>
          <w:tab w:val="left" w:pos="1050"/>
        </w:tabs>
        <w:rPr>
          <w:rFonts w:ascii="Comic Sans MS" w:hAnsi="Comic Sans MS"/>
          <w:u w:val="single"/>
        </w:rPr>
      </w:pPr>
    </w:p>
    <w:sectPr w:rsidR="00AF7915" w:rsidSect="00B0020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9F1" w:rsidRDefault="008A59F1" w:rsidP="00F82D49">
      <w:pPr>
        <w:spacing w:after="0" w:line="240" w:lineRule="auto"/>
      </w:pPr>
      <w:r>
        <w:separator/>
      </w:r>
    </w:p>
  </w:endnote>
  <w:endnote w:type="continuationSeparator" w:id="0">
    <w:p w:rsidR="008A59F1" w:rsidRDefault="008A59F1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9F1" w:rsidRDefault="008A59F1" w:rsidP="00F82D49">
      <w:pPr>
        <w:spacing w:after="0" w:line="240" w:lineRule="auto"/>
      </w:pPr>
      <w:r>
        <w:separator/>
      </w:r>
    </w:p>
  </w:footnote>
  <w:footnote w:type="continuationSeparator" w:id="0">
    <w:p w:rsidR="008A59F1" w:rsidRDefault="008A59F1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9F1" w:rsidRDefault="008A59F1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C7D"/>
    <w:multiLevelType w:val="hybridMultilevel"/>
    <w:tmpl w:val="A0CA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D3163"/>
    <w:multiLevelType w:val="hybridMultilevel"/>
    <w:tmpl w:val="DC80AE6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1A04B6"/>
    <w:multiLevelType w:val="hybridMultilevel"/>
    <w:tmpl w:val="D5BE85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F1A1B"/>
    <w:multiLevelType w:val="hybridMultilevel"/>
    <w:tmpl w:val="5936E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E1A3B"/>
    <w:multiLevelType w:val="hybridMultilevel"/>
    <w:tmpl w:val="472E4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706F0"/>
    <w:multiLevelType w:val="hybridMultilevel"/>
    <w:tmpl w:val="BC549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5484B"/>
    <w:multiLevelType w:val="hybridMultilevel"/>
    <w:tmpl w:val="43882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E444CD"/>
    <w:multiLevelType w:val="hybridMultilevel"/>
    <w:tmpl w:val="66A4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B6879"/>
    <w:multiLevelType w:val="hybridMultilevel"/>
    <w:tmpl w:val="93D4BF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2E3BD8"/>
    <w:multiLevelType w:val="hybridMultilevel"/>
    <w:tmpl w:val="12FA4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8"/>
  </w:num>
  <w:num w:numId="8">
    <w:abstractNumId w:val="2"/>
  </w:num>
  <w:num w:numId="9">
    <w:abstractNumId w:val="7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055F8"/>
    <w:rsid w:val="0004024D"/>
    <w:rsid w:val="000574D6"/>
    <w:rsid w:val="00075779"/>
    <w:rsid w:val="00106B3B"/>
    <w:rsid w:val="001D4154"/>
    <w:rsid w:val="001E1BE9"/>
    <w:rsid w:val="001E569D"/>
    <w:rsid w:val="001F4328"/>
    <w:rsid w:val="002273A4"/>
    <w:rsid w:val="00244733"/>
    <w:rsid w:val="0024756E"/>
    <w:rsid w:val="00255745"/>
    <w:rsid w:val="002B1C84"/>
    <w:rsid w:val="002B491C"/>
    <w:rsid w:val="002B6E19"/>
    <w:rsid w:val="00305BE2"/>
    <w:rsid w:val="0035085C"/>
    <w:rsid w:val="00375DB1"/>
    <w:rsid w:val="003B52E8"/>
    <w:rsid w:val="0040111A"/>
    <w:rsid w:val="004138CA"/>
    <w:rsid w:val="00423108"/>
    <w:rsid w:val="00440873"/>
    <w:rsid w:val="004751F6"/>
    <w:rsid w:val="004C7A63"/>
    <w:rsid w:val="005523B6"/>
    <w:rsid w:val="0056444C"/>
    <w:rsid w:val="005775B8"/>
    <w:rsid w:val="005A7832"/>
    <w:rsid w:val="005E0D18"/>
    <w:rsid w:val="005E1E56"/>
    <w:rsid w:val="006C6736"/>
    <w:rsid w:val="006D10F3"/>
    <w:rsid w:val="00724979"/>
    <w:rsid w:val="007730ED"/>
    <w:rsid w:val="007A6397"/>
    <w:rsid w:val="007A6B2A"/>
    <w:rsid w:val="007D1A5B"/>
    <w:rsid w:val="007E3411"/>
    <w:rsid w:val="007E43C9"/>
    <w:rsid w:val="00825607"/>
    <w:rsid w:val="008540B8"/>
    <w:rsid w:val="0087350F"/>
    <w:rsid w:val="00891A6A"/>
    <w:rsid w:val="008A59F1"/>
    <w:rsid w:val="008D5692"/>
    <w:rsid w:val="008D6A6B"/>
    <w:rsid w:val="008E130D"/>
    <w:rsid w:val="00966EC7"/>
    <w:rsid w:val="009C4B04"/>
    <w:rsid w:val="009D7473"/>
    <w:rsid w:val="009F3F30"/>
    <w:rsid w:val="00A15842"/>
    <w:rsid w:val="00A22495"/>
    <w:rsid w:val="00A76B81"/>
    <w:rsid w:val="00AB2778"/>
    <w:rsid w:val="00AC288C"/>
    <w:rsid w:val="00AF7915"/>
    <w:rsid w:val="00B00204"/>
    <w:rsid w:val="00B468C9"/>
    <w:rsid w:val="00B63BFD"/>
    <w:rsid w:val="00BF67C0"/>
    <w:rsid w:val="00C10D00"/>
    <w:rsid w:val="00C1386E"/>
    <w:rsid w:val="00C34992"/>
    <w:rsid w:val="00C63043"/>
    <w:rsid w:val="00C637E3"/>
    <w:rsid w:val="00C74B68"/>
    <w:rsid w:val="00D22B76"/>
    <w:rsid w:val="00D53285"/>
    <w:rsid w:val="00D750B0"/>
    <w:rsid w:val="00DC057C"/>
    <w:rsid w:val="00DD3079"/>
    <w:rsid w:val="00DD4F41"/>
    <w:rsid w:val="00DF2960"/>
    <w:rsid w:val="00E2637C"/>
    <w:rsid w:val="00E904F0"/>
    <w:rsid w:val="00EC1371"/>
    <w:rsid w:val="00EC40AA"/>
    <w:rsid w:val="00ED2DD6"/>
    <w:rsid w:val="00F0199F"/>
    <w:rsid w:val="00F25283"/>
    <w:rsid w:val="00F7228E"/>
    <w:rsid w:val="00F82D49"/>
    <w:rsid w:val="00F873CE"/>
    <w:rsid w:val="00FA00A0"/>
    <w:rsid w:val="00FB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B2983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paragraph" w:styleId="NoSpacing">
    <w:name w:val="No Spacing"/>
    <w:uiPriority w:val="1"/>
    <w:qFormat/>
    <w:rsid w:val="006C673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https://www.oxfordowl.co.uk/for-home/find-a-book/library-page/" TargetMode="External"/><Relationship Id="rId18" Type="http://schemas.openxmlformats.org/officeDocument/2006/relationships/hyperlink" Target="https://www.purplemash.com/login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://www.numbergym.co.uk/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purplemash.com/login/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xfordowl.co.uk/for-home/find-a-book/library-page/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numbergym.co.uk/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hyperlink" Target="https://www.oxfordowl.co.uk/for-home/find-a-book/library-page/" TargetMode="External"/><Relationship Id="rId19" Type="http://schemas.openxmlformats.org/officeDocument/2006/relationships/hyperlink" Target="http://www.numbergym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bc.co.uk/programmes/b03g64pk/episodes/player" TargetMode="External"/><Relationship Id="rId14" Type="http://schemas.openxmlformats.org/officeDocument/2006/relationships/hyperlink" Target="https://www.oxfordowl.co.uk/for-home/find-a-book/library-page/" TargetMode="External"/><Relationship Id="rId22" Type="http://schemas.openxmlformats.org/officeDocument/2006/relationships/image" Target="media/image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EE117-042A-4D56-B9EA-42BCAD471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8AAB3E3A</Template>
  <TotalTime>67</TotalTime>
  <Pages>4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Jennifer Gammans</cp:lastModifiedBy>
  <cp:revision>8</cp:revision>
  <cp:lastPrinted>2020-05-13T09:14:00Z</cp:lastPrinted>
  <dcterms:created xsi:type="dcterms:W3CDTF">2020-04-17T12:40:00Z</dcterms:created>
  <dcterms:modified xsi:type="dcterms:W3CDTF">2020-05-13T09:19:00Z</dcterms:modified>
</cp:coreProperties>
</file>