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657" w:type="dxa"/>
        <w:tblLayout w:type="fixed"/>
        <w:tblLook w:val="04A0" w:firstRow="1" w:lastRow="0" w:firstColumn="1" w:lastColumn="0" w:noHBand="0" w:noVBand="1"/>
      </w:tblPr>
      <w:tblGrid>
        <w:gridCol w:w="463"/>
        <w:gridCol w:w="3038"/>
        <w:gridCol w:w="3038"/>
        <w:gridCol w:w="3038"/>
        <w:gridCol w:w="3038"/>
        <w:gridCol w:w="3042"/>
      </w:tblGrid>
      <w:tr w:rsidR="004A6137" w:rsidTr="00337E37">
        <w:trPr>
          <w:cantSplit/>
          <w:trHeight w:val="163"/>
        </w:trPr>
        <w:tc>
          <w:tcPr>
            <w:tcW w:w="463" w:type="dxa"/>
            <w:textDirection w:val="btLr"/>
          </w:tcPr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5194" w:type="dxa"/>
            <w:gridSpan w:val="5"/>
          </w:tcPr>
          <w:p w:rsidR="004A6137" w:rsidRPr="00337E37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337E37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Discovery Theme – Week 8   11.05.2020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</w:tr>
      <w:tr w:rsidR="004A6137" w:rsidTr="00337E37">
        <w:trPr>
          <w:cantSplit/>
          <w:trHeight w:val="163"/>
        </w:trPr>
        <w:tc>
          <w:tcPr>
            <w:tcW w:w="463" w:type="dxa"/>
            <w:textDirection w:val="btLr"/>
          </w:tcPr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038" w:type="dxa"/>
          </w:tcPr>
          <w:p w:rsidR="004A6137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4A6137" w:rsidTr="00337E37">
        <w:trPr>
          <w:cantSplit/>
          <w:trHeight w:val="1114"/>
        </w:trPr>
        <w:tc>
          <w:tcPr>
            <w:tcW w:w="463" w:type="dxa"/>
            <w:vMerge w:val="restart"/>
            <w:textDirection w:val="btLr"/>
          </w:tcPr>
          <w:p w:rsidR="004A6137" w:rsidRPr="00724979" w:rsidRDefault="004A6137" w:rsidP="000A4D48">
            <w:pPr>
              <w:jc w:val="center"/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  <w:t>9-11</w:t>
            </w:r>
          </w:p>
        </w:tc>
        <w:tc>
          <w:tcPr>
            <w:tcW w:w="3038" w:type="dxa"/>
          </w:tcPr>
          <w:p w:rsidR="004A6137" w:rsidRPr="00B511CA" w:rsidRDefault="004A6137" w:rsidP="000A4D4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Introduce a new word, find out the meaning, use it in conversation, can you draw something to help you remember the word and / or how to spell it? Find out the origin, are there words which mean the same? Use it in written </w:t>
            </w:r>
            <w:r w:rsidRPr="00B511CA">
              <w:rPr>
                <w:rFonts w:ascii="Comic Sans MS" w:hAnsi="Comic Sans MS"/>
                <w:sz w:val="14"/>
                <w:szCs w:val="16"/>
              </w:rPr>
              <w:t>sentences.</w:t>
            </w:r>
          </w:p>
          <w:p w:rsidR="004A6137" w:rsidRPr="00B511CA" w:rsidRDefault="004A6137" w:rsidP="000A4D48">
            <w:pPr>
              <w:jc w:val="center"/>
              <w:rPr>
                <w:rFonts w:ascii="Comic Sans MS" w:hAnsi="Comic Sans MS" w:cs="Arial"/>
                <w:color w:val="222222"/>
                <w:sz w:val="14"/>
                <w:szCs w:val="16"/>
                <w:shd w:val="clear" w:color="auto" w:fill="FFFFFF"/>
              </w:rPr>
            </w:pPr>
            <w:r w:rsidRPr="00B511CA">
              <w:rPr>
                <w:rFonts w:ascii="Comic Sans MS" w:hAnsi="Comic Sans MS" w:cs="Arial"/>
                <w:b/>
                <w:bCs/>
                <w:color w:val="222222"/>
                <w:sz w:val="14"/>
                <w:szCs w:val="16"/>
                <w:u w:val="single"/>
                <w:shd w:val="clear" w:color="auto" w:fill="FFFFFF"/>
              </w:rPr>
              <w:t>Discovery</w:t>
            </w:r>
            <w:r w:rsidRPr="00B511CA">
              <w:rPr>
                <w:rFonts w:ascii="Comic Sans MS" w:hAnsi="Comic Sans MS" w:cs="Arial"/>
                <w:color w:val="222222"/>
                <w:sz w:val="14"/>
                <w:szCs w:val="16"/>
                <w:shd w:val="clear" w:color="auto" w:fill="FFFFFF"/>
              </w:rPr>
              <w:t xml:space="preserve"> - The act of detecting something new, or something previously unrecognized as meaningful.</w:t>
            </w: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4A6137" w:rsidRDefault="00337E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Read Deep Sea Explorers and answer questions.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3038" w:type="dxa"/>
          </w:tcPr>
          <w:p w:rsidR="004A6137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>; 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4A6137" w:rsidRPr="00B511CA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B511CA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 xml:space="preserve">Locate </w:t>
            </w:r>
            <w:r w:rsidRPr="00836DB1">
              <w:rPr>
                <w:rFonts w:ascii="Comic Sans MS" w:eastAsia="Calibri" w:hAnsi="Comic Sans MS" w:cs="Arial"/>
                <w:sz w:val="14"/>
                <w:szCs w:val="14"/>
              </w:rPr>
              <w:t xml:space="preserve">– </w:t>
            </w:r>
            <w:r w:rsidRPr="00B511CA">
              <w:rPr>
                <w:rFonts w:ascii="Comic Sans MS" w:eastAsia="Calibri" w:hAnsi="Comic Sans MS" w:cs="Arial"/>
                <w:sz w:val="14"/>
                <w:szCs w:val="14"/>
              </w:rPr>
              <w:t xml:space="preserve">Discover the exact place or position of. </w:t>
            </w:r>
          </w:p>
          <w:p w:rsidR="004A6137" w:rsidRPr="00B511CA" w:rsidRDefault="004A6137" w:rsidP="000A4D48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</w:rPr>
            </w:pP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4A6137" w:rsidRPr="00030D0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30 minutes of reading.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4A6137" w:rsidRPr="002273A4" w:rsidRDefault="004A6137" w:rsidP="000A4D4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</w:p>
          <w:p w:rsidR="004A6137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Pr="00F82D49">
              <w:rPr>
                <w:rFonts w:ascii="Comic Sans MS" w:hAnsi="Comic Sans MS"/>
                <w:sz w:val="14"/>
                <w:szCs w:val="14"/>
              </w:rPr>
              <w:t>it in written sentences.</w:t>
            </w:r>
          </w:p>
          <w:p w:rsidR="004A6137" w:rsidRDefault="004A6137" w:rsidP="000A4D48">
            <w:pPr>
              <w:jc w:val="center"/>
              <w:rPr>
                <w:rFonts w:ascii="Arial" w:hAnsi="Arial" w:cs="Arial"/>
                <w:color w:val="222222"/>
                <w:sz w:val="14"/>
                <w:shd w:val="clear" w:color="auto" w:fill="FFFFFF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Identify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- </w:t>
            </w:r>
            <w:r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  <w:t>E</w:t>
            </w:r>
            <w:r w:rsidRPr="00836DB1"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  <w:t>stablish or indicate who or what (someone or something) is.</w:t>
            </w:r>
            <w:r w:rsidRPr="00836DB1">
              <w:rPr>
                <w:rFonts w:ascii="Arial" w:hAnsi="Arial" w:cs="Arial"/>
                <w:color w:val="222222"/>
                <w:sz w:val="14"/>
                <w:shd w:val="clear" w:color="auto" w:fill="FFFFFF"/>
              </w:rPr>
              <w:t xml:space="preserve"> </w:t>
            </w:r>
          </w:p>
          <w:p w:rsidR="004A6137" w:rsidRPr="00B511CA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4A6137" w:rsidRPr="00F174E6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174E6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4A6137" w:rsidRDefault="00337E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Read Christopher Columbus and answer questions</w:t>
            </w:r>
          </w:p>
          <w:p w:rsidR="00337E37" w:rsidRDefault="00337E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3038" w:type="dxa"/>
          </w:tcPr>
          <w:p w:rsidR="004A6137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4A6137" w:rsidRPr="00836DB1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Introduce a new word, find out the meaning, can you draw something to help me remember the word and / or how to spell it? Can you use it in conversation, find out the origin, are there words which mean the same? Use it in </w:t>
            </w:r>
            <w:r w:rsidRPr="00836DB1">
              <w:rPr>
                <w:rFonts w:ascii="Comic Sans MS" w:hAnsi="Comic Sans MS"/>
                <w:sz w:val="14"/>
                <w:szCs w:val="14"/>
              </w:rPr>
              <w:t>written sentences.</w:t>
            </w:r>
          </w:p>
          <w:p w:rsidR="004A6137" w:rsidRDefault="004A6137" w:rsidP="000A4D48">
            <w:pPr>
              <w:jc w:val="center"/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</w:pPr>
            <w:r w:rsidRPr="00836DB1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Describe</w:t>
            </w:r>
            <w:r w:rsidRPr="00836DB1">
              <w:rPr>
                <w:rFonts w:ascii="Comic Sans MS" w:eastAsia="Calibri" w:hAnsi="Comic Sans MS" w:cs="Arial"/>
                <w:sz w:val="14"/>
                <w:szCs w:val="14"/>
              </w:rPr>
              <w:t xml:space="preserve"> - </w:t>
            </w:r>
            <w:r w:rsidRPr="00836DB1"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  <w:t>Give a detailed account in words of something or someone.</w:t>
            </w:r>
          </w:p>
          <w:p w:rsidR="004A6137" w:rsidRPr="00836DB1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4A6137" w:rsidRDefault="00337E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Read Ernest Shackleton and answer questions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3038" w:type="dxa"/>
          </w:tcPr>
          <w:p w:rsidR="004A6137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4A6137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4A6137" w:rsidRDefault="004A6137" w:rsidP="000A4D48">
            <w:pPr>
              <w:jc w:val="center"/>
              <w:rPr>
                <w:rFonts w:ascii="Comic Sans MS" w:hAnsi="Comic Sans MS" w:cs="Arial"/>
                <w:sz w:val="14"/>
                <w:szCs w:val="16"/>
                <w:shd w:val="clear" w:color="auto" w:fill="FFFFFF"/>
              </w:rPr>
            </w:pPr>
            <w:r>
              <w:rPr>
                <w:rFonts w:ascii="Comic Sans MS" w:hAnsi="Comic Sans MS"/>
                <w:b/>
                <w:sz w:val="14"/>
                <w:szCs w:val="14"/>
                <w:u w:val="single"/>
              </w:rPr>
              <w:t>Compare</w:t>
            </w:r>
            <w:r>
              <w:rPr>
                <w:rFonts w:ascii="Comic Sans MS" w:hAnsi="Comic Sans MS"/>
                <w:sz w:val="14"/>
                <w:szCs w:val="14"/>
              </w:rPr>
              <w:t xml:space="preserve"> -</w:t>
            </w:r>
            <w:r w:rsidRPr="00836DB1">
              <w:rPr>
                <w:rFonts w:ascii="Comic Sans MS" w:hAnsi="Comic Sans MS"/>
                <w:sz w:val="14"/>
                <w:szCs w:val="16"/>
              </w:rPr>
              <w:t xml:space="preserve"> </w:t>
            </w:r>
            <w:r w:rsidRPr="00836DB1">
              <w:rPr>
                <w:rFonts w:ascii="Comic Sans MS" w:hAnsi="Comic Sans MS" w:cs="Arial"/>
                <w:sz w:val="14"/>
                <w:szCs w:val="16"/>
                <w:shd w:val="clear" w:color="auto" w:fill="FFFFFF"/>
              </w:rPr>
              <w:t>To examine (two or more objects, ideas, people, etc.) in order to note similarities and differences.</w:t>
            </w:r>
          </w:p>
          <w:p w:rsidR="004A6137" w:rsidRPr="00836DB1" w:rsidRDefault="004A6137" w:rsidP="000A4D4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4A6137" w:rsidRDefault="00337E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Visit Mary Rose Website and read information on ships</w:t>
            </w:r>
          </w:p>
          <w:p w:rsidR="00337E37" w:rsidRDefault="00337E37" w:rsidP="00337E3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Maryrose.org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4A6137" w:rsidTr="00337E37">
        <w:trPr>
          <w:cantSplit/>
          <w:trHeight w:val="1114"/>
        </w:trPr>
        <w:tc>
          <w:tcPr>
            <w:tcW w:w="463" w:type="dxa"/>
            <w:vMerge/>
            <w:textDirection w:val="btLr"/>
          </w:tcPr>
          <w:p w:rsidR="004A6137" w:rsidRPr="0072497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YouTube – find the current day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4A6137" w:rsidRPr="00F82D49" w:rsidRDefault="00B500EE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7" w:history="1">
              <w:r w:rsidR="004A6137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https://www.youtube.com/user/CosmicKidsYoga</w:t>
              </w:r>
            </w:hyperlink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Cosmic Yoga</w:t>
            </w: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(YouTube)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YouTube - find the current day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sz w:val="14"/>
                <w:szCs w:val="14"/>
              </w:rPr>
              <w:t>Go outside for a walk.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YouTube on the day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4A6137" w:rsidTr="00337E37">
        <w:trPr>
          <w:cantSplit/>
          <w:trHeight w:val="451"/>
        </w:trPr>
        <w:tc>
          <w:tcPr>
            <w:tcW w:w="463" w:type="dxa"/>
            <w:shd w:val="clear" w:color="auto" w:fill="F7CAAC" w:themeFill="accent2" w:themeFillTint="66"/>
            <w:textDirection w:val="btLr"/>
          </w:tcPr>
          <w:p w:rsidR="004A6137" w:rsidRPr="0072497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038" w:type="dxa"/>
            <w:shd w:val="clear" w:color="auto" w:fill="F7CAAC" w:themeFill="accent2" w:themeFillTint="66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0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0"/>
                <w:szCs w:val="14"/>
              </w:rPr>
              <w:t>Break</w:t>
            </w:r>
          </w:p>
        </w:tc>
        <w:tc>
          <w:tcPr>
            <w:tcW w:w="3038" w:type="dxa"/>
            <w:shd w:val="clear" w:color="auto" w:fill="F7CAAC" w:themeFill="accent2" w:themeFillTint="66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0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0"/>
                <w:szCs w:val="14"/>
              </w:rPr>
              <w:t>Break</w:t>
            </w:r>
          </w:p>
        </w:tc>
        <w:tc>
          <w:tcPr>
            <w:tcW w:w="3038" w:type="dxa"/>
            <w:shd w:val="clear" w:color="auto" w:fill="F7CAAC" w:themeFill="accent2" w:themeFillTint="66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0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0"/>
                <w:szCs w:val="14"/>
              </w:rPr>
              <w:t>Break</w:t>
            </w:r>
          </w:p>
        </w:tc>
        <w:tc>
          <w:tcPr>
            <w:tcW w:w="3038" w:type="dxa"/>
            <w:shd w:val="clear" w:color="auto" w:fill="F7CAAC" w:themeFill="accent2" w:themeFillTint="66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0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0"/>
                <w:szCs w:val="14"/>
              </w:rPr>
              <w:t>Break</w:t>
            </w:r>
          </w:p>
        </w:tc>
        <w:tc>
          <w:tcPr>
            <w:tcW w:w="3038" w:type="dxa"/>
            <w:shd w:val="clear" w:color="auto" w:fill="F7CAAC" w:themeFill="accent2" w:themeFillTint="66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0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0"/>
                <w:szCs w:val="14"/>
              </w:rPr>
              <w:t>Break</w:t>
            </w:r>
          </w:p>
        </w:tc>
      </w:tr>
      <w:tr w:rsidR="004A6137" w:rsidTr="00337E37">
        <w:trPr>
          <w:cantSplit/>
          <w:trHeight w:val="1114"/>
        </w:trPr>
        <w:tc>
          <w:tcPr>
            <w:tcW w:w="463" w:type="dxa"/>
            <w:textDirection w:val="btLr"/>
          </w:tcPr>
          <w:p w:rsidR="004A6137" w:rsidRPr="0072497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4A6137" w:rsidRPr="00F82D49" w:rsidRDefault="00B500EE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8" w:history="1">
              <w:r w:rsidR="004A6137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  <w:r w:rsidR="004A6137" w:rsidRPr="006E6239">
              <w:rPr>
                <w:rFonts w:ascii="Comic Sans MS" w:hAnsi="Comic Sans MS"/>
                <w:sz w:val="6"/>
                <w:szCs w:val="14"/>
              </w:rPr>
              <w:t xml:space="preserve"> 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4A6137" w:rsidRDefault="00B500EE" w:rsidP="000A4D4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9" w:history="1">
              <w:r w:rsidR="004A6137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4A6137" w:rsidRPr="00B468C9" w:rsidRDefault="00B500EE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0" w:history="1">
              <w:r w:rsidR="004A6137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4A6137" w:rsidRDefault="00B500EE" w:rsidP="000A4D4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1" w:history="1">
              <w:r w:rsidR="004A6137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4A6137" w:rsidRPr="00B468C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4A6137" w:rsidRDefault="004A6137" w:rsidP="000A4D4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4A6137" w:rsidRPr="002B6E19" w:rsidRDefault="00B500EE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="004A6137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</w:tr>
      <w:tr w:rsidR="004A6137" w:rsidTr="00337E37">
        <w:trPr>
          <w:cantSplit/>
          <w:trHeight w:val="426"/>
        </w:trPr>
        <w:tc>
          <w:tcPr>
            <w:tcW w:w="463" w:type="dxa"/>
            <w:shd w:val="clear" w:color="auto" w:fill="ED7D31" w:themeFill="accent2"/>
            <w:textDirection w:val="btLr"/>
          </w:tcPr>
          <w:p w:rsidR="004A6137" w:rsidRPr="00337E37" w:rsidRDefault="004A6137" w:rsidP="00337E37">
            <w:pPr>
              <w:jc w:val="right"/>
              <w:rPr>
                <w:rFonts w:ascii="Comic Sans MS" w:eastAsia="Calibri" w:hAnsi="Comic Sans MS" w:cs="Arial"/>
                <w:b/>
                <w:color w:val="000000" w:themeColor="text1"/>
                <w:sz w:val="12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color w:val="000000" w:themeColor="text1"/>
                <w:sz w:val="12"/>
                <w:szCs w:val="14"/>
              </w:rPr>
              <w:t>12.15-1.15</w:t>
            </w:r>
          </w:p>
        </w:tc>
        <w:tc>
          <w:tcPr>
            <w:tcW w:w="3038" w:type="dxa"/>
            <w:shd w:val="clear" w:color="auto" w:fill="ED7D31" w:themeFill="accent2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3038" w:type="dxa"/>
            <w:shd w:val="clear" w:color="auto" w:fill="ED7D31" w:themeFill="accent2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3038" w:type="dxa"/>
            <w:shd w:val="clear" w:color="auto" w:fill="ED7D31" w:themeFill="accent2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3038" w:type="dxa"/>
            <w:shd w:val="clear" w:color="auto" w:fill="ED7D31" w:themeFill="accent2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3038" w:type="dxa"/>
            <w:shd w:val="clear" w:color="auto" w:fill="ED7D31" w:themeFill="accent2"/>
            <w:vAlign w:val="center"/>
          </w:tcPr>
          <w:p w:rsidR="004A6137" w:rsidRPr="00337E37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337E37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</w:tr>
      <w:tr w:rsidR="004A6137" w:rsidTr="00337E37">
        <w:trPr>
          <w:cantSplit/>
          <w:trHeight w:val="594"/>
        </w:trPr>
        <w:tc>
          <w:tcPr>
            <w:tcW w:w="463" w:type="dxa"/>
            <w:textDirection w:val="btLr"/>
          </w:tcPr>
          <w:p w:rsidR="004A6137" w:rsidRPr="00337E37" w:rsidRDefault="004A6137" w:rsidP="00337E37">
            <w:pPr>
              <w:jc w:val="right"/>
              <w:rPr>
                <w:rFonts w:ascii="Comic Sans MS" w:eastAsia="Calibri" w:hAnsi="Comic Sans MS" w:cs="Arial"/>
                <w:b/>
                <w:sz w:val="12"/>
                <w:szCs w:val="16"/>
              </w:rPr>
            </w:pPr>
            <w:r w:rsidRPr="00337E37">
              <w:rPr>
                <w:rFonts w:ascii="Comic Sans MS" w:eastAsia="Calibri" w:hAnsi="Comic Sans MS" w:cs="Arial"/>
                <w:b/>
                <w:sz w:val="12"/>
                <w:szCs w:val="16"/>
              </w:rPr>
              <w:t>1.15-2.50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</w:t>
            </w: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eme Work</w:t>
            </w:r>
          </w:p>
          <w:p w:rsidR="004A6137" w:rsidRPr="00AB2778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</w:t>
            </w: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heme Work</w:t>
            </w:r>
          </w:p>
          <w:p w:rsidR="004A6137" w:rsidRDefault="004A6137" w:rsidP="000A4D48">
            <w:pPr>
              <w:jc w:val="center"/>
              <w:rPr>
                <w:sz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  <w:r>
              <w:rPr>
                <w:sz w:val="16"/>
              </w:rPr>
              <w:t xml:space="preserve"> 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038" w:type="dxa"/>
          </w:tcPr>
          <w:p w:rsidR="004A6137" w:rsidRPr="00F82D49" w:rsidRDefault="004A6137" w:rsidP="000A4D4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4A6137" w:rsidRPr="00F82D49" w:rsidRDefault="004A6137" w:rsidP="000A4D4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4A6137" w:rsidTr="00337E37">
        <w:trPr>
          <w:cantSplit/>
          <w:trHeight w:val="1114"/>
        </w:trPr>
        <w:tc>
          <w:tcPr>
            <w:tcW w:w="463" w:type="dxa"/>
            <w:textDirection w:val="btLr"/>
          </w:tcPr>
          <w:p w:rsidR="004A6137" w:rsidRPr="00337E37" w:rsidRDefault="004A6137" w:rsidP="00337E37">
            <w:pPr>
              <w:jc w:val="right"/>
              <w:rPr>
                <w:rFonts w:ascii="Comic Sans MS" w:hAnsi="Comic Sans MS"/>
                <w:b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</w:rPr>
              <w:t>2.50-3.15</w:t>
            </w:r>
          </w:p>
        </w:tc>
        <w:tc>
          <w:tcPr>
            <w:tcW w:w="3038" w:type="dxa"/>
          </w:tcPr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u w:val="single"/>
              </w:rPr>
              <w:t>Reflecting Roxy</w:t>
            </w:r>
            <w:r w:rsidRPr="00337E37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337E37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5AE05EEF" wp14:editId="6CA6D5D5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sz w:val="12"/>
                <w:szCs w:val="16"/>
              </w:rPr>
              <w:t>What have you learnt today and how could you have improved any of your work?</w:t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3038" w:type="dxa"/>
          </w:tcPr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u w:val="single"/>
              </w:rPr>
              <w:t>Making Links Molly</w:t>
            </w:r>
            <w:r w:rsidRPr="00337E37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337E37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57663281" wp14:editId="06AC6EE3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sz w:val="12"/>
                <w:szCs w:val="16"/>
              </w:rPr>
              <w:t>Can you use any learning that you have done today, in other parts of your life?</w:t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b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3038" w:type="dxa"/>
          </w:tcPr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u w:val="single"/>
              </w:rPr>
              <w:t>Resilience Rex</w:t>
            </w:r>
            <w:r w:rsidRPr="00337E37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337E37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20269CC9" wp14:editId="045985D8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sz w:val="12"/>
                <w:szCs w:val="16"/>
              </w:rPr>
              <w:t xml:space="preserve">Have you found anything challenging today? How </w:t>
            </w:r>
            <w:bookmarkStart w:id="0" w:name="_GoBack"/>
            <w:bookmarkEnd w:id="0"/>
            <w:r w:rsidR="00B500EE" w:rsidRPr="00337E37">
              <w:rPr>
                <w:rFonts w:ascii="Comic Sans MS" w:hAnsi="Comic Sans MS"/>
                <w:sz w:val="12"/>
                <w:szCs w:val="16"/>
              </w:rPr>
              <w:t>did you</w:t>
            </w:r>
            <w:r w:rsidRPr="00337E37">
              <w:rPr>
                <w:rFonts w:ascii="Comic Sans MS" w:hAnsi="Comic Sans MS"/>
                <w:sz w:val="12"/>
                <w:szCs w:val="16"/>
              </w:rPr>
              <w:t xml:space="preserve"> overcome the challenges?</w:t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3038" w:type="dxa"/>
          </w:tcPr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u w:val="single"/>
              </w:rPr>
              <w:t>Collaborating Carlos</w:t>
            </w:r>
            <w:r w:rsidRPr="00337E37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337E37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79705322" wp14:editId="65322ADF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sz w:val="12"/>
                <w:szCs w:val="16"/>
              </w:rPr>
              <w:t>Did you work alone today or with someone else? How did that go?</w:t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3038" w:type="dxa"/>
          </w:tcPr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u w:val="single"/>
              </w:rPr>
              <w:t>Motivating Melinda</w:t>
            </w:r>
            <w:r w:rsidRPr="00337E37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337E37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50A3A007" wp14:editId="303EFF6A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sz w:val="12"/>
                <w:szCs w:val="16"/>
              </w:rPr>
              <w:t>Have you encouraged someone else today? How did you motivate yourself today?</w:t>
            </w: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4A6137" w:rsidRPr="00337E37" w:rsidRDefault="004A6137" w:rsidP="000A4D4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337E37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</w:tr>
    </w:tbl>
    <w:p w:rsidR="00765516" w:rsidRDefault="00765516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Pr="00C23999" w:rsidRDefault="00ED1993">
      <w:pPr>
        <w:rPr>
          <w:rFonts w:cstheme="minorHAnsi"/>
          <w:sz w:val="24"/>
        </w:rPr>
      </w:pPr>
    </w:p>
    <w:p w:rsidR="000F7D2B" w:rsidRPr="00210D10" w:rsidRDefault="000F7D2B">
      <w:pPr>
        <w:rPr>
          <w:szCs w:val="24"/>
        </w:rPr>
      </w:pPr>
    </w:p>
    <w:sectPr w:rsidR="000F7D2B" w:rsidRPr="00210D10" w:rsidSect="00337E37">
      <w:head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E6C" w:rsidRDefault="00524E6C" w:rsidP="00F82D49">
      <w:pPr>
        <w:spacing w:after="0" w:line="240" w:lineRule="auto"/>
      </w:pPr>
      <w:r>
        <w:separator/>
      </w:r>
    </w:p>
  </w:endnote>
  <w:endnote w:type="continuationSeparator" w:id="0">
    <w:p w:rsidR="00524E6C" w:rsidRDefault="00524E6C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E6C" w:rsidRDefault="00524E6C" w:rsidP="00F82D49">
      <w:pPr>
        <w:spacing w:after="0" w:line="240" w:lineRule="auto"/>
      </w:pPr>
      <w:r>
        <w:separator/>
      </w:r>
    </w:p>
  </w:footnote>
  <w:footnote w:type="continuationSeparator" w:id="0">
    <w:p w:rsidR="00524E6C" w:rsidRDefault="00524E6C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E6C" w:rsidRDefault="00524E6C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2686050" cy="52267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7256" cy="552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F44CB"/>
    <w:multiLevelType w:val="hybridMultilevel"/>
    <w:tmpl w:val="E1B8E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D730D"/>
    <w:multiLevelType w:val="hybridMultilevel"/>
    <w:tmpl w:val="C9D69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56A50"/>
    <w:multiLevelType w:val="hybridMultilevel"/>
    <w:tmpl w:val="A606CF9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335B6"/>
    <w:multiLevelType w:val="hybridMultilevel"/>
    <w:tmpl w:val="4EBCFCB6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0A4D04"/>
    <w:rsid w:val="000C2B4C"/>
    <w:rsid w:val="000D66B4"/>
    <w:rsid w:val="000F7D2B"/>
    <w:rsid w:val="00172705"/>
    <w:rsid w:val="001C033B"/>
    <w:rsid w:val="001F4328"/>
    <w:rsid w:val="00210D10"/>
    <w:rsid w:val="00223ECA"/>
    <w:rsid w:val="002273A4"/>
    <w:rsid w:val="002465AA"/>
    <w:rsid w:val="0024756E"/>
    <w:rsid w:val="00247CA2"/>
    <w:rsid w:val="00255745"/>
    <w:rsid w:val="002B1C84"/>
    <w:rsid w:val="002B491C"/>
    <w:rsid w:val="002B6E19"/>
    <w:rsid w:val="002C1944"/>
    <w:rsid w:val="003348A3"/>
    <w:rsid w:val="00337E37"/>
    <w:rsid w:val="0040111A"/>
    <w:rsid w:val="00412FA8"/>
    <w:rsid w:val="004138CA"/>
    <w:rsid w:val="00432B53"/>
    <w:rsid w:val="004A6137"/>
    <w:rsid w:val="004E7B74"/>
    <w:rsid w:val="004F51EF"/>
    <w:rsid w:val="00515A88"/>
    <w:rsid w:val="00524E6C"/>
    <w:rsid w:val="005523B6"/>
    <w:rsid w:val="0056444C"/>
    <w:rsid w:val="005C27EB"/>
    <w:rsid w:val="0065365D"/>
    <w:rsid w:val="00724979"/>
    <w:rsid w:val="00765516"/>
    <w:rsid w:val="007A6B2A"/>
    <w:rsid w:val="008120EB"/>
    <w:rsid w:val="00825607"/>
    <w:rsid w:val="00891A6A"/>
    <w:rsid w:val="008D5692"/>
    <w:rsid w:val="008E5660"/>
    <w:rsid w:val="00957D46"/>
    <w:rsid w:val="00960E83"/>
    <w:rsid w:val="009C59F9"/>
    <w:rsid w:val="009D7473"/>
    <w:rsid w:val="00A5538E"/>
    <w:rsid w:val="00A747AE"/>
    <w:rsid w:val="00A76B81"/>
    <w:rsid w:val="00A87B03"/>
    <w:rsid w:val="00AB2778"/>
    <w:rsid w:val="00AB3506"/>
    <w:rsid w:val="00B026C2"/>
    <w:rsid w:val="00B468C9"/>
    <w:rsid w:val="00B500EE"/>
    <w:rsid w:val="00B56B1C"/>
    <w:rsid w:val="00C23999"/>
    <w:rsid w:val="00C43F21"/>
    <w:rsid w:val="00C637E3"/>
    <w:rsid w:val="00D75AB6"/>
    <w:rsid w:val="00D8779A"/>
    <w:rsid w:val="00DF2960"/>
    <w:rsid w:val="00EC1371"/>
    <w:rsid w:val="00ED1993"/>
    <w:rsid w:val="00F174E6"/>
    <w:rsid w:val="00F25283"/>
    <w:rsid w:val="00F82D49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120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user/CosmicKidsYoga" TargetMode="External"/><Relationship Id="rId12" Type="http://schemas.openxmlformats.org/officeDocument/2006/relationships/hyperlink" Target="https://whiterosemaths.com/homelearning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mbergym.co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hiterosemaths.com/homelearnin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umbergym.co.uk/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91D0079F</Template>
  <TotalTime>27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Jennifer Gammans</cp:lastModifiedBy>
  <cp:revision>18</cp:revision>
  <cp:lastPrinted>2020-04-29T10:46:00Z</cp:lastPrinted>
  <dcterms:created xsi:type="dcterms:W3CDTF">2020-04-19T12:02:00Z</dcterms:created>
  <dcterms:modified xsi:type="dcterms:W3CDTF">2020-04-29T10:46:00Z</dcterms:modified>
</cp:coreProperties>
</file>