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797C78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4C00767F" wp14:editId="48CEB1F7">
            <wp:simplePos x="0" y="0"/>
            <wp:positionH relativeFrom="column">
              <wp:posOffset>4465633</wp:posOffset>
            </wp:positionH>
            <wp:positionV relativeFrom="paragraph">
              <wp:posOffset>23495</wp:posOffset>
            </wp:positionV>
            <wp:extent cx="16700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2" name="Picture 2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Default="00BD3E13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1F3FA1FB" wp14:editId="6735EFE6">
            <wp:simplePos x="0" y="0"/>
            <wp:positionH relativeFrom="column">
              <wp:posOffset>4724400</wp:posOffset>
            </wp:positionH>
            <wp:positionV relativeFrom="paragraph">
              <wp:posOffset>361315</wp:posOffset>
            </wp:positionV>
            <wp:extent cx="1333500" cy="1727791"/>
            <wp:effectExtent l="0" t="0" r="0" b="6350"/>
            <wp:wrapTight wrapText="bothSides">
              <wp:wrapPolygon edited="0">
                <wp:start x="0" y="0"/>
                <wp:lineTo x="0" y="21441"/>
                <wp:lineTo x="21291" y="21441"/>
                <wp:lineTo x="212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="00EC7C31">
        <w:rPr>
          <w:rFonts w:ascii="Comic Sans MS" w:hAnsi="Comic Sans MS"/>
          <w:sz w:val="36"/>
          <w:szCs w:val="36"/>
        </w:rPr>
        <w:t xml:space="preserve"> Oysters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EC7C31">
        <w:rPr>
          <w:rFonts w:ascii="Comic Sans MS" w:hAnsi="Comic Sans MS"/>
          <w:sz w:val="36"/>
          <w:szCs w:val="36"/>
        </w:rPr>
        <w:t xml:space="preserve"> Miss Kerr</w:t>
      </w:r>
      <w:r w:rsidR="00797C78" w:rsidRPr="003D358B">
        <w:rPr>
          <w:rFonts w:ascii="Comic Sans MS" w:hAnsi="Comic Sans MS"/>
          <w:sz w:val="36"/>
          <w:szCs w:val="36"/>
        </w:rPr>
        <w:t xml:space="preserve">.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AA2C56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1C41BF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E90B45" w:rsidRDefault="00335A04" w:rsidP="00CF2FB8">
      <w:pPr>
        <w:rPr>
          <w:rFonts w:ascii="Comic Sans MS" w:hAnsi="Comic Sans MS"/>
          <w:sz w:val="36"/>
          <w:szCs w:val="36"/>
        </w:rPr>
      </w:pPr>
      <w:r w:rsidRPr="00335A04">
        <w:rPr>
          <w:rFonts w:ascii="Comic Sans MS" w:hAnsi="Comic Sans MS"/>
          <w:sz w:val="36"/>
          <w:szCs w:val="36"/>
        </w:rPr>
        <w:t>In the morning as I come into school I will wash my hands in the classroom.</w:t>
      </w:r>
    </w:p>
    <w:p w:rsidR="00335A04" w:rsidRDefault="00335A04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662268C1" wp14:editId="51199A51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C7C31" w:rsidRDefault="00EC7C31" w:rsidP="00EC26E3">
      <w:pPr>
        <w:pStyle w:val="NoSpacing"/>
        <w:rPr>
          <w:rFonts w:ascii="Comic Sans MS" w:hAnsi="Comic Sans MS"/>
          <w:sz w:val="36"/>
          <w:szCs w:val="36"/>
        </w:rPr>
      </w:pP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0528" behindDoc="0" locked="0" layoutInCell="1" allowOverlap="1" wp14:anchorId="5E41E5F9" wp14:editId="2120656A">
            <wp:simplePos x="0" y="0"/>
            <wp:positionH relativeFrom="page">
              <wp:posOffset>5677185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B4B">
        <w:rPr>
          <w:rFonts w:ascii="Comic Sans MS" w:hAnsi="Comic Sans MS"/>
          <w:sz w:val="36"/>
          <w:szCs w:val="36"/>
        </w:rPr>
        <w:t>My learning will take place</w:t>
      </w:r>
      <w:r w:rsidR="00E90B45">
        <w:rPr>
          <w:rFonts w:ascii="Comic Sans MS" w:hAnsi="Comic Sans MS"/>
          <w:sz w:val="36"/>
          <w:szCs w:val="36"/>
        </w:rPr>
        <w:t xml:space="preserve"> in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EC7C31">
        <w:rPr>
          <w:rFonts w:ascii="Comic Sans MS" w:hAnsi="Comic Sans MS"/>
          <w:sz w:val="36"/>
          <w:szCs w:val="36"/>
        </w:rPr>
        <w:t>Miss Kerr and</w:t>
      </w:r>
      <w:r w:rsidR="00090D56" w:rsidRPr="003D358B">
        <w:rPr>
          <w:rFonts w:ascii="Comic Sans MS" w:hAnsi="Comic Sans MS"/>
          <w:sz w:val="36"/>
          <w:szCs w:val="36"/>
        </w:rPr>
        <w:t xml:space="preserve">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72DF52D2" wp14:editId="7C792EC8">
            <wp:simplePos x="0" y="0"/>
            <wp:positionH relativeFrom="column">
              <wp:posOffset>4633320</wp:posOffset>
            </wp:positionH>
            <wp:positionV relativeFrom="paragraph">
              <wp:posOffset>313737</wp:posOffset>
            </wp:positionV>
            <wp:extent cx="1555750" cy="967740"/>
            <wp:effectExtent l="0" t="0" r="6350" b="3810"/>
            <wp:wrapTight wrapText="bothSides">
              <wp:wrapPolygon edited="0">
                <wp:start x="0" y="0"/>
                <wp:lineTo x="0" y="21260"/>
                <wp:lineTo x="21424" y="21260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3D3A52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5004AF75" wp14:editId="5ECBFEA2">
            <wp:simplePos x="0" y="0"/>
            <wp:positionH relativeFrom="column">
              <wp:posOffset>4690063</wp:posOffset>
            </wp:positionH>
            <wp:positionV relativeFrom="paragraph">
              <wp:posOffset>8255</wp:posOffset>
            </wp:positionV>
            <wp:extent cx="1595755" cy="1196975"/>
            <wp:effectExtent l="0" t="0" r="4445" b="3175"/>
            <wp:wrapTight wrapText="bothSides">
              <wp:wrapPolygon edited="0">
                <wp:start x="0" y="0"/>
                <wp:lineTo x="0" y="21314"/>
                <wp:lineTo x="21402" y="21314"/>
                <wp:lineTo x="21402" y="0"/>
                <wp:lineTo x="0" y="0"/>
              </wp:wrapPolygon>
            </wp:wrapTight>
            <wp:docPr id="36" name="Picture 36" descr="C:\Users\dbibby\AppData\Local\Microsoft\Windows\Temporary Internet Files\Content.IE5\X4II23AY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ibby\AppData\Local\Microsoft\Windows\Temporary Internet Files\Content.IE5\X4II23AY\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52"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="003D3A52"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2F4729A" wp14:editId="06DD716A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AA2C5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173990"/>
    <w:rsid w:val="001C41BF"/>
    <w:rsid w:val="002B2C96"/>
    <w:rsid w:val="002F102A"/>
    <w:rsid w:val="00335A04"/>
    <w:rsid w:val="003B1E91"/>
    <w:rsid w:val="003D358B"/>
    <w:rsid w:val="003D3A52"/>
    <w:rsid w:val="004E18C2"/>
    <w:rsid w:val="0063149E"/>
    <w:rsid w:val="00636299"/>
    <w:rsid w:val="006451C9"/>
    <w:rsid w:val="006511FC"/>
    <w:rsid w:val="00660A58"/>
    <w:rsid w:val="006B4CA9"/>
    <w:rsid w:val="00735B40"/>
    <w:rsid w:val="00797C78"/>
    <w:rsid w:val="007F362F"/>
    <w:rsid w:val="00890617"/>
    <w:rsid w:val="00890A71"/>
    <w:rsid w:val="009E0BED"/>
    <w:rsid w:val="00A713E2"/>
    <w:rsid w:val="00A84466"/>
    <w:rsid w:val="00AA2C56"/>
    <w:rsid w:val="00AE5BDC"/>
    <w:rsid w:val="00B94A81"/>
    <w:rsid w:val="00BC5B6E"/>
    <w:rsid w:val="00BD1C2D"/>
    <w:rsid w:val="00BD3E13"/>
    <w:rsid w:val="00C04F84"/>
    <w:rsid w:val="00C8478D"/>
    <w:rsid w:val="00CF2FB8"/>
    <w:rsid w:val="00D71E28"/>
    <w:rsid w:val="00D90D56"/>
    <w:rsid w:val="00E11B4B"/>
    <w:rsid w:val="00E15F0E"/>
    <w:rsid w:val="00E42DF6"/>
    <w:rsid w:val="00E50D19"/>
    <w:rsid w:val="00E90B45"/>
    <w:rsid w:val="00EC26E3"/>
    <w:rsid w:val="00EC7C31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DA5E6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98A9-EC7B-402C-9792-5B5BB92B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2020-08-28T11:04:00Z</dcterms:created>
  <dcterms:modified xsi:type="dcterms:W3CDTF">2020-08-28T11:04:00Z</dcterms:modified>
</cp:coreProperties>
</file>