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013" w:rsidRDefault="004D422E" w:rsidP="004D422E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6"/>
          <w:szCs w:val="26"/>
        </w:rPr>
      </w:pPr>
      <w:bookmarkStart w:id="0" w:name="_GoBack"/>
      <w:r>
        <w:rPr>
          <w:rFonts w:ascii="Comic Sans MS" w:hAnsi="Comic Sans MS"/>
          <w:b/>
          <w:noProof/>
          <w:sz w:val="26"/>
          <w:szCs w:val="26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466725</wp:posOffset>
            </wp:positionV>
            <wp:extent cx="2819400" cy="266700"/>
            <wp:effectExtent l="19050" t="0" r="0" b="0"/>
            <wp:wrapSquare wrapText="bothSides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567" t="67140" r="43829" b="29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6"/>
          <w:szCs w:val="26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666750</wp:posOffset>
            </wp:positionV>
            <wp:extent cx="2819400" cy="112395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567" t="52663" r="43829" b="31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422E">
        <w:rPr>
          <w:rFonts w:ascii="Comic Sans MS" w:hAnsi="Comic Sans MS"/>
          <w:b/>
          <w:sz w:val="26"/>
          <w:szCs w:val="26"/>
        </w:rPr>
        <w:t xml:space="preserve">Have these 3D shapes been sorted correctly?            </w:t>
      </w:r>
      <w:bookmarkEnd w:id="0"/>
      <w:r w:rsidRPr="004D422E">
        <w:rPr>
          <w:rFonts w:ascii="Comic Sans MS" w:hAnsi="Comic Sans MS"/>
          <w:b/>
          <w:sz w:val="26"/>
          <w:szCs w:val="26"/>
        </w:rPr>
        <w:t>True or False?</w:t>
      </w:r>
      <w:r w:rsidRPr="004D422E">
        <w:rPr>
          <w:rFonts w:ascii="Comic Sans MS" w:hAnsi="Comic Sans MS"/>
          <w:b/>
          <w:noProof/>
          <w:sz w:val="26"/>
          <w:szCs w:val="26"/>
          <w:lang w:eastAsia="en-GB"/>
        </w:rPr>
        <w:t xml:space="preserve"> </w:t>
      </w:r>
    </w:p>
    <w:p w:rsidR="004D422E" w:rsidRDefault="002E1B71" w:rsidP="004D422E">
      <w:pPr>
        <w:pStyle w:val="ListParagraph"/>
        <w:rPr>
          <w:rFonts w:ascii="Comic Sans MS" w:hAnsi="Comic Sans MS"/>
          <w:noProof/>
          <w:sz w:val="26"/>
          <w:szCs w:val="26"/>
          <w:lang w:eastAsia="en-GB"/>
        </w:rPr>
      </w:pPr>
      <w:r>
        <w:rPr>
          <w:rFonts w:ascii="Comic Sans MS" w:hAnsi="Comic Sans MS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1185545</wp:posOffset>
                </wp:positionV>
                <wp:extent cx="2952750" cy="0"/>
                <wp:effectExtent l="9525" t="9525" r="9525" b="9525"/>
                <wp:wrapNone/>
                <wp:docPr id="3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0AF9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12pt;margin-top:93.35pt;width:232.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olHg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956945</wp:posOffset>
                </wp:positionV>
                <wp:extent cx="2952750" cy="0"/>
                <wp:effectExtent l="9525" t="9525" r="9525" b="9525"/>
                <wp:wrapNone/>
                <wp:docPr id="2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8E230" id="AutoShape 4" o:spid="_x0000_s1026" type="#_x0000_t32" style="position:absolute;margin-left:-12pt;margin-top:75.35pt;width:232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61THgIAADw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718820</wp:posOffset>
                </wp:positionV>
                <wp:extent cx="2952750" cy="0"/>
                <wp:effectExtent l="9525" t="9525" r="9525" b="9525"/>
                <wp:wrapNone/>
                <wp:docPr id="2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0F363" id="AutoShape 3" o:spid="_x0000_s1026" type="#_x0000_t32" style="position:absolute;margin-left:-12pt;margin-top:56.6pt;width:232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SVHgIAADw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480695</wp:posOffset>
                </wp:positionV>
                <wp:extent cx="2952750" cy="0"/>
                <wp:effectExtent l="9525" t="9525" r="9525" b="9525"/>
                <wp:wrapNone/>
                <wp:docPr id="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36A7F" id="AutoShape 2" o:spid="_x0000_s1026" type="#_x0000_t32" style="position:absolute;margin-left:-12pt;margin-top:37.85pt;width:232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t0aHgIAADw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"/>
            </w:pict>
          </mc:Fallback>
        </mc:AlternateContent>
      </w:r>
      <w:r w:rsidR="004D422E" w:rsidRPr="004D422E">
        <w:rPr>
          <w:rFonts w:ascii="Comic Sans MS" w:hAnsi="Comic Sans MS"/>
          <w:noProof/>
          <w:sz w:val="26"/>
          <w:szCs w:val="26"/>
          <w:lang w:eastAsia="en-GB"/>
        </w:rPr>
        <w:t>Explain your answer</w:t>
      </w:r>
    </w:p>
    <w:p w:rsidR="004D422E" w:rsidRDefault="004D422E" w:rsidP="004D422E">
      <w:pPr>
        <w:pStyle w:val="ListParagraph"/>
        <w:rPr>
          <w:rFonts w:ascii="Comic Sans MS" w:hAnsi="Comic Sans MS"/>
          <w:noProof/>
          <w:sz w:val="26"/>
          <w:szCs w:val="26"/>
          <w:lang w:eastAsia="en-GB"/>
        </w:rPr>
      </w:pPr>
    </w:p>
    <w:p w:rsidR="004D422E" w:rsidRDefault="004D422E" w:rsidP="004D422E">
      <w:pPr>
        <w:pStyle w:val="ListParagraph"/>
        <w:rPr>
          <w:rFonts w:ascii="Comic Sans MS" w:hAnsi="Comic Sans MS"/>
          <w:noProof/>
          <w:sz w:val="26"/>
          <w:szCs w:val="26"/>
          <w:lang w:eastAsia="en-GB"/>
        </w:rPr>
      </w:pPr>
    </w:p>
    <w:p w:rsidR="004D422E" w:rsidRDefault="004D422E" w:rsidP="004D422E">
      <w:pPr>
        <w:pStyle w:val="ListParagraph"/>
        <w:rPr>
          <w:rFonts w:ascii="Comic Sans MS" w:hAnsi="Comic Sans MS"/>
          <w:noProof/>
          <w:sz w:val="26"/>
          <w:szCs w:val="26"/>
          <w:lang w:eastAsia="en-GB"/>
        </w:rPr>
      </w:pPr>
    </w:p>
    <w:p w:rsidR="004D422E" w:rsidRDefault="004D422E" w:rsidP="004D422E">
      <w:pPr>
        <w:pStyle w:val="ListParagraph"/>
        <w:rPr>
          <w:rFonts w:ascii="Comic Sans MS" w:hAnsi="Comic Sans MS"/>
          <w:noProof/>
          <w:sz w:val="26"/>
          <w:szCs w:val="26"/>
          <w:lang w:eastAsia="en-GB"/>
        </w:rPr>
      </w:pPr>
    </w:p>
    <w:p w:rsidR="004D422E" w:rsidRDefault="004D422E" w:rsidP="004D422E">
      <w:pPr>
        <w:pStyle w:val="ListParagraph"/>
        <w:rPr>
          <w:rFonts w:ascii="Comic Sans MS" w:hAnsi="Comic Sans MS"/>
          <w:noProof/>
          <w:sz w:val="26"/>
          <w:szCs w:val="26"/>
          <w:lang w:eastAsia="en-GB"/>
        </w:rPr>
      </w:pPr>
    </w:p>
    <w:p w:rsidR="004D422E" w:rsidRDefault="002E1B71" w:rsidP="004D422E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1736090</wp:posOffset>
                </wp:positionV>
                <wp:extent cx="104775" cy="90805"/>
                <wp:effectExtent l="9525" t="13970" r="9525" b="9525"/>
                <wp:wrapNone/>
                <wp:docPr id="2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BC4" w:rsidRDefault="00135B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99.75pt;margin-top:136.7pt;width:8.25pt;height: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" strokecolor="white [3212]">
                <v:textbox>
                  <w:txbxContent>
                    <w:p w:rsidR="00135BC4" w:rsidRDefault="00135BC4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1826895</wp:posOffset>
                </wp:positionV>
                <wp:extent cx="447675" cy="228600"/>
                <wp:effectExtent l="9525" t="9525" r="9525" b="9525"/>
                <wp:wrapNone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BC4" w:rsidRDefault="00135B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87.75pt;margin-top:143.85pt;width:35.2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" strokecolor="white [3212]">
                <v:textbox>
                  <w:txbxContent>
                    <w:p w:rsidR="00135BC4" w:rsidRDefault="00135BC4"/>
                  </w:txbxContent>
                </v:textbox>
              </v:shape>
            </w:pict>
          </mc:Fallback>
        </mc:AlternateContent>
      </w:r>
      <w:r w:rsidR="00135BC4">
        <w:rPr>
          <w:rFonts w:ascii="Comic Sans MS" w:hAnsi="Comic Sans MS"/>
          <w:b/>
          <w:noProof/>
          <w:sz w:val="26"/>
          <w:szCs w:val="26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398145</wp:posOffset>
            </wp:positionV>
            <wp:extent cx="3134995" cy="1619250"/>
            <wp:effectExtent l="19050" t="0" r="825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811" t="62722" r="76734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22E" w:rsidRPr="004D422E">
        <w:rPr>
          <w:rFonts w:ascii="Comic Sans MS" w:hAnsi="Comic Sans MS"/>
          <w:b/>
          <w:noProof/>
          <w:sz w:val="26"/>
          <w:szCs w:val="26"/>
          <w:lang w:eastAsia="en-GB"/>
        </w:rPr>
        <w:t>Match the group to the correct label</w:t>
      </w:r>
      <w:r w:rsidR="00135BC4">
        <w:rPr>
          <w:rFonts w:ascii="Comic Sans MS" w:hAnsi="Comic Sans MS"/>
          <w:b/>
          <w:noProof/>
          <w:sz w:val="26"/>
          <w:szCs w:val="26"/>
          <w:lang w:eastAsia="en-GB"/>
        </w:rPr>
        <w:t xml:space="preserve">                      </w:t>
      </w:r>
    </w:p>
    <w:p w:rsidR="00135BC4" w:rsidRDefault="00135BC4" w:rsidP="00135BC4">
      <w:pPr>
        <w:rPr>
          <w:rFonts w:ascii="Comic Sans MS" w:hAnsi="Comic Sans MS"/>
          <w:b/>
          <w:sz w:val="26"/>
          <w:szCs w:val="26"/>
        </w:rPr>
      </w:pPr>
    </w:p>
    <w:p w:rsidR="00135BC4" w:rsidRDefault="00135BC4" w:rsidP="00135BC4">
      <w:pPr>
        <w:rPr>
          <w:rFonts w:ascii="Comic Sans MS" w:hAnsi="Comic Sans MS"/>
          <w:b/>
          <w:sz w:val="26"/>
          <w:szCs w:val="26"/>
        </w:rPr>
      </w:pPr>
    </w:p>
    <w:p w:rsidR="00135BC4" w:rsidRDefault="00135BC4" w:rsidP="00135BC4">
      <w:pPr>
        <w:rPr>
          <w:rFonts w:ascii="Comic Sans MS" w:hAnsi="Comic Sans MS"/>
          <w:b/>
          <w:sz w:val="26"/>
          <w:szCs w:val="26"/>
        </w:rPr>
      </w:pPr>
    </w:p>
    <w:p w:rsidR="00135BC4" w:rsidRDefault="00135BC4" w:rsidP="00135BC4">
      <w:pPr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noProof/>
          <w:sz w:val="26"/>
          <w:szCs w:val="26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508000</wp:posOffset>
            </wp:positionV>
            <wp:extent cx="1419225" cy="481965"/>
            <wp:effectExtent l="19050" t="0" r="9525" b="0"/>
            <wp:wrapSquare wrapText="bothSides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379" t="74002" r="69035" b="21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8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6"/>
          <w:szCs w:val="26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508000</wp:posOffset>
            </wp:positionV>
            <wp:extent cx="1400175" cy="480695"/>
            <wp:effectExtent l="19050" t="0" r="9525" b="0"/>
            <wp:wrapSquare wrapText="bothSides"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379" t="69873" r="69035" b="25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8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6"/>
          <w:szCs w:val="26"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498475</wp:posOffset>
            </wp:positionV>
            <wp:extent cx="1390650" cy="481330"/>
            <wp:effectExtent l="19050" t="0" r="0" b="0"/>
            <wp:wrapSquare wrapText="bothSides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379" t="65743" r="69035" b="29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8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6"/>
          <w:szCs w:val="26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479425</wp:posOffset>
            </wp:positionV>
            <wp:extent cx="1209675" cy="505460"/>
            <wp:effectExtent l="19050" t="0" r="9525" b="0"/>
            <wp:wrapSquare wrapText="bothSides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379" t="60607" r="69035" b="33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0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5BC4" w:rsidRDefault="00135BC4" w:rsidP="00135BC4">
      <w:pPr>
        <w:rPr>
          <w:rFonts w:ascii="Comic Sans MS" w:hAnsi="Comic Sans MS"/>
          <w:b/>
          <w:sz w:val="26"/>
          <w:szCs w:val="26"/>
        </w:rPr>
      </w:pPr>
    </w:p>
    <w:p w:rsidR="00135BC4" w:rsidRPr="00135BC4" w:rsidRDefault="00135BC4" w:rsidP="00135BC4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 xml:space="preserve">Sort the shapes below into the table                           </w:t>
      </w:r>
    </w:p>
    <w:p w:rsidR="00135BC4" w:rsidRDefault="00135BC4" w:rsidP="00135BC4">
      <w:pPr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noProof/>
          <w:sz w:val="26"/>
          <w:szCs w:val="26"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250190</wp:posOffset>
            </wp:positionV>
            <wp:extent cx="857250" cy="962025"/>
            <wp:effectExtent l="19050" t="0" r="0" b="0"/>
            <wp:wrapTight wrapText="bothSides">
              <wp:wrapPolygon edited="0">
                <wp:start x="-480" y="0"/>
                <wp:lineTo x="-480" y="21386"/>
                <wp:lineTo x="21600" y="21386"/>
                <wp:lineTo x="21600" y="0"/>
                <wp:lineTo x="-480" y="0"/>
              </wp:wrapPolygon>
            </wp:wrapTight>
            <wp:docPr id="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157" t="55079" r="87483" b="36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6"/>
          <w:szCs w:val="26"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345440</wp:posOffset>
            </wp:positionV>
            <wp:extent cx="895350" cy="1009650"/>
            <wp:effectExtent l="19050" t="0" r="0" b="0"/>
            <wp:wrapTight wrapText="bothSides">
              <wp:wrapPolygon edited="0">
                <wp:start x="-460" y="0"/>
                <wp:lineTo x="-460" y="21192"/>
                <wp:lineTo x="21600" y="21192"/>
                <wp:lineTo x="21600" y="0"/>
                <wp:lineTo x="-460" y="0"/>
              </wp:wrapPolygon>
            </wp:wrapTight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565" t="63184" r="82881" b="27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6"/>
          <w:szCs w:val="26"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345440</wp:posOffset>
            </wp:positionV>
            <wp:extent cx="1095375" cy="933450"/>
            <wp:effectExtent l="19050" t="0" r="9525" b="0"/>
            <wp:wrapTight wrapText="bothSides">
              <wp:wrapPolygon edited="0">
                <wp:start x="-376" y="0"/>
                <wp:lineTo x="-376" y="21159"/>
                <wp:lineTo x="21788" y="21159"/>
                <wp:lineTo x="21788" y="0"/>
                <wp:lineTo x="-376" y="0"/>
              </wp:wrapPolygon>
            </wp:wrapTight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005" t="55769" r="78424" b="35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6"/>
          <w:szCs w:val="26"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345440</wp:posOffset>
            </wp:positionV>
            <wp:extent cx="914400" cy="1076325"/>
            <wp:effectExtent l="19050" t="0" r="0" b="0"/>
            <wp:wrapTight wrapText="bothSides">
              <wp:wrapPolygon edited="0">
                <wp:start x="-450" y="0"/>
                <wp:lineTo x="-450" y="21409"/>
                <wp:lineTo x="21600" y="21409"/>
                <wp:lineTo x="21600" y="0"/>
                <wp:lineTo x="-450" y="0"/>
              </wp:wrapPolygon>
            </wp:wrapTight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510" t="62839" r="74840" b="27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6"/>
          <w:szCs w:val="26"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374015</wp:posOffset>
            </wp:positionV>
            <wp:extent cx="1000125" cy="838200"/>
            <wp:effectExtent l="19050" t="0" r="9525" b="0"/>
            <wp:wrapTight wrapText="bothSides">
              <wp:wrapPolygon edited="0">
                <wp:start x="-411" y="0"/>
                <wp:lineTo x="-411" y="21109"/>
                <wp:lineTo x="21806" y="21109"/>
                <wp:lineTo x="21806" y="0"/>
                <wp:lineTo x="-411" y="0"/>
              </wp:wrapPolygon>
            </wp:wrapTight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531" t="55683" r="70383" b="36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6"/>
          <w:szCs w:val="26"/>
        </w:rPr>
        <w:t xml:space="preserve">                            </w:t>
      </w:r>
    </w:p>
    <w:p w:rsidR="00135BC4" w:rsidRDefault="00135BC4" w:rsidP="00135BC4">
      <w:pPr>
        <w:rPr>
          <w:rFonts w:ascii="Comic Sans MS" w:hAnsi="Comic Sans MS"/>
          <w:b/>
          <w:sz w:val="26"/>
          <w:szCs w:val="26"/>
        </w:rPr>
      </w:pPr>
    </w:p>
    <w:p w:rsidR="00135BC4" w:rsidRDefault="00135BC4" w:rsidP="00135BC4">
      <w:pPr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noProof/>
          <w:sz w:val="26"/>
          <w:szCs w:val="26"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118110</wp:posOffset>
            </wp:positionV>
            <wp:extent cx="4476750" cy="1571625"/>
            <wp:effectExtent l="19050" t="0" r="0" b="0"/>
            <wp:wrapTight wrapText="bothSides">
              <wp:wrapPolygon edited="0">
                <wp:start x="-92" y="0"/>
                <wp:lineTo x="-92" y="21469"/>
                <wp:lineTo x="21600" y="21469"/>
                <wp:lineTo x="21600" y="0"/>
                <wp:lineTo x="-92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642" t="41716" r="68591" b="45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5BC4" w:rsidRDefault="00135BC4" w:rsidP="00135BC4">
      <w:pPr>
        <w:rPr>
          <w:rFonts w:ascii="Comic Sans MS" w:hAnsi="Comic Sans MS"/>
          <w:b/>
          <w:sz w:val="26"/>
          <w:szCs w:val="26"/>
        </w:rPr>
      </w:pPr>
    </w:p>
    <w:p w:rsidR="00135BC4" w:rsidRDefault="00135BC4" w:rsidP="00135BC4">
      <w:pPr>
        <w:rPr>
          <w:rFonts w:ascii="Comic Sans MS" w:hAnsi="Comic Sans MS"/>
          <w:b/>
          <w:sz w:val="26"/>
          <w:szCs w:val="26"/>
        </w:rPr>
      </w:pPr>
    </w:p>
    <w:p w:rsidR="003F6E5C" w:rsidRDefault="003F6E5C" w:rsidP="002E1B71">
      <w:pPr>
        <w:rPr>
          <w:rFonts w:ascii="Comic Sans MS" w:hAnsi="Comic Sans MS"/>
          <w:b/>
          <w:sz w:val="26"/>
          <w:szCs w:val="26"/>
        </w:rPr>
      </w:pPr>
    </w:p>
    <w:p w:rsidR="003F6E5C" w:rsidRDefault="003F6E5C" w:rsidP="003F6E5C">
      <w:pPr>
        <w:rPr>
          <w:rFonts w:ascii="Comic Sans MS" w:hAnsi="Comic Sans MS"/>
          <w:b/>
          <w:sz w:val="26"/>
          <w:szCs w:val="26"/>
        </w:rPr>
      </w:pPr>
    </w:p>
    <w:p w:rsidR="003F6E5C" w:rsidRDefault="002E1B71" w:rsidP="003F6E5C">
      <w:pPr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2995295</wp:posOffset>
                </wp:positionV>
                <wp:extent cx="4448175" cy="0"/>
                <wp:effectExtent l="9525" t="5715" r="9525" b="13335"/>
                <wp:wrapNone/>
                <wp:docPr id="2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8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34C78" id="AutoShape 18" o:spid="_x0000_s1026" type="#_x0000_t32" style="position:absolute;margin-left:63pt;margin-top:235.85pt;width:350.2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2433320</wp:posOffset>
                </wp:positionV>
                <wp:extent cx="4448175" cy="0"/>
                <wp:effectExtent l="9525" t="5715" r="9525" b="13335"/>
                <wp:wrapNone/>
                <wp:docPr id="1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8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01471" id="AutoShape 16" o:spid="_x0000_s1026" type="#_x0000_t32" style="position:absolute;margin-left:60.75pt;margin-top:191.6pt;width:350.25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le5HgIAAD0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2709545</wp:posOffset>
                </wp:positionV>
                <wp:extent cx="4448175" cy="0"/>
                <wp:effectExtent l="9525" t="5715" r="9525" b="13335"/>
                <wp:wrapNone/>
                <wp:docPr id="1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8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81497" id="AutoShape 17" o:spid="_x0000_s1026" type="#_x0000_t32" style="position:absolute;margin-left:62.25pt;margin-top:213.35pt;width:350.25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uW3HgIAAD0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1871345</wp:posOffset>
                </wp:positionV>
                <wp:extent cx="3209925" cy="371475"/>
                <wp:effectExtent l="9525" t="5715" r="9525" b="13335"/>
                <wp:wrapNone/>
                <wp:docPr id="1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0FEB" w:rsidRPr="00800FEB" w:rsidRDefault="00800FEB">
                            <w:p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 w:rsidRPr="00800FEB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>Is he correct? Explain why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57pt;margin-top:147.35pt;width:252.75pt;height:29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" strokecolor="white [3212]">
                <v:textbox>
                  <w:txbxContent>
                    <w:p w:rsidR="00800FEB" w:rsidRPr="00800FEB" w:rsidRDefault="00800FEB">
                      <w:pP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 w:rsidRPr="00800FEB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>Is he correct? Explain why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718820</wp:posOffset>
                </wp:positionV>
                <wp:extent cx="2295525" cy="923925"/>
                <wp:effectExtent l="495300" t="5715" r="9525" b="13335"/>
                <wp:wrapNone/>
                <wp:docPr id="1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923925"/>
                        </a:xfrm>
                        <a:prstGeom prst="wedgeRoundRectCallout">
                          <a:avLst>
                            <a:gd name="adj1" fmla="val -70306"/>
                            <a:gd name="adj2" fmla="val 2669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E5C" w:rsidRPr="003F6E5C" w:rsidRDefault="003F6E5C" w:rsidP="003F6E5C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3F6E5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Some shapes will stack </w:t>
                            </w:r>
                            <w:r w:rsidRPr="003F6E5C">
                              <w:rPr>
                                <w:rFonts w:ascii="Comic Sans MS" w:hAnsi="Comic Sans MS"/>
                                <w:sz w:val="26"/>
                                <w:szCs w:val="26"/>
                                <w:u w:val="single"/>
                              </w:rPr>
                              <w:t>and</w:t>
                            </w:r>
                            <w:r w:rsidRPr="003F6E5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roll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4" o:spid="_x0000_s1029" type="#_x0000_t62" style="position:absolute;margin-left:57pt;margin-top:56.6pt;width:180.75pt;height:7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" adj="-4386,16567">
                <v:textbox>
                  <w:txbxContent>
                    <w:p w:rsidR="003F6E5C" w:rsidRPr="003F6E5C" w:rsidRDefault="003F6E5C" w:rsidP="003F6E5C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3F6E5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Some shapes will stack </w:t>
                      </w:r>
                      <w:r w:rsidRPr="003F6E5C">
                        <w:rPr>
                          <w:rFonts w:ascii="Comic Sans MS" w:hAnsi="Comic Sans MS"/>
                          <w:sz w:val="26"/>
                          <w:szCs w:val="26"/>
                          <w:u w:val="single"/>
                        </w:rPr>
                        <w:t>and</w:t>
                      </w:r>
                      <w:r w:rsidRPr="003F6E5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roll</w:t>
                      </w:r>
                    </w:p>
                  </w:txbxContent>
                </v:textbox>
              </v:shape>
            </w:pict>
          </mc:Fallback>
        </mc:AlternateContent>
      </w:r>
      <w:r w:rsidR="00800FEB">
        <w:rPr>
          <w:rFonts w:ascii="Comic Sans MS" w:hAnsi="Comic Sans MS"/>
          <w:b/>
          <w:noProof/>
          <w:sz w:val="26"/>
          <w:szCs w:val="26"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680720</wp:posOffset>
            </wp:positionV>
            <wp:extent cx="885825" cy="885825"/>
            <wp:effectExtent l="19050" t="0" r="9525" b="0"/>
            <wp:wrapSquare wrapText="bothSides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905" t="60355" r="61443" b="29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6"/>
          <w:szCs w:val="26"/>
        </w:rPr>
        <w:t>Challenge 1</w:t>
      </w:r>
      <w:r w:rsidR="003F6E5C">
        <w:rPr>
          <w:rFonts w:ascii="Comic Sans MS" w:hAnsi="Comic Sans MS"/>
          <w:b/>
          <w:sz w:val="26"/>
          <w:szCs w:val="26"/>
        </w:rPr>
        <w:t>: Sam is investigating which 3D shapes stack and which</w:t>
      </w:r>
      <w:r w:rsidR="003F6E5C" w:rsidRPr="003F6E5C">
        <w:rPr>
          <w:rFonts w:ascii="Comic Sans MS" w:hAnsi="Comic Sans MS"/>
          <w:b/>
          <w:color w:val="FFFFFF" w:themeColor="background1"/>
          <w:sz w:val="26"/>
          <w:szCs w:val="26"/>
        </w:rPr>
        <w:t xml:space="preserve"> -------------</w:t>
      </w:r>
      <w:r w:rsidR="005A2E92">
        <w:rPr>
          <w:rFonts w:ascii="Comic Sans MS" w:hAnsi="Comic Sans MS"/>
          <w:b/>
          <w:sz w:val="26"/>
          <w:szCs w:val="26"/>
        </w:rPr>
        <w:t xml:space="preserve">3D </w:t>
      </w:r>
      <w:r w:rsidR="003F6E5C">
        <w:rPr>
          <w:rFonts w:ascii="Comic Sans MS" w:hAnsi="Comic Sans MS"/>
          <w:b/>
          <w:sz w:val="26"/>
          <w:szCs w:val="26"/>
        </w:rPr>
        <w:t xml:space="preserve">shapes roll. He says: </w:t>
      </w:r>
      <w:r w:rsidR="00800FEB">
        <w:rPr>
          <w:rFonts w:ascii="Comic Sans MS" w:hAnsi="Comic Sans MS"/>
          <w:b/>
          <w:sz w:val="26"/>
          <w:szCs w:val="26"/>
        </w:rPr>
        <w:t xml:space="preserve">                       </w:t>
      </w:r>
    </w:p>
    <w:p w:rsidR="00800FEB" w:rsidRDefault="00800FEB" w:rsidP="003F6E5C">
      <w:pPr>
        <w:rPr>
          <w:rFonts w:ascii="Comic Sans MS" w:hAnsi="Comic Sans MS"/>
          <w:b/>
          <w:sz w:val="26"/>
          <w:szCs w:val="26"/>
        </w:rPr>
      </w:pPr>
    </w:p>
    <w:p w:rsidR="00800FEB" w:rsidRDefault="00800FEB" w:rsidP="003F6E5C">
      <w:pPr>
        <w:rPr>
          <w:rFonts w:ascii="Comic Sans MS" w:hAnsi="Comic Sans MS"/>
          <w:b/>
          <w:sz w:val="26"/>
          <w:szCs w:val="26"/>
        </w:rPr>
      </w:pPr>
    </w:p>
    <w:p w:rsidR="00800FEB" w:rsidRDefault="00800FEB" w:rsidP="003F6E5C">
      <w:pPr>
        <w:rPr>
          <w:rFonts w:ascii="Comic Sans MS" w:hAnsi="Comic Sans MS"/>
          <w:b/>
          <w:sz w:val="26"/>
          <w:szCs w:val="26"/>
        </w:rPr>
      </w:pPr>
    </w:p>
    <w:p w:rsidR="00800FEB" w:rsidRDefault="00800FEB" w:rsidP="003F6E5C">
      <w:pPr>
        <w:rPr>
          <w:rFonts w:ascii="Comic Sans MS" w:hAnsi="Comic Sans MS"/>
          <w:b/>
          <w:sz w:val="26"/>
          <w:szCs w:val="26"/>
        </w:rPr>
      </w:pPr>
    </w:p>
    <w:p w:rsidR="00800FEB" w:rsidRDefault="00800FEB" w:rsidP="003F6E5C">
      <w:pPr>
        <w:rPr>
          <w:rFonts w:ascii="Comic Sans MS" w:hAnsi="Comic Sans MS"/>
          <w:b/>
          <w:sz w:val="26"/>
          <w:szCs w:val="26"/>
        </w:rPr>
      </w:pPr>
    </w:p>
    <w:p w:rsidR="00800FEB" w:rsidRDefault="00800FEB" w:rsidP="003F6E5C">
      <w:pPr>
        <w:rPr>
          <w:rFonts w:ascii="Comic Sans MS" w:hAnsi="Comic Sans MS"/>
          <w:b/>
          <w:sz w:val="26"/>
          <w:szCs w:val="26"/>
        </w:rPr>
      </w:pPr>
    </w:p>
    <w:p w:rsidR="00800FEB" w:rsidRDefault="00800FEB" w:rsidP="003F6E5C">
      <w:pPr>
        <w:rPr>
          <w:rFonts w:ascii="Comic Sans MS" w:hAnsi="Comic Sans MS"/>
          <w:b/>
          <w:sz w:val="26"/>
          <w:szCs w:val="26"/>
        </w:rPr>
      </w:pPr>
    </w:p>
    <w:p w:rsidR="00800FEB" w:rsidRDefault="00800FEB" w:rsidP="003F6E5C">
      <w:pPr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 xml:space="preserve">Challenge </w:t>
      </w:r>
      <w:r w:rsidR="002E1B71">
        <w:rPr>
          <w:rFonts w:ascii="Comic Sans MS" w:hAnsi="Comic Sans MS"/>
          <w:b/>
          <w:sz w:val="26"/>
          <w:szCs w:val="26"/>
        </w:rPr>
        <w:t>2</w:t>
      </w:r>
      <w:r>
        <w:rPr>
          <w:rFonts w:ascii="Comic Sans MS" w:hAnsi="Comic Sans MS"/>
          <w:b/>
          <w:sz w:val="26"/>
          <w:szCs w:val="26"/>
        </w:rPr>
        <w:t xml:space="preserve">: How could you sort these 3D shapes into two groups? </w:t>
      </w:r>
    </w:p>
    <w:p w:rsidR="00800FEB" w:rsidRDefault="00800FEB" w:rsidP="003F6E5C">
      <w:pPr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noProof/>
          <w:sz w:val="26"/>
          <w:szCs w:val="26"/>
          <w:lang w:eastAsia="en-GB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366395</wp:posOffset>
            </wp:positionV>
            <wp:extent cx="2686050" cy="1771650"/>
            <wp:effectExtent l="19050" t="0" r="0" b="0"/>
            <wp:wrapSquare wrapText="bothSides"/>
            <wp:docPr id="1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140" t="52663" r="68591" b="21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FEB" w:rsidRPr="00800FEB" w:rsidRDefault="002E1B71" w:rsidP="003F6E5C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1462405</wp:posOffset>
                </wp:positionV>
                <wp:extent cx="2600325" cy="0"/>
                <wp:effectExtent l="9525" t="5080" r="9525" b="13970"/>
                <wp:wrapNone/>
                <wp:docPr id="1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3D391" id="AutoShape 24" o:spid="_x0000_s1026" type="#_x0000_t32" style="position:absolute;margin-left:.75pt;margin-top:115.15pt;width:204.75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"/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1224280</wp:posOffset>
                </wp:positionV>
                <wp:extent cx="2600325" cy="0"/>
                <wp:effectExtent l="9525" t="5080" r="9525" b="13970"/>
                <wp:wrapNone/>
                <wp:docPr id="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E0B03" id="AutoShape 23" o:spid="_x0000_s1026" type="#_x0000_t32" style="position:absolute;margin-left:.75pt;margin-top:96.4pt;width:204.7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"/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948055</wp:posOffset>
                </wp:positionV>
                <wp:extent cx="2600325" cy="0"/>
                <wp:effectExtent l="9525" t="5080" r="9525" b="13970"/>
                <wp:wrapNone/>
                <wp:docPr id="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BE6C5" id="AutoShape 22" o:spid="_x0000_s1026" type="#_x0000_t32" style="position:absolute;margin-left:.75pt;margin-top:74.65pt;width:204.7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"/>
            </w:pict>
          </mc:Fallback>
        </mc:AlternateContent>
      </w:r>
      <w:r>
        <w:rPr>
          <w:rFonts w:ascii="Comic Sans MS" w:hAnsi="Comic Sans MS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681355</wp:posOffset>
                </wp:positionV>
                <wp:extent cx="2600325" cy="0"/>
                <wp:effectExtent l="9525" t="5080" r="9525" b="13970"/>
                <wp:wrapNone/>
                <wp:docPr id="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0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0B15C" id="AutoShape 21" o:spid="_x0000_s1026" type="#_x0000_t32" style="position:absolute;margin-left:.75pt;margin-top:53.65pt;width:204.7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"/>
            </w:pict>
          </mc:Fallback>
        </mc:AlternateContent>
      </w:r>
      <w:r w:rsidR="00800FEB" w:rsidRPr="00800FEB">
        <w:rPr>
          <w:rFonts w:ascii="Comic Sans MS" w:hAnsi="Comic Sans MS"/>
          <w:sz w:val="26"/>
          <w:szCs w:val="26"/>
        </w:rPr>
        <w:t>What could the labels be?</w:t>
      </w:r>
      <w:r w:rsidR="00800FEB">
        <w:rPr>
          <w:rFonts w:ascii="Comic Sans MS" w:hAnsi="Comic Sans MS"/>
          <w:sz w:val="26"/>
          <w:szCs w:val="26"/>
        </w:rPr>
        <w:t xml:space="preserve"> </w:t>
      </w:r>
    </w:p>
    <w:sectPr w:rsidR="00800FEB" w:rsidRPr="00800FEB" w:rsidSect="00C70013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2FEB" w:rsidRDefault="004D2FEB" w:rsidP="00D3726E">
      <w:pPr>
        <w:spacing w:after="0" w:line="240" w:lineRule="auto"/>
      </w:pPr>
      <w:r>
        <w:separator/>
      </w:r>
    </w:p>
  </w:endnote>
  <w:endnote w:type="continuationSeparator" w:id="0">
    <w:p w:rsidR="004D2FEB" w:rsidRDefault="004D2FEB" w:rsidP="00D37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2FEB" w:rsidRDefault="004D2FEB" w:rsidP="00D3726E">
      <w:pPr>
        <w:spacing w:after="0" w:line="240" w:lineRule="auto"/>
      </w:pPr>
      <w:r>
        <w:separator/>
      </w:r>
    </w:p>
  </w:footnote>
  <w:footnote w:type="continuationSeparator" w:id="0">
    <w:p w:rsidR="004D2FEB" w:rsidRDefault="004D2FEB" w:rsidP="00D37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26E" w:rsidRDefault="00D3726E" w:rsidP="00D3726E">
    <w:pPr>
      <w:pStyle w:val="Header"/>
      <w:ind w:hanging="426"/>
      <w:rPr>
        <w:sz w:val="28"/>
        <w:u w:val="single"/>
      </w:rPr>
    </w:pPr>
    <w:r w:rsidRPr="00FB792C">
      <w:rPr>
        <w:rFonts w:ascii="Comic Sans MS" w:hAnsi="Comic Sans MS"/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4581525</wp:posOffset>
          </wp:positionH>
          <wp:positionV relativeFrom="paragraph">
            <wp:posOffset>-107315</wp:posOffset>
          </wp:positionV>
          <wp:extent cx="705485" cy="600075"/>
          <wp:effectExtent l="0" t="0" r="0" b="9525"/>
          <wp:wrapSquare wrapText="bothSides"/>
          <wp:docPr id="34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E1B71">
      <w:rPr>
        <w:sz w:val="28"/>
        <w:u w:val="single"/>
      </w:rPr>
      <w:t>03.03.21</w:t>
    </w:r>
  </w:p>
  <w:p w:rsidR="00D3726E" w:rsidRPr="00D3726E" w:rsidRDefault="00D3726E" w:rsidP="00D3726E">
    <w:pPr>
      <w:pStyle w:val="Header"/>
      <w:ind w:hanging="426"/>
      <w:rPr>
        <w:sz w:val="28"/>
        <w:u w:val="single"/>
      </w:rPr>
    </w:pPr>
    <w:r w:rsidRPr="00A710CA">
      <w:rPr>
        <w:sz w:val="28"/>
        <w:u w:val="single"/>
      </w:rPr>
      <w:t xml:space="preserve">WALT: </w:t>
    </w:r>
    <w:r>
      <w:rPr>
        <w:sz w:val="28"/>
        <w:u w:val="single"/>
      </w:rPr>
      <w:t>Sort 3D shapes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4589D"/>
    <w:multiLevelType w:val="hybridMultilevel"/>
    <w:tmpl w:val="7084DCE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426A5"/>
    <w:multiLevelType w:val="hybridMultilevel"/>
    <w:tmpl w:val="A06029B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26E"/>
    <w:rsid w:val="000858DE"/>
    <w:rsid w:val="0013443A"/>
    <w:rsid w:val="00135BC4"/>
    <w:rsid w:val="00273773"/>
    <w:rsid w:val="002B7B01"/>
    <w:rsid w:val="002C4322"/>
    <w:rsid w:val="002E1B71"/>
    <w:rsid w:val="00324D4C"/>
    <w:rsid w:val="003C43B6"/>
    <w:rsid w:val="003F6E5C"/>
    <w:rsid w:val="00412565"/>
    <w:rsid w:val="00492422"/>
    <w:rsid w:val="004C1998"/>
    <w:rsid w:val="004D2FEB"/>
    <w:rsid w:val="004D422E"/>
    <w:rsid w:val="005A2E92"/>
    <w:rsid w:val="005D5455"/>
    <w:rsid w:val="00686C97"/>
    <w:rsid w:val="006C1B26"/>
    <w:rsid w:val="006D6C9E"/>
    <w:rsid w:val="00800FEB"/>
    <w:rsid w:val="00924043"/>
    <w:rsid w:val="009248E2"/>
    <w:rsid w:val="009539AD"/>
    <w:rsid w:val="00986DB1"/>
    <w:rsid w:val="00A20A1B"/>
    <w:rsid w:val="00B23DC0"/>
    <w:rsid w:val="00BC18A9"/>
    <w:rsid w:val="00BF3FFE"/>
    <w:rsid w:val="00C54E9C"/>
    <w:rsid w:val="00C70013"/>
    <w:rsid w:val="00D3726E"/>
    <w:rsid w:val="00D97D94"/>
    <w:rsid w:val="00E21001"/>
    <w:rsid w:val="00EB13B4"/>
    <w:rsid w:val="00F9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>
      <o:colormenu v:ext="edit" strokecolor="none [3212]"/>
    </o:shapedefaults>
    <o:shapelayout v:ext="edit">
      <o:idmap v:ext="edit" data="1"/>
      <o:rules v:ext="edit">
        <o:r id="V:Rule5" type="callout" idref="#_x0000_s1032"/>
        <o:r id="V:Rule12" type="callout" idref="#_x0000_s1038"/>
        <o:r id="V:Rule17" type="connector" idref="#_x0000_s1047"/>
        <o:r id="V:Rule18" type="connector" idref="#_x0000_s1048"/>
        <o:r id="V:Rule19" type="connector" idref="#_x0000_s1026"/>
        <o:r id="V:Rule20" type="connector" idref="#_x0000_s1041"/>
        <o:r id="V:Rule21" type="connector" idref="#_x0000_s1033"/>
        <o:r id="V:Rule22" type="connector" idref="#_x0000_s1028"/>
        <o:r id="V:Rule23" type="connector" idref="#_x0000_s1042"/>
        <o:r id="V:Rule24" type="connector" idref="#_x0000_s1029"/>
        <o:r id="V:Rule25" type="connector" idref="#_x0000_s1045"/>
        <o:r id="V:Rule26" type="connector" idref="#_x0000_s1046"/>
        <o:r id="V:Rule27" type="connector" idref="#_x0000_s1027"/>
        <o:r id="V:Rule28" type="connector" idref="#_x0000_s1040"/>
        <o:r id="V:Rule29" type="connector" idref="#_x0000_s1036"/>
        <o:r id="V:Rule30" type="connector" idref="#_x0000_s1037"/>
      </o:rules>
    </o:shapelayout>
  </w:shapeDefaults>
  <w:decimalSymbol w:val="."/>
  <w:listSeparator w:val=","/>
  <w14:docId w14:val="3C8EFC17"/>
  <w15:docId w15:val="{531D64EC-DFD8-49A4-A1AB-8693EF19B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00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372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726E"/>
  </w:style>
  <w:style w:type="paragraph" w:styleId="Footer">
    <w:name w:val="footer"/>
    <w:basedOn w:val="Normal"/>
    <w:link w:val="FooterChar"/>
    <w:uiPriority w:val="99"/>
    <w:semiHidden/>
    <w:unhideWhenUsed/>
    <w:rsid w:val="00D372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726E"/>
  </w:style>
  <w:style w:type="paragraph" w:styleId="ListParagraph">
    <w:name w:val="List Paragraph"/>
    <w:basedOn w:val="Normal"/>
    <w:uiPriority w:val="34"/>
    <w:qFormat/>
    <w:rsid w:val="004D422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4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2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DC3FA0-1816-487A-AECB-A2C016FFA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A9099067</Template>
  <TotalTime>1</TotalTime>
  <Pages>2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Sara</dc:creator>
  <cp:lastModifiedBy>Staff - Charlotte Witzenfeld</cp:lastModifiedBy>
  <cp:revision>2</cp:revision>
  <dcterms:created xsi:type="dcterms:W3CDTF">2021-02-17T15:50:00Z</dcterms:created>
  <dcterms:modified xsi:type="dcterms:W3CDTF">2021-02-17T15:50:00Z</dcterms:modified>
</cp:coreProperties>
</file>