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13"/>
        <w:gridCol w:w="2707"/>
        <w:gridCol w:w="2707"/>
        <w:gridCol w:w="2707"/>
        <w:gridCol w:w="2707"/>
        <w:gridCol w:w="2707"/>
      </w:tblGrid>
      <w:tr w:rsidR="00825607" w:rsidRPr="00C23999" w:rsidTr="00825607">
        <w:trPr>
          <w:cantSplit/>
          <w:trHeight w:val="166"/>
        </w:trPr>
        <w:tc>
          <w:tcPr>
            <w:tcW w:w="413" w:type="dxa"/>
            <w:textDirection w:val="btLr"/>
          </w:tcPr>
          <w:p w:rsidR="00825607" w:rsidRPr="00C23999" w:rsidRDefault="00825607" w:rsidP="00724979">
            <w:pPr>
              <w:jc w:val="center"/>
              <w:rPr>
                <w:rFonts w:cstheme="minorHAnsi"/>
                <w:b/>
                <w:sz w:val="18"/>
                <w:szCs w:val="16"/>
                <w:highlight w:val="yellow"/>
                <w:u w:val="single"/>
              </w:rPr>
            </w:pPr>
          </w:p>
        </w:tc>
        <w:tc>
          <w:tcPr>
            <w:tcW w:w="13535" w:type="dxa"/>
            <w:gridSpan w:val="5"/>
          </w:tcPr>
          <w:p w:rsidR="00825607" w:rsidRPr="00C23999" w:rsidRDefault="000E51C0" w:rsidP="001F4328">
            <w:pPr>
              <w:jc w:val="center"/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</w:pPr>
            <w:proofErr w:type="gramStart"/>
            <w:r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  <w:t>Sport  Theme</w:t>
            </w:r>
            <w:proofErr w:type="gramEnd"/>
            <w:r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  <w:t xml:space="preserve"> – Week 12</w:t>
            </w:r>
            <w:r w:rsidR="000C6A66"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  <w:t xml:space="preserve"> </w:t>
            </w:r>
            <w:r w:rsidR="00224119"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  <w:t xml:space="preserve"> Years 4/5/6</w:t>
            </w:r>
            <w:r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  <w:t xml:space="preserve">  15</w:t>
            </w:r>
            <w:r w:rsidR="000C6A66"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  <w:t>.6.</w:t>
            </w:r>
            <w:r w:rsidR="00825607" w:rsidRPr="00C23999"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  <w:t>20</w:t>
            </w:r>
          </w:p>
          <w:p w:rsidR="00C23999" w:rsidRPr="00C23999" w:rsidRDefault="00C23999" w:rsidP="001F4328">
            <w:pPr>
              <w:jc w:val="center"/>
              <w:rPr>
                <w:rFonts w:cstheme="minorHAnsi"/>
                <w:b/>
                <w:sz w:val="18"/>
                <w:szCs w:val="16"/>
                <w:highlight w:val="yellow"/>
                <w:u w:val="single"/>
              </w:rPr>
            </w:pPr>
          </w:p>
        </w:tc>
      </w:tr>
      <w:tr w:rsidR="00724979" w:rsidRPr="00C23999" w:rsidTr="00724979">
        <w:trPr>
          <w:cantSplit/>
          <w:trHeight w:val="166"/>
        </w:trPr>
        <w:tc>
          <w:tcPr>
            <w:tcW w:w="413" w:type="dxa"/>
            <w:textDirection w:val="btLr"/>
          </w:tcPr>
          <w:p w:rsidR="00724979" w:rsidRPr="00C23999" w:rsidRDefault="00724979" w:rsidP="00724979">
            <w:pPr>
              <w:jc w:val="center"/>
              <w:rPr>
                <w:rFonts w:cstheme="minorHAnsi"/>
                <w:b/>
                <w:sz w:val="18"/>
                <w:szCs w:val="16"/>
                <w:highlight w:val="yellow"/>
                <w:u w:val="single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Monday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Tuesday</w:t>
            </w:r>
          </w:p>
          <w:p w:rsidR="00C23999" w:rsidRPr="00C23999" w:rsidRDefault="00C2399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Wednesday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Thursday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Friday</w:t>
            </w:r>
          </w:p>
        </w:tc>
      </w:tr>
      <w:tr w:rsidR="00724979" w:rsidRPr="00997A0F" w:rsidTr="00724979">
        <w:trPr>
          <w:cantSplit/>
          <w:trHeight w:val="1134"/>
        </w:trPr>
        <w:tc>
          <w:tcPr>
            <w:tcW w:w="413" w:type="dxa"/>
            <w:vMerge w:val="restart"/>
            <w:textDirection w:val="btLr"/>
          </w:tcPr>
          <w:p w:rsidR="00724979" w:rsidRPr="00997A0F" w:rsidRDefault="00724979" w:rsidP="00724979">
            <w:pPr>
              <w:jc w:val="center"/>
              <w:rPr>
                <w:rFonts w:ascii="Comic Sans MS" w:hAnsi="Comic Sans MS" w:cstheme="minorHAnsi"/>
                <w:b/>
                <w:color w:val="000000" w:themeColor="text1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b/>
                <w:color w:val="000000" w:themeColor="text1"/>
                <w:sz w:val="16"/>
                <w:szCs w:val="14"/>
              </w:rPr>
              <w:t>9-11</w:t>
            </w:r>
          </w:p>
        </w:tc>
        <w:tc>
          <w:tcPr>
            <w:tcW w:w="2707" w:type="dxa"/>
          </w:tcPr>
          <w:p w:rsidR="00223ECA" w:rsidRPr="00997A0F" w:rsidRDefault="00724979" w:rsidP="001F4328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b/>
                <w:color w:val="FF0000"/>
                <w:sz w:val="16"/>
                <w:szCs w:val="14"/>
                <w:u w:val="single"/>
              </w:rPr>
              <w:t>WORD OF THE DAY</w:t>
            </w:r>
          </w:p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sz w:val="16"/>
                <w:szCs w:val="14"/>
              </w:rPr>
              <w:t>Introduce a new word, find out the meaning, use it in conversation, can you draw something to help you remember the word and / or how to spell it? Find out the origin, are there words which mean the same? Use it in written sentences.</w:t>
            </w:r>
          </w:p>
          <w:p w:rsidR="001137F9" w:rsidRPr="00997A0F" w:rsidRDefault="001137F9" w:rsidP="00C23999">
            <w:pPr>
              <w:rPr>
                <w:rFonts w:ascii="Comic Sans MS" w:eastAsia="Calibri" w:hAnsi="Comic Sans MS" w:cstheme="minorHAnsi"/>
                <w:sz w:val="16"/>
                <w:szCs w:val="16"/>
              </w:rPr>
            </w:pPr>
          </w:p>
          <w:p w:rsidR="00724979" w:rsidRPr="00997A0F" w:rsidRDefault="00B31BEF" w:rsidP="001F4328">
            <w:pPr>
              <w:jc w:val="center"/>
              <w:rPr>
                <w:rFonts w:ascii="Comic Sans MS" w:eastAsia="Calibri" w:hAnsi="Comic Sans MS" w:cstheme="minorHAnsi"/>
                <w:b/>
                <w:color w:val="7030A0"/>
                <w:sz w:val="16"/>
                <w:szCs w:val="14"/>
                <w:u w:val="single"/>
              </w:rPr>
            </w:pPr>
            <w:r w:rsidRPr="00997A0F">
              <w:rPr>
                <w:rStyle w:val="Strong"/>
                <w:rFonts w:ascii="Comic Sans MS" w:hAnsi="Comic Sans MS"/>
                <w:color w:val="333333"/>
                <w:sz w:val="16"/>
                <w:szCs w:val="16"/>
                <w:u w:val="single"/>
                <w:shd w:val="clear" w:color="auto" w:fill="FFFFFF"/>
              </w:rPr>
              <w:t>opponent</w:t>
            </w:r>
            <w:r w:rsidRPr="00997A0F">
              <w:rPr>
                <w:rFonts w:ascii="Comic Sans MS" w:hAnsi="Comic Sans MS"/>
                <w:color w:val="333333"/>
                <w:sz w:val="16"/>
                <w:szCs w:val="16"/>
              </w:rPr>
              <w:br/>
            </w:r>
            <w:r w:rsidRPr="00997A0F">
              <w:rPr>
                <w:rStyle w:val="Emphasis"/>
                <w:rFonts w:ascii="Comic Sans MS" w:hAnsi="Comic Sans MS"/>
                <w:color w:val="333333"/>
                <w:sz w:val="16"/>
                <w:szCs w:val="16"/>
                <w:shd w:val="clear" w:color="auto" w:fill="FFFFFF"/>
              </w:rPr>
              <w:t>Roger Federer's opponent in the Wimbledon final was Rafael Nadal.</w:t>
            </w:r>
            <w:r w:rsidRPr="00997A0F">
              <w:rPr>
                <w:rFonts w:ascii="Comic Sans MS" w:hAnsi="Comic Sans MS"/>
                <w:color w:val="333333"/>
                <w:sz w:val="16"/>
                <w:szCs w:val="16"/>
              </w:rPr>
              <w:br/>
            </w:r>
            <w:r w:rsidRPr="00997A0F">
              <w:rPr>
                <w:rFonts w:ascii="Comic Sans MS" w:hAnsi="Comic Sans MS"/>
                <w:color w:val="333333"/>
                <w:sz w:val="16"/>
                <w:szCs w:val="16"/>
                <w:shd w:val="clear" w:color="auto" w:fill="FFFFFF"/>
              </w:rPr>
              <w:t>the person one competes against in a contest or a game; rival</w:t>
            </w:r>
            <w:r w:rsidRPr="00997A0F">
              <w:rPr>
                <w:rFonts w:ascii="Comic Sans MS" w:eastAsia="Calibri" w:hAnsi="Comic Sans MS" w:cstheme="minorHAnsi"/>
                <w:b/>
                <w:color w:val="7030A0"/>
                <w:sz w:val="16"/>
                <w:szCs w:val="14"/>
                <w:u w:val="single"/>
              </w:rPr>
              <w:t xml:space="preserve"> Reading</w:t>
            </w:r>
          </w:p>
          <w:p w:rsidR="00210D10" w:rsidRPr="00997A0F" w:rsidRDefault="00AA2399" w:rsidP="007A6B2A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r>
              <w:rPr>
                <w:rFonts w:ascii="Comic Sans MS" w:eastAsia="Calibri" w:hAnsi="Comic Sans MS" w:cstheme="minorHAnsi"/>
                <w:sz w:val="16"/>
                <w:szCs w:val="14"/>
              </w:rPr>
              <w:t>Complete a reading comprehension from the pack</w:t>
            </w:r>
          </w:p>
          <w:p w:rsidR="00724979" w:rsidRPr="00997A0F" w:rsidRDefault="00223ECA" w:rsidP="007A6B2A">
            <w:pPr>
              <w:jc w:val="center"/>
              <w:rPr>
                <w:rFonts w:ascii="Comic Sans MS" w:eastAsia="Calibri" w:hAnsi="Comic Sans MS" w:cstheme="minorHAnsi"/>
                <w:b/>
                <w:sz w:val="18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b/>
                <w:sz w:val="18"/>
                <w:szCs w:val="14"/>
                <w:highlight w:val="magenta"/>
                <w:u w:val="single"/>
              </w:rPr>
              <w:t>Writing</w:t>
            </w:r>
          </w:p>
          <w:p w:rsidR="00F174E6" w:rsidRPr="00997A0F" w:rsidRDefault="005C27EB" w:rsidP="002B1C84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sz w:val="16"/>
                <w:szCs w:val="14"/>
              </w:rPr>
              <w:t>Choose an activity from the list.</w:t>
            </w:r>
          </w:p>
          <w:p w:rsidR="00960E83" w:rsidRPr="00997A0F" w:rsidRDefault="00960E83" w:rsidP="00960E83">
            <w:pPr>
              <w:rPr>
                <w:rFonts w:ascii="Comic Sans MS" w:hAnsi="Comic Sans MS"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223ECA" w:rsidRPr="00997A0F" w:rsidRDefault="00724979" w:rsidP="001F4328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b/>
                <w:color w:val="FF0000"/>
                <w:sz w:val="16"/>
                <w:szCs w:val="14"/>
                <w:u w:val="single"/>
              </w:rPr>
              <w:t>WORD OF THE DAY</w:t>
            </w:r>
          </w:p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sz w:val="16"/>
                <w:szCs w:val="14"/>
              </w:rPr>
              <w:t>Introduce a new word, find out the meaning, can you draw something to help me remember the word and / or how to spell it? Can you use it in conversation, find out the origin, are there words which mean the same? Use it in written sentences.</w:t>
            </w:r>
          </w:p>
          <w:p w:rsidR="001137F9" w:rsidRPr="00997A0F" w:rsidRDefault="00B31BEF" w:rsidP="001F4328">
            <w:pPr>
              <w:jc w:val="center"/>
              <w:rPr>
                <w:rFonts w:ascii="Comic Sans MS" w:eastAsia="Calibri" w:hAnsi="Comic Sans MS" w:cstheme="minorHAnsi"/>
                <w:b/>
                <w:color w:val="FF0000"/>
                <w:sz w:val="16"/>
                <w:szCs w:val="16"/>
                <w:u w:val="single"/>
              </w:rPr>
            </w:pPr>
            <w:r w:rsidRPr="00997A0F">
              <w:rPr>
                <w:rStyle w:val="Strong"/>
                <w:rFonts w:ascii="Comic Sans MS" w:hAnsi="Comic Sans MS"/>
                <w:color w:val="333333"/>
                <w:sz w:val="16"/>
                <w:szCs w:val="16"/>
                <w:u w:val="single"/>
                <w:shd w:val="clear" w:color="auto" w:fill="FFFFFF"/>
              </w:rPr>
              <w:t>athlete</w:t>
            </w:r>
            <w:r w:rsidRPr="00997A0F">
              <w:rPr>
                <w:rFonts w:ascii="Comic Sans MS" w:hAnsi="Comic Sans MS"/>
                <w:color w:val="333333"/>
                <w:sz w:val="16"/>
                <w:szCs w:val="16"/>
              </w:rPr>
              <w:br/>
            </w:r>
            <w:r w:rsidRPr="00997A0F">
              <w:rPr>
                <w:rStyle w:val="Emphasis"/>
                <w:rFonts w:ascii="Comic Sans MS" w:hAnsi="Comic Sans MS"/>
                <w:color w:val="333333"/>
                <w:sz w:val="16"/>
                <w:szCs w:val="16"/>
                <w:shd w:val="clear" w:color="auto" w:fill="FFFFFF"/>
              </w:rPr>
              <w:t>Most professional athletes spend hours every day in training.</w:t>
            </w:r>
            <w:r w:rsidRPr="00997A0F">
              <w:rPr>
                <w:rFonts w:ascii="Comic Sans MS" w:hAnsi="Comic Sans MS"/>
                <w:color w:val="333333"/>
                <w:sz w:val="16"/>
                <w:szCs w:val="16"/>
              </w:rPr>
              <w:br/>
            </w:r>
            <w:r w:rsidRPr="00997A0F">
              <w:rPr>
                <w:rFonts w:ascii="Comic Sans MS" w:hAnsi="Comic Sans MS"/>
                <w:color w:val="333333"/>
                <w:sz w:val="16"/>
                <w:szCs w:val="16"/>
                <w:shd w:val="clear" w:color="auto" w:fill="FFFFFF"/>
              </w:rPr>
              <w:t>a person who trains for and competes in a sport</w:t>
            </w:r>
          </w:p>
          <w:p w:rsidR="00960E83" w:rsidRPr="00997A0F" w:rsidRDefault="00960E83" w:rsidP="001F4328">
            <w:pPr>
              <w:jc w:val="center"/>
              <w:rPr>
                <w:rFonts w:ascii="Comic Sans MS" w:eastAsia="Calibri" w:hAnsi="Comic Sans MS" w:cstheme="minorHAnsi"/>
                <w:b/>
                <w:color w:val="7030A0"/>
                <w:sz w:val="16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b/>
                <w:color w:val="7030A0"/>
                <w:sz w:val="16"/>
                <w:szCs w:val="14"/>
                <w:u w:val="single"/>
              </w:rPr>
              <w:t>Reading</w:t>
            </w:r>
          </w:p>
          <w:p w:rsidR="00960E83" w:rsidRPr="00997A0F" w:rsidRDefault="00960E83" w:rsidP="001F4328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</w:rPr>
              <w:t>Complete 30 minutes of reading.</w:t>
            </w:r>
          </w:p>
          <w:p w:rsidR="00960E83" w:rsidRPr="00997A0F" w:rsidRDefault="00960E83" w:rsidP="009150C5">
            <w:pPr>
              <w:rPr>
                <w:rFonts w:ascii="Comic Sans MS" w:eastAsia="Calibri" w:hAnsi="Comic Sans MS" w:cstheme="minorHAnsi"/>
                <w:sz w:val="16"/>
                <w:szCs w:val="14"/>
              </w:rPr>
            </w:pPr>
          </w:p>
          <w:p w:rsidR="00724979" w:rsidRPr="00997A0F" w:rsidRDefault="00223ECA" w:rsidP="00724979">
            <w:pPr>
              <w:jc w:val="center"/>
              <w:rPr>
                <w:rFonts w:ascii="Comic Sans MS" w:eastAsia="Calibri" w:hAnsi="Comic Sans MS" w:cstheme="minorHAnsi"/>
                <w:b/>
                <w:sz w:val="18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b/>
                <w:sz w:val="18"/>
                <w:szCs w:val="14"/>
                <w:highlight w:val="magenta"/>
                <w:u w:val="single"/>
              </w:rPr>
              <w:t>Writing</w:t>
            </w:r>
          </w:p>
          <w:p w:rsidR="005C27EB" w:rsidRPr="00997A0F" w:rsidRDefault="005C27EB" w:rsidP="005C27EB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sz w:val="16"/>
                <w:szCs w:val="14"/>
              </w:rPr>
              <w:t>Choose an activity from the list.</w:t>
            </w:r>
          </w:p>
          <w:p w:rsidR="002273A4" w:rsidRPr="00997A0F" w:rsidRDefault="002273A4" w:rsidP="002273A4">
            <w:pPr>
              <w:jc w:val="center"/>
              <w:rPr>
                <w:rFonts w:ascii="Comic Sans MS" w:hAnsi="Comic Sans MS" w:cstheme="minorHAnsi"/>
                <w:sz w:val="16"/>
                <w:szCs w:val="16"/>
              </w:rPr>
            </w:pP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b/>
                <w:color w:val="FF0000"/>
                <w:sz w:val="16"/>
                <w:szCs w:val="14"/>
                <w:u w:val="single"/>
              </w:rPr>
            </w:pPr>
            <w:r w:rsidRPr="00997A0F">
              <w:rPr>
                <w:rFonts w:ascii="Comic Sans MS" w:hAnsi="Comic Sans MS" w:cstheme="minorHAnsi"/>
                <w:b/>
                <w:color w:val="FF0000"/>
                <w:sz w:val="16"/>
                <w:szCs w:val="14"/>
                <w:u w:val="single"/>
              </w:rPr>
              <w:t>WORD OF THE DAY</w:t>
            </w:r>
          </w:p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sz w:val="16"/>
                <w:szCs w:val="14"/>
              </w:rPr>
              <w:t>Introduce a new word, find out the meaning, can you draw something to help me remember the word and / or how to spell it? Can you use it in conversation, find out the origin, are ther</w:t>
            </w:r>
            <w:r w:rsidR="002465AA" w:rsidRPr="00997A0F">
              <w:rPr>
                <w:rFonts w:ascii="Comic Sans MS" w:hAnsi="Comic Sans MS" w:cstheme="minorHAnsi"/>
                <w:sz w:val="16"/>
                <w:szCs w:val="14"/>
              </w:rPr>
              <w:t xml:space="preserve">e words which mean the same? </w:t>
            </w:r>
          </w:p>
          <w:p w:rsidR="000B0936" w:rsidRPr="00997A0F" w:rsidRDefault="00B31BEF" w:rsidP="000B0936">
            <w:pPr>
              <w:rPr>
                <w:rFonts w:ascii="Comic Sans MS" w:eastAsia="Calibri" w:hAnsi="Comic Sans MS" w:cstheme="minorHAnsi"/>
                <w:sz w:val="16"/>
                <w:szCs w:val="16"/>
              </w:rPr>
            </w:pPr>
            <w:r w:rsidRPr="00997A0F">
              <w:rPr>
                <w:rStyle w:val="Strong"/>
                <w:rFonts w:ascii="Comic Sans MS" w:hAnsi="Comic Sans MS"/>
                <w:color w:val="333333"/>
                <w:sz w:val="16"/>
                <w:szCs w:val="16"/>
                <w:u w:val="single"/>
                <w:shd w:val="clear" w:color="auto" w:fill="FFFFFF"/>
              </w:rPr>
              <w:t>champion</w:t>
            </w:r>
            <w:r w:rsidRPr="00997A0F">
              <w:rPr>
                <w:rFonts w:ascii="Comic Sans MS" w:hAnsi="Comic Sans MS"/>
                <w:color w:val="333333"/>
                <w:sz w:val="16"/>
                <w:szCs w:val="16"/>
              </w:rPr>
              <w:br/>
            </w:r>
            <w:r w:rsidRPr="00997A0F">
              <w:rPr>
                <w:rStyle w:val="Emphasis"/>
                <w:rFonts w:ascii="Comic Sans MS" w:hAnsi="Comic Sans MS"/>
                <w:color w:val="333333"/>
                <w:sz w:val="16"/>
                <w:szCs w:val="16"/>
                <w:shd w:val="clear" w:color="auto" w:fill="FFFFFF"/>
              </w:rPr>
              <w:t>The boxer Muhammad Ali was World Heavyweight Champion three times.</w:t>
            </w:r>
            <w:r w:rsidRPr="00997A0F">
              <w:rPr>
                <w:rFonts w:ascii="Comic Sans MS" w:hAnsi="Comic Sans MS"/>
                <w:color w:val="333333"/>
                <w:sz w:val="16"/>
                <w:szCs w:val="16"/>
              </w:rPr>
              <w:br/>
            </w:r>
            <w:r w:rsidRPr="00997A0F">
              <w:rPr>
                <w:rFonts w:ascii="Comic Sans MS" w:hAnsi="Comic Sans MS"/>
                <w:color w:val="333333"/>
                <w:sz w:val="16"/>
                <w:szCs w:val="16"/>
                <w:shd w:val="clear" w:color="auto" w:fill="FFFFFF"/>
              </w:rPr>
              <w:t>a top-rated, highly successful player</w:t>
            </w:r>
          </w:p>
          <w:p w:rsidR="00724979" w:rsidRPr="00997A0F" w:rsidRDefault="00724979" w:rsidP="00F82D49">
            <w:pPr>
              <w:jc w:val="center"/>
              <w:rPr>
                <w:rFonts w:ascii="Comic Sans MS" w:eastAsia="Calibri" w:hAnsi="Comic Sans MS" w:cstheme="minorHAnsi"/>
                <w:b/>
                <w:color w:val="7030A0"/>
                <w:sz w:val="16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b/>
                <w:color w:val="7030A0"/>
                <w:sz w:val="16"/>
                <w:szCs w:val="14"/>
                <w:u w:val="single"/>
              </w:rPr>
              <w:t>Reading</w:t>
            </w:r>
          </w:p>
          <w:p w:rsidR="00724979" w:rsidRPr="00997A0F" w:rsidRDefault="00C36868" w:rsidP="007A6B2A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</w:rPr>
              <w:t>Choose another reading comprehension from the pack.</w:t>
            </w:r>
            <w:r w:rsidR="00960E83" w:rsidRPr="00997A0F">
              <w:rPr>
                <w:rFonts w:ascii="Comic Sans MS" w:eastAsia="Calibri" w:hAnsi="Comic Sans MS" w:cstheme="minorHAnsi"/>
                <w:sz w:val="16"/>
                <w:szCs w:val="14"/>
              </w:rPr>
              <w:t xml:space="preserve"> </w:t>
            </w:r>
          </w:p>
          <w:p w:rsidR="00960E83" w:rsidRPr="00997A0F" w:rsidRDefault="00960E83" w:rsidP="007A6B2A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</w:p>
          <w:p w:rsidR="00960E83" w:rsidRPr="00997A0F" w:rsidRDefault="00960E83" w:rsidP="007A6B2A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</w:p>
          <w:p w:rsidR="00724979" w:rsidRPr="00997A0F" w:rsidRDefault="00210D10" w:rsidP="00724979">
            <w:pPr>
              <w:jc w:val="center"/>
              <w:rPr>
                <w:rFonts w:ascii="Comic Sans MS" w:eastAsia="Calibri" w:hAnsi="Comic Sans MS" w:cstheme="minorHAnsi"/>
                <w:b/>
                <w:sz w:val="18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b/>
                <w:sz w:val="18"/>
                <w:szCs w:val="14"/>
                <w:highlight w:val="magenta"/>
                <w:u w:val="single"/>
              </w:rPr>
              <w:t>Writing</w:t>
            </w:r>
          </w:p>
          <w:p w:rsidR="005C27EB" w:rsidRPr="00997A0F" w:rsidRDefault="005C27EB" w:rsidP="005C27EB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sz w:val="16"/>
                <w:szCs w:val="14"/>
              </w:rPr>
              <w:t>Choose an activity from the list.</w:t>
            </w:r>
          </w:p>
          <w:p w:rsidR="00A76B81" w:rsidRPr="00997A0F" w:rsidRDefault="00A76B81" w:rsidP="002B1C84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997A0F" w:rsidRDefault="00724979" w:rsidP="007A6B2A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b/>
                <w:color w:val="FF0000"/>
                <w:sz w:val="16"/>
                <w:szCs w:val="14"/>
                <w:u w:val="single"/>
              </w:rPr>
              <w:t>WORD OF THE DAY</w:t>
            </w:r>
          </w:p>
          <w:p w:rsidR="00724979" w:rsidRPr="00997A0F" w:rsidRDefault="00724979" w:rsidP="007A6B2A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sz w:val="16"/>
                <w:szCs w:val="14"/>
              </w:rPr>
              <w:t>Introduce a new word, find out the meaning, can you draw something to help me remember the word and / or how to spell it? Can you use it in conversation, find out the origin, are there words which mean the same? Use it in written sentences.</w:t>
            </w:r>
          </w:p>
          <w:p w:rsidR="000B1CB1" w:rsidRPr="00997A0F" w:rsidRDefault="00B31BEF" w:rsidP="00960E83">
            <w:pPr>
              <w:jc w:val="center"/>
              <w:rPr>
                <w:rFonts w:ascii="Comic Sans MS" w:eastAsia="Calibri" w:hAnsi="Comic Sans MS" w:cstheme="minorHAnsi"/>
                <w:b/>
                <w:color w:val="7030A0"/>
                <w:sz w:val="16"/>
                <w:szCs w:val="16"/>
                <w:u w:val="single"/>
              </w:rPr>
            </w:pPr>
            <w:r w:rsidRPr="00997A0F">
              <w:rPr>
                <w:rStyle w:val="Strong"/>
                <w:rFonts w:ascii="Comic Sans MS" w:hAnsi="Comic Sans MS"/>
                <w:color w:val="333333"/>
                <w:sz w:val="16"/>
                <w:szCs w:val="16"/>
                <w:u w:val="single"/>
                <w:shd w:val="clear" w:color="auto" w:fill="FFFFFF"/>
              </w:rPr>
              <w:t>compete</w:t>
            </w:r>
            <w:r w:rsidRPr="00997A0F">
              <w:rPr>
                <w:rFonts w:ascii="Comic Sans MS" w:hAnsi="Comic Sans MS"/>
                <w:color w:val="333333"/>
                <w:sz w:val="16"/>
                <w:szCs w:val="16"/>
              </w:rPr>
              <w:br/>
            </w:r>
            <w:r w:rsidRPr="00997A0F">
              <w:rPr>
                <w:rStyle w:val="Emphasis"/>
                <w:rFonts w:ascii="Comic Sans MS" w:hAnsi="Comic Sans MS"/>
                <w:color w:val="333333"/>
                <w:sz w:val="16"/>
                <w:szCs w:val="16"/>
                <w:shd w:val="clear" w:color="auto" w:fill="FFFFFF"/>
              </w:rPr>
              <w:t>Over 10,000 athletes will compete in the Olympic Games.</w:t>
            </w:r>
            <w:r w:rsidRPr="00997A0F">
              <w:rPr>
                <w:rFonts w:ascii="Comic Sans MS" w:hAnsi="Comic Sans MS"/>
                <w:color w:val="333333"/>
                <w:sz w:val="16"/>
                <w:szCs w:val="16"/>
              </w:rPr>
              <w:br/>
            </w:r>
            <w:r w:rsidRPr="00997A0F">
              <w:rPr>
                <w:rFonts w:ascii="Comic Sans MS" w:hAnsi="Comic Sans MS"/>
                <w:color w:val="333333"/>
                <w:sz w:val="16"/>
                <w:szCs w:val="16"/>
                <w:shd w:val="clear" w:color="auto" w:fill="FFFFFF"/>
              </w:rPr>
              <w:t>to take part in a contest or a competition</w:t>
            </w:r>
          </w:p>
          <w:p w:rsidR="00960E83" w:rsidRPr="00997A0F" w:rsidRDefault="00960E83" w:rsidP="00960E83">
            <w:pPr>
              <w:jc w:val="center"/>
              <w:rPr>
                <w:rFonts w:ascii="Comic Sans MS" w:eastAsia="Calibri" w:hAnsi="Comic Sans MS" w:cstheme="minorHAnsi"/>
                <w:b/>
                <w:color w:val="7030A0"/>
                <w:sz w:val="16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b/>
                <w:color w:val="7030A0"/>
                <w:sz w:val="16"/>
                <w:szCs w:val="14"/>
                <w:u w:val="single"/>
              </w:rPr>
              <w:t>Reading</w:t>
            </w:r>
          </w:p>
          <w:p w:rsidR="00960E83" w:rsidRPr="00997A0F" w:rsidRDefault="00960E83" w:rsidP="00960E83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</w:rPr>
              <w:t>Complete 30 minutes of reading.</w:t>
            </w:r>
          </w:p>
          <w:p w:rsidR="00960E83" w:rsidRPr="00997A0F" w:rsidRDefault="00960E83" w:rsidP="008E5660">
            <w:pPr>
              <w:rPr>
                <w:rFonts w:ascii="Comic Sans MS" w:hAnsi="Comic Sans MS" w:cstheme="minorHAnsi"/>
                <w:sz w:val="16"/>
                <w:szCs w:val="14"/>
              </w:rPr>
            </w:pPr>
          </w:p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</w:p>
          <w:p w:rsidR="00724979" w:rsidRPr="00997A0F" w:rsidRDefault="00210D10" w:rsidP="00724979">
            <w:pPr>
              <w:jc w:val="center"/>
              <w:rPr>
                <w:rFonts w:ascii="Comic Sans MS" w:eastAsia="Calibri" w:hAnsi="Comic Sans MS" w:cstheme="minorHAnsi"/>
                <w:b/>
                <w:sz w:val="18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b/>
                <w:sz w:val="18"/>
                <w:szCs w:val="14"/>
                <w:highlight w:val="magenta"/>
                <w:u w:val="single"/>
              </w:rPr>
              <w:t>Writing</w:t>
            </w:r>
          </w:p>
          <w:p w:rsidR="005C27EB" w:rsidRPr="00997A0F" w:rsidRDefault="005C27EB" w:rsidP="005C27EB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sz w:val="16"/>
                <w:szCs w:val="14"/>
              </w:rPr>
              <w:t>Choose an activity from the list.</w:t>
            </w:r>
          </w:p>
          <w:p w:rsidR="00724979" w:rsidRPr="00997A0F" w:rsidRDefault="00724979" w:rsidP="00A76B81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b/>
                <w:color w:val="FF0000"/>
                <w:sz w:val="16"/>
                <w:szCs w:val="14"/>
                <w:u w:val="single"/>
              </w:rPr>
              <w:t>WORD OF THE DAY</w:t>
            </w:r>
          </w:p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sz w:val="16"/>
                <w:szCs w:val="14"/>
              </w:rPr>
              <w:t>Introduce a new word, find out the meaning, can you draw something to help me remember the word and / or how to spell it? Can you use it in conversation, find out the origin, are there words which mean the same? Use it in written sentences.</w:t>
            </w:r>
          </w:p>
          <w:p w:rsidR="00560758" w:rsidRPr="00997A0F" w:rsidRDefault="00B31BEF" w:rsidP="00560758">
            <w:pPr>
              <w:spacing w:line="360" w:lineRule="atLeast"/>
              <w:rPr>
                <w:rFonts w:ascii="Comic Sans MS" w:eastAsia="Times New Roman" w:hAnsi="Comic Sans MS" w:cs="Times New Roman"/>
                <w:color w:val="000000"/>
                <w:sz w:val="16"/>
                <w:szCs w:val="16"/>
                <w:lang w:eastAsia="en-GB"/>
              </w:rPr>
            </w:pPr>
            <w:r w:rsidRPr="00997A0F">
              <w:rPr>
                <w:rStyle w:val="Strong"/>
                <w:rFonts w:ascii="Comic Sans MS" w:hAnsi="Comic Sans MS"/>
                <w:color w:val="333333"/>
                <w:sz w:val="16"/>
                <w:szCs w:val="16"/>
                <w:u w:val="single"/>
                <w:shd w:val="clear" w:color="auto" w:fill="FFFFFF"/>
              </w:rPr>
              <w:t>strategy</w:t>
            </w:r>
            <w:r w:rsidRPr="00997A0F">
              <w:rPr>
                <w:rFonts w:ascii="Comic Sans MS" w:hAnsi="Comic Sans MS"/>
                <w:color w:val="333333"/>
                <w:sz w:val="16"/>
                <w:szCs w:val="16"/>
              </w:rPr>
              <w:br/>
            </w:r>
            <w:r w:rsidRPr="00997A0F">
              <w:rPr>
                <w:rStyle w:val="Emphasis"/>
                <w:rFonts w:ascii="Comic Sans MS" w:hAnsi="Comic Sans MS"/>
                <w:color w:val="333333"/>
                <w:sz w:val="16"/>
                <w:szCs w:val="16"/>
                <w:shd w:val="clear" w:color="auto" w:fill="FFFFFF"/>
              </w:rPr>
              <w:t>One of the jobs of the manager or coach is to develop a strategy for winning each game.</w:t>
            </w:r>
            <w:r w:rsidRPr="00997A0F">
              <w:rPr>
                <w:rFonts w:ascii="Comic Sans MS" w:hAnsi="Comic Sans MS"/>
                <w:color w:val="333333"/>
                <w:sz w:val="16"/>
                <w:szCs w:val="16"/>
              </w:rPr>
              <w:br/>
            </w:r>
            <w:r w:rsidRPr="00997A0F">
              <w:rPr>
                <w:rFonts w:ascii="Comic Sans MS" w:hAnsi="Comic Sans MS"/>
                <w:color w:val="333333"/>
                <w:sz w:val="16"/>
                <w:szCs w:val="16"/>
                <w:shd w:val="clear" w:color="auto" w:fill="FFFFFF"/>
              </w:rPr>
              <w:t>a plan to achieve an objective</w:t>
            </w:r>
          </w:p>
          <w:p w:rsidR="00675593" w:rsidRPr="00997A0F" w:rsidRDefault="00675593" w:rsidP="00F84000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</w:p>
          <w:p w:rsidR="00960E83" w:rsidRPr="00997A0F" w:rsidRDefault="00960E83" w:rsidP="00960E83">
            <w:pPr>
              <w:jc w:val="center"/>
              <w:rPr>
                <w:rFonts w:ascii="Comic Sans MS" w:eastAsia="Calibri" w:hAnsi="Comic Sans MS" w:cstheme="minorHAnsi"/>
                <w:b/>
                <w:color w:val="7030A0"/>
                <w:sz w:val="16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b/>
                <w:color w:val="7030A0"/>
                <w:sz w:val="16"/>
                <w:szCs w:val="14"/>
                <w:u w:val="single"/>
              </w:rPr>
              <w:t>Reading</w:t>
            </w:r>
          </w:p>
          <w:p w:rsidR="00AA2399" w:rsidRPr="00997A0F" w:rsidRDefault="00AA2399" w:rsidP="00AA2399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</w:rPr>
              <w:t xml:space="preserve">Choose another reading comprehension from the pack. </w:t>
            </w:r>
          </w:p>
          <w:p w:rsidR="00960E83" w:rsidRPr="00997A0F" w:rsidRDefault="00960E83" w:rsidP="00F82D49">
            <w:pPr>
              <w:rPr>
                <w:rFonts w:ascii="Comic Sans MS" w:eastAsia="Calibri" w:hAnsi="Comic Sans MS" w:cstheme="minorHAnsi"/>
                <w:sz w:val="16"/>
                <w:szCs w:val="14"/>
              </w:rPr>
            </w:pPr>
          </w:p>
          <w:p w:rsidR="00724979" w:rsidRPr="00997A0F" w:rsidRDefault="00210D10" w:rsidP="00724979">
            <w:pPr>
              <w:jc w:val="center"/>
              <w:rPr>
                <w:rFonts w:ascii="Comic Sans MS" w:eastAsia="Calibri" w:hAnsi="Comic Sans MS" w:cstheme="minorHAnsi"/>
                <w:b/>
                <w:sz w:val="18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b/>
                <w:sz w:val="18"/>
                <w:szCs w:val="14"/>
                <w:highlight w:val="magenta"/>
                <w:u w:val="single"/>
              </w:rPr>
              <w:t>Writing</w:t>
            </w:r>
          </w:p>
          <w:p w:rsidR="005C27EB" w:rsidRPr="00997A0F" w:rsidRDefault="005C27EB" w:rsidP="005C27EB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sz w:val="16"/>
                <w:szCs w:val="14"/>
              </w:rPr>
              <w:t>Choose an activity from the list.</w:t>
            </w:r>
          </w:p>
          <w:p w:rsidR="00724979" w:rsidRPr="00997A0F" w:rsidRDefault="00724979" w:rsidP="002B1C84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</w:p>
        </w:tc>
      </w:tr>
      <w:tr w:rsidR="00724979" w:rsidRPr="00997A0F" w:rsidTr="00724979">
        <w:trPr>
          <w:cantSplit/>
          <w:trHeight w:val="1134"/>
        </w:trPr>
        <w:tc>
          <w:tcPr>
            <w:tcW w:w="413" w:type="dxa"/>
            <w:vMerge/>
            <w:textDirection w:val="btLr"/>
          </w:tcPr>
          <w:p w:rsidR="00724979" w:rsidRPr="00997A0F" w:rsidRDefault="00724979" w:rsidP="00724979">
            <w:pPr>
              <w:jc w:val="center"/>
              <w:rPr>
                <w:rFonts w:ascii="Comic Sans MS" w:eastAsia="Calibri" w:hAnsi="Comic Sans MS" w:cstheme="minorHAnsi"/>
                <w:b/>
                <w:color w:val="000000" w:themeColor="text1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eastAsia="Calibri" w:hAnsi="Comic Sans MS" w:cstheme="minorHAnsi"/>
                <w:b/>
                <w:sz w:val="16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b/>
                <w:sz w:val="16"/>
                <w:szCs w:val="14"/>
                <w:u w:val="single"/>
              </w:rPr>
              <w:t>Movement</w:t>
            </w:r>
          </w:p>
          <w:p w:rsidR="00724979" w:rsidRPr="00997A0F" w:rsidRDefault="00724979" w:rsidP="001F4328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</w:rPr>
              <w:t>The Body Coach</w:t>
            </w:r>
            <w:r w:rsidR="002B1C84" w:rsidRPr="00997A0F">
              <w:rPr>
                <w:rFonts w:ascii="Comic Sans MS" w:eastAsia="Calibri" w:hAnsi="Comic Sans MS" w:cstheme="minorHAnsi"/>
                <w:sz w:val="16"/>
                <w:szCs w:val="14"/>
              </w:rPr>
              <w:t xml:space="preserve"> –</w:t>
            </w:r>
            <w:r w:rsidR="00F174E6" w:rsidRPr="00997A0F">
              <w:rPr>
                <w:rFonts w:ascii="Comic Sans MS" w:eastAsia="Calibri" w:hAnsi="Comic Sans MS" w:cstheme="minorHAnsi"/>
                <w:sz w:val="16"/>
                <w:szCs w:val="14"/>
              </w:rPr>
              <w:t xml:space="preserve"> </w:t>
            </w:r>
            <w:r w:rsidR="000A3EB8" w:rsidRPr="00997A0F">
              <w:rPr>
                <w:rFonts w:ascii="Comic Sans MS" w:eastAsia="Calibri" w:hAnsi="Comic Sans MS" w:cstheme="minorHAnsi"/>
                <w:sz w:val="16"/>
                <w:szCs w:val="14"/>
              </w:rPr>
              <w:t>YouTube</w:t>
            </w:r>
            <w:r w:rsidR="00F174E6" w:rsidRPr="00997A0F">
              <w:rPr>
                <w:rFonts w:ascii="Comic Sans MS" w:eastAsia="Calibri" w:hAnsi="Comic Sans MS" w:cstheme="minorHAnsi"/>
                <w:sz w:val="16"/>
                <w:szCs w:val="14"/>
              </w:rPr>
              <w:t xml:space="preserve"> – find the current </w:t>
            </w:r>
            <w:r w:rsidR="002B1C84" w:rsidRPr="00997A0F">
              <w:rPr>
                <w:rFonts w:ascii="Comic Sans MS" w:eastAsia="Calibri" w:hAnsi="Comic Sans MS" w:cstheme="minorHAnsi"/>
                <w:sz w:val="16"/>
                <w:szCs w:val="14"/>
              </w:rPr>
              <w:t>day</w:t>
            </w:r>
          </w:p>
          <w:p w:rsidR="00724979" w:rsidRPr="00997A0F" w:rsidRDefault="00724979" w:rsidP="002B1C84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eastAsia="Calibri" w:hAnsi="Comic Sans MS" w:cstheme="minorHAnsi"/>
                <w:b/>
                <w:sz w:val="16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b/>
                <w:sz w:val="16"/>
                <w:szCs w:val="14"/>
                <w:u w:val="single"/>
              </w:rPr>
              <w:t>Movement</w:t>
            </w:r>
          </w:p>
          <w:p w:rsidR="00724979" w:rsidRPr="00997A0F" w:rsidRDefault="000C2977" w:rsidP="001F4328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hyperlink r:id="rId7" w:history="1">
              <w:r w:rsidR="00724979" w:rsidRPr="00997A0F">
                <w:rPr>
                  <w:rStyle w:val="Hyperlink"/>
                  <w:rFonts w:ascii="Comic Sans MS" w:hAnsi="Comic Sans MS" w:cstheme="minorHAnsi"/>
                  <w:sz w:val="16"/>
                  <w:szCs w:val="14"/>
                </w:rPr>
                <w:t>https://www.youtube.com/user/CosmicKidsYoga</w:t>
              </w:r>
            </w:hyperlink>
          </w:p>
          <w:p w:rsidR="00724979" w:rsidRPr="00997A0F" w:rsidRDefault="00724979" w:rsidP="001F4328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</w:rPr>
              <w:t>Cosmic Yoga</w:t>
            </w:r>
          </w:p>
          <w:p w:rsidR="00724979" w:rsidRPr="00997A0F" w:rsidRDefault="00724979" w:rsidP="001F4328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</w:rPr>
              <w:t>(YouTube)</w:t>
            </w:r>
          </w:p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eastAsia="Calibri" w:hAnsi="Comic Sans MS" w:cstheme="minorHAnsi"/>
                <w:b/>
                <w:sz w:val="16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b/>
                <w:sz w:val="16"/>
                <w:szCs w:val="14"/>
                <w:u w:val="single"/>
              </w:rPr>
              <w:t>Movement</w:t>
            </w:r>
          </w:p>
          <w:p w:rsidR="002B1C84" w:rsidRPr="00997A0F" w:rsidRDefault="002B1C84" w:rsidP="002B1C84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</w:rPr>
              <w:t xml:space="preserve">The Body Coach – </w:t>
            </w:r>
            <w:r w:rsidR="000A3EB8" w:rsidRPr="00997A0F">
              <w:rPr>
                <w:rFonts w:ascii="Comic Sans MS" w:eastAsia="Calibri" w:hAnsi="Comic Sans MS" w:cstheme="minorHAnsi"/>
                <w:sz w:val="16"/>
                <w:szCs w:val="14"/>
              </w:rPr>
              <w:t>YouTube</w:t>
            </w:r>
            <w:r w:rsidR="00F174E6" w:rsidRPr="00997A0F">
              <w:rPr>
                <w:rFonts w:ascii="Comic Sans MS" w:eastAsia="Calibri" w:hAnsi="Comic Sans MS" w:cstheme="minorHAnsi"/>
                <w:sz w:val="16"/>
                <w:szCs w:val="14"/>
              </w:rPr>
              <w:t xml:space="preserve"> -</w:t>
            </w:r>
            <w:r w:rsidRPr="00997A0F">
              <w:rPr>
                <w:rFonts w:ascii="Comic Sans MS" w:eastAsia="Calibri" w:hAnsi="Comic Sans MS" w:cstheme="minorHAnsi"/>
                <w:sz w:val="16"/>
                <w:szCs w:val="14"/>
              </w:rPr>
              <w:t xml:space="preserve"> </w:t>
            </w:r>
            <w:r w:rsidR="00F174E6" w:rsidRPr="00997A0F">
              <w:rPr>
                <w:rFonts w:ascii="Comic Sans MS" w:eastAsia="Calibri" w:hAnsi="Comic Sans MS" w:cstheme="minorHAnsi"/>
                <w:sz w:val="16"/>
                <w:szCs w:val="14"/>
              </w:rPr>
              <w:t>find the current day</w:t>
            </w:r>
          </w:p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eastAsia="Calibri" w:hAnsi="Comic Sans MS" w:cstheme="minorHAnsi"/>
                <w:b/>
                <w:sz w:val="16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b/>
                <w:sz w:val="16"/>
                <w:szCs w:val="14"/>
                <w:u w:val="single"/>
              </w:rPr>
              <w:t>Movement</w:t>
            </w:r>
          </w:p>
          <w:p w:rsidR="002B1C84" w:rsidRPr="00997A0F" w:rsidRDefault="002B1C84" w:rsidP="002B1C84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sz w:val="16"/>
                <w:szCs w:val="14"/>
              </w:rPr>
              <w:t xml:space="preserve"> Go outside for a walk.</w:t>
            </w:r>
            <w:bookmarkStart w:id="0" w:name="_GoBack"/>
            <w:bookmarkEnd w:id="0"/>
          </w:p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eastAsia="Calibri" w:hAnsi="Comic Sans MS" w:cstheme="minorHAnsi"/>
                <w:b/>
                <w:sz w:val="16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b/>
                <w:sz w:val="16"/>
                <w:szCs w:val="14"/>
                <w:u w:val="single"/>
              </w:rPr>
              <w:t>Movement</w:t>
            </w:r>
          </w:p>
          <w:p w:rsidR="002B1C84" w:rsidRPr="00997A0F" w:rsidRDefault="002B1C84" w:rsidP="002B1C84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</w:rPr>
              <w:t xml:space="preserve">The Body Coach – </w:t>
            </w:r>
            <w:r w:rsidR="000A3EB8" w:rsidRPr="00997A0F">
              <w:rPr>
                <w:rFonts w:ascii="Comic Sans MS" w:eastAsia="Calibri" w:hAnsi="Comic Sans MS" w:cstheme="minorHAnsi"/>
                <w:sz w:val="16"/>
                <w:szCs w:val="14"/>
              </w:rPr>
              <w:t>YouTube</w:t>
            </w:r>
            <w:r w:rsidRPr="00997A0F">
              <w:rPr>
                <w:rFonts w:ascii="Comic Sans MS" w:eastAsia="Calibri" w:hAnsi="Comic Sans MS" w:cstheme="minorHAnsi"/>
                <w:sz w:val="16"/>
                <w:szCs w:val="14"/>
              </w:rPr>
              <w:t xml:space="preserve"> on the day</w:t>
            </w:r>
          </w:p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</w:p>
        </w:tc>
      </w:tr>
      <w:tr w:rsidR="00724979" w:rsidRPr="00997A0F" w:rsidTr="00210D10">
        <w:trPr>
          <w:cantSplit/>
          <w:trHeight w:val="884"/>
        </w:trPr>
        <w:tc>
          <w:tcPr>
            <w:tcW w:w="413" w:type="dxa"/>
            <w:shd w:val="clear" w:color="auto" w:fill="FFF2CC" w:themeFill="accent4" w:themeFillTint="33"/>
            <w:textDirection w:val="btLr"/>
          </w:tcPr>
          <w:p w:rsidR="00724979" w:rsidRPr="00997A0F" w:rsidRDefault="00724979" w:rsidP="00724979">
            <w:pPr>
              <w:jc w:val="center"/>
              <w:rPr>
                <w:rFonts w:ascii="Comic Sans MS" w:eastAsia="Calibri" w:hAnsi="Comic Sans MS" w:cstheme="minorHAnsi"/>
                <w:b/>
                <w:color w:val="000000" w:themeColor="text1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b/>
                <w:color w:val="000000" w:themeColor="text1"/>
                <w:sz w:val="16"/>
                <w:szCs w:val="14"/>
              </w:rPr>
              <w:lastRenderedPageBreak/>
              <w:t>11-11.15</w:t>
            </w:r>
          </w:p>
        </w:tc>
        <w:tc>
          <w:tcPr>
            <w:tcW w:w="2707" w:type="dxa"/>
            <w:shd w:val="clear" w:color="auto" w:fill="FFF2CC" w:themeFill="accent4" w:themeFillTint="33"/>
            <w:vAlign w:val="center"/>
          </w:tcPr>
          <w:p w:rsidR="00724979" w:rsidRPr="00997A0F" w:rsidRDefault="00724979" w:rsidP="00724979">
            <w:pPr>
              <w:jc w:val="center"/>
              <w:rPr>
                <w:rFonts w:ascii="Comic Sans MS" w:eastAsia="Calibri" w:hAnsi="Comic Sans MS" w:cstheme="minorHAnsi"/>
                <w:b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b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FF2CC" w:themeFill="accent4" w:themeFillTint="33"/>
            <w:vAlign w:val="center"/>
          </w:tcPr>
          <w:p w:rsidR="00724979" w:rsidRPr="00997A0F" w:rsidRDefault="00724979" w:rsidP="00724979">
            <w:pPr>
              <w:jc w:val="center"/>
              <w:rPr>
                <w:rFonts w:ascii="Comic Sans MS" w:eastAsia="Calibri" w:hAnsi="Comic Sans MS" w:cstheme="minorHAnsi"/>
                <w:b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b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FF2CC" w:themeFill="accent4" w:themeFillTint="33"/>
            <w:vAlign w:val="center"/>
          </w:tcPr>
          <w:p w:rsidR="00724979" w:rsidRPr="00997A0F" w:rsidRDefault="00724979" w:rsidP="00724979">
            <w:pPr>
              <w:jc w:val="center"/>
              <w:rPr>
                <w:rFonts w:ascii="Comic Sans MS" w:eastAsia="Calibri" w:hAnsi="Comic Sans MS" w:cstheme="minorHAnsi"/>
                <w:b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b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FF2CC" w:themeFill="accent4" w:themeFillTint="33"/>
            <w:vAlign w:val="center"/>
          </w:tcPr>
          <w:p w:rsidR="00724979" w:rsidRPr="00997A0F" w:rsidRDefault="00724979" w:rsidP="00724979">
            <w:pPr>
              <w:jc w:val="center"/>
              <w:rPr>
                <w:rFonts w:ascii="Comic Sans MS" w:eastAsia="Calibri" w:hAnsi="Comic Sans MS" w:cstheme="minorHAnsi"/>
                <w:b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b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FF2CC" w:themeFill="accent4" w:themeFillTint="33"/>
            <w:vAlign w:val="center"/>
          </w:tcPr>
          <w:p w:rsidR="00724979" w:rsidRPr="00997A0F" w:rsidRDefault="00724979" w:rsidP="00724979">
            <w:pPr>
              <w:jc w:val="center"/>
              <w:rPr>
                <w:rFonts w:ascii="Comic Sans MS" w:eastAsia="Calibri" w:hAnsi="Comic Sans MS" w:cstheme="minorHAnsi"/>
                <w:b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b/>
                <w:szCs w:val="14"/>
              </w:rPr>
              <w:t>Break</w:t>
            </w:r>
          </w:p>
        </w:tc>
      </w:tr>
      <w:tr w:rsidR="00724979" w:rsidRPr="00997A0F" w:rsidTr="00724979">
        <w:trPr>
          <w:cantSplit/>
          <w:trHeight w:val="1134"/>
        </w:trPr>
        <w:tc>
          <w:tcPr>
            <w:tcW w:w="413" w:type="dxa"/>
            <w:textDirection w:val="btLr"/>
          </w:tcPr>
          <w:p w:rsidR="00724979" w:rsidRPr="00997A0F" w:rsidRDefault="00724979" w:rsidP="00724979">
            <w:pPr>
              <w:jc w:val="center"/>
              <w:rPr>
                <w:rFonts w:ascii="Comic Sans MS" w:eastAsia="Calibri" w:hAnsi="Comic Sans MS" w:cstheme="minorHAnsi"/>
                <w:b/>
                <w:color w:val="000000" w:themeColor="text1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b/>
                <w:color w:val="000000" w:themeColor="text1"/>
                <w:sz w:val="16"/>
                <w:szCs w:val="14"/>
              </w:rPr>
              <w:t>11.15-12.15</w:t>
            </w: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eastAsia="Calibri" w:hAnsi="Comic Sans MS" w:cstheme="minorHAnsi"/>
                <w:sz w:val="18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sz w:val="18"/>
                <w:szCs w:val="14"/>
                <w:u w:val="single"/>
              </w:rPr>
              <w:t>Maths</w:t>
            </w:r>
          </w:p>
          <w:p w:rsidR="00223ECA" w:rsidRPr="00997A0F" w:rsidRDefault="00223ECA" w:rsidP="001F4328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</w:rPr>
              <w:t>White Rose (Home Learning Tab)</w:t>
            </w:r>
          </w:p>
          <w:p w:rsidR="000C2B4C" w:rsidRPr="00997A0F" w:rsidRDefault="000C2977" w:rsidP="001F4328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hyperlink r:id="rId8" w:history="1">
              <w:r w:rsidR="000C2B4C" w:rsidRPr="00997A0F">
                <w:rPr>
                  <w:rStyle w:val="Hyperlink"/>
                  <w:rFonts w:ascii="Comic Sans MS" w:hAnsi="Comic Sans MS"/>
                  <w:sz w:val="14"/>
                </w:rPr>
                <w:t>https://whiterosemaths.com/homelearning/</w:t>
              </w:r>
            </w:hyperlink>
          </w:p>
          <w:p w:rsidR="00223ECA" w:rsidRPr="00997A0F" w:rsidRDefault="00223ECA" w:rsidP="001F4328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</w:rPr>
              <w:t>Watch video and answer questions</w:t>
            </w:r>
            <w:r w:rsidR="000C2B4C" w:rsidRPr="00997A0F">
              <w:rPr>
                <w:rFonts w:ascii="Comic Sans MS" w:eastAsia="Calibri" w:hAnsi="Comic Sans MS" w:cstheme="minorHAnsi"/>
                <w:sz w:val="16"/>
                <w:szCs w:val="14"/>
              </w:rPr>
              <w:t>.</w:t>
            </w:r>
          </w:p>
          <w:p w:rsidR="00724979" w:rsidRPr="00997A0F" w:rsidRDefault="00724979" w:rsidP="00223ECA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  <w:u w:val="single"/>
              </w:rPr>
              <w:t>Maths</w:t>
            </w:r>
          </w:p>
          <w:p w:rsidR="00223ECA" w:rsidRPr="00997A0F" w:rsidRDefault="00223ECA" w:rsidP="00223ECA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</w:rPr>
              <w:t xml:space="preserve">Number gym </w:t>
            </w:r>
          </w:p>
          <w:p w:rsidR="00223ECA" w:rsidRPr="00997A0F" w:rsidRDefault="000C2977" w:rsidP="00223ECA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hyperlink r:id="rId9" w:history="1">
              <w:r w:rsidR="00223ECA" w:rsidRPr="00997A0F">
                <w:rPr>
                  <w:rStyle w:val="Hyperlink"/>
                  <w:rFonts w:ascii="Comic Sans MS" w:hAnsi="Comic Sans MS" w:cstheme="minorHAnsi"/>
                  <w:sz w:val="16"/>
                  <w:szCs w:val="14"/>
                </w:rPr>
                <w:t>http://www.numbergym.co.uk/</w:t>
              </w:r>
            </w:hyperlink>
          </w:p>
          <w:p w:rsidR="00724979" w:rsidRPr="00997A0F" w:rsidRDefault="00223ECA" w:rsidP="00223ECA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sz w:val="16"/>
                <w:szCs w:val="14"/>
              </w:rPr>
              <w:t>Calculation activity linked to year group e.g. multiplication and division, addition and subtraction</w:t>
            </w:r>
          </w:p>
        </w:tc>
        <w:tc>
          <w:tcPr>
            <w:tcW w:w="2707" w:type="dxa"/>
          </w:tcPr>
          <w:p w:rsidR="000C2B4C" w:rsidRPr="00997A0F" w:rsidRDefault="000C2B4C" w:rsidP="000C2B4C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  <w:u w:val="single"/>
              </w:rPr>
              <w:t>Maths</w:t>
            </w:r>
          </w:p>
          <w:p w:rsidR="000C2B4C" w:rsidRPr="00997A0F" w:rsidRDefault="000C2B4C" w:rsidP="000C2B4C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</w:rPr>
              <w:t>White Rose (Home Learning Tab)</w:t>
            </w:r>
            <w:r w:rsidRPr="00997A0F">
              <w:rPr>
                <w:rStyle w:val="Hyperlink"/>
                <w:rFonts w:ascii="Comic Sans MS" w:hAnsi="Comic Sans MS"/>
                <w:sz w:val="14"/>
              </w:rPr>
              <w:t xml:space="preserve"> </w:t>
            </w:r>
            <w:hyperlink r:id="rId10" w:history="1">
              <w:r w:rsidRPr="00997A0F">
                <w:rPr>
                  <w:rStyle w:val="Hyperlink"/>
                  <w:rFonts w:ascii="Comic Sans MS" w:hAnsi="Comic Sans MS"/>
                  <w:sz w:val="14"/>
                </w:rPr>
                <w:t>https://whiterosemaths.com/homelearning/</w:t>
              </w:r>
            </w:hyperlink>
          </w:p>
          <w:p w:rsidR="000C2B4C" w:rsidRPr="00997A0F" w:rsidRDefault="000C2B4C" w:rsidP="000C2B4C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</w:rPr>
              <w:t>Watch video and answer questions.</w:t>
            </w:r>
          </w:p>
          <w:p w:rsidR="00B468C9" w:rsidRPr="00997A0F" w:rsidRDefault="00B468C9" w:rsidP="00223ECA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  <w:u w:val="single"/>
              </w:rPr>
              <w:t>Maths</w:t>
            </w:r>
          </w:p>
          <w:p w:rsidR="000C2B4C" w:rsidRPr="00997A0F" w:rsidRDefault="000C2B4C" w:rsidP="000C2B4C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</w:rPr>
              <w:t xml:space="preserve">Number gym </w:t>
            </w:r>
          </w:p>
          <w:p w:rsidR="000C2B4C" w:rsidRPr="00997A0F" w:rsidRDefault="000C2977" w:rsidP="000C2B4C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hyperlink r:id="rId11" w:history="1">
              <w:r w:rsidR="000C2B4C" w:rsidRPr="00997A0F">
                <w:rPr>
                  <w:rStyle w:val="Hyperlink"/>
                  <w:rFonts w:ascii="Comic Sans MS" w:hAnsi="Comic Sans MS" w:cstheme="minorHAnsi"/>
                  <w:sz w:val="16"/>
                  <w:szCs w:val="14"/>
                </w:rPr>
                <w:t>http://www.numbergym.co.uk/</w:t>
              </w:r>
            </w:hyperlink>
          </w:p>
          <w:p w:rsidR="00B468C9" w:rsidRPr="00997A0F" w:rsidRDefault="000C2B4C" w:rsidP="000C2B4C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sz w:val="16"/>
                <w:szCs w:val="14"/>
              </w:rPr>
              <w:t>Table Trainer, Bond Builder</w:t>
            </w: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  <w:u w:val="single"/>
              </w:rPr>
              <w:t>Maths</w:t>
            </w:r>
          </w:p>
          <w:p w:rsidR="000C2B4C" w:rsidRPr="00997A0F" w:rsidRDefault="002B6E19" w:rsidP="000C2B4C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sz w:val="16"/>
                <w:szCs w:val="14"/>
              </w:rPr>
              <w:t xml:space="preserve"> </w:t>
            </w:r>
            <w:r w:rsidR="000C2B4C" w:rsidRPr="00997A0F">
              <w:rPr>
                <w:rFonts w:ascii="Comic Sans MS" w:eastAsia="Calibri" w:hAnsi="Comic Sans MS" w:cstheme="minorHAnsi"/>
                <w:sz w:val="16"/>
                <w:szCs w:val="14"/>
              </w:rPr>
              <w:t>White Rose (Home Learning Tab)</w:t>
            </w:r>
            <w:r w:rsidR="000C2B4C" w:rsidRPr="00997A0F">
              <w:rPr>
                <w:rStyle w:val="Hyperlink"/>
                <w:rFonts w:ascii="Comic Sans MS" w:hAnsi="Comic Sans MS"/>
                <w:sz w:val="14"/>
              </w:rPr>
              <w:t xml:space="preserve"> </w:t>
            </w:r>
            <w:hyperlink r:id="rId12" w:history="1">
              <w:r w:rsidR="000C2B4C" w:rsidRPr="00997A0F">
                <w:rPr>
                  <w:rStyle w:val="Hyperlink"/>
                  <w:rFonts w:ascii="Comic Sans MS" w:hAnsi="Comic Sans MS"/>
                  <w:sz w:val="14"/>
                </w:rPr>
                <w:t>https://whiterosemaths.com/homelearning/</w:t>
              </w:r>
            </w:hyperlink>
          </w:p>
          <w:p w:rsidR="000C2B4C" w:rsidRPr="00997A0F" w:rsidRDefault="000C2B4C" w:rsidP="000C2B4C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</w:rPr>
              <w:t>Watch video and answer questions.</w:t>
            </w:r>
          </w:p>
          <w:p w:rsidR="00B468C9" w:rsidRPr="00997A0F" w:rsidRDefault="00B468C9" w:rsidP="002B6E19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</w:p>
        </w:tc>
      </w:tr>
      <w:tr w:rsidR="00825607" w:rsidRPr="00997A0F" w:rsidTr="00210D10">
        <w:trPr>
          <w:cantSplit/>
          <w:trHeight w:val="1134"/>
        </w:trPr>
        <w:tc>
          <w:tcPr>
            <w:tcW w:w="413" w:type="dxa"/>
            <w:shd w:val="clear" w:color="auto" w:fill="FBE4D5" w:themeFill="accent2" w:themeFillTint="33"/>
            <w:textDirection w:val="btLr"/>
          </w:tcPr>
          <w:p w:rsidR="00825607" w:rsidRPr="00997A0F" w:rsidRDefault="00825607" w:rsidP="00825607">
            <w:pPr>
              <w:jc w:val="center"/>
              <w:rPr>
                <w:rFonts w:ascii="Comic Sans MS" w:eastAsia="Calibri" w:hAnsi="Comic Sans MS" w:cstheme="minorHAnsi"/>
                <w:b/>
                <w:color w:val="000000" w:themeColor="text1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b/>
                <w:color w:val="000000" w:themeColor="text1"/>
                <w:sz w:val="16"/>
                <w:szCs w:val="14"/>
              </w:rPr>
              <w:t>12.15-1.15</w:t>
            </w:r>
          </w:p>
        </w:tc>
        <w:tc>
          <w:tcPr>
            <w:tcW w:w="2707" w:type="dxa"/>
            <w:shd w:val="clear" w:color="auto" w:fill="FBE4D5" w:themeFill="accent2" w:themeFillTint="33"/>
            <w:vAlign w:val="center"/>
          </w:tcPr>
          <w:p w:rsidR="00825607" w:rsidRPr="00997A0F" w:rsidRDefault="00825607" w:rsidP="00825607">
            <w:pPr>
              <w:jc w:val="center"/>
              <w:rPr>
                <w:rFonts w:ascii="Comic Sans MS" w:eastAsia="Calibri" w:hAnsi="Comic Sans MS" w:cstheme="minorHAnsi"/>
                <w:b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b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BE4D5" w:themeFill="accent2" w:themeFillTint="33"/>
            <w:vAlign w:val="center"/>
          </w:tcPr>
          <w:p w:rsidR="00825607" w:rsidRPr="00997A0F" w:rsidRDefault="00825607" w:rsidP="00825607">
            <w:pPr>
              <w:jc w:val="center"/>
              <w:rPr>
                <w:rFonts w:ascii="Comic Sans MS" w:eastAsia="Calibri" w:hAnsi="Comic Sans MS" w:cstheme="minorHAnsi"/>
                <w:b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b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BE4D5" w:themeFill="accent2" w:themeFillTint="33"/>
            <w:vAlign w:val="center"/>
          </w:tcPr>
          <w:p w:rsidR="00825607" w:rsidRPr="00997A0F" w:rsidRDefault="00825607" w:rsidP="00825607">
            <w:pPr>
              <w:jc w:val="center"/>
              <w:rPr>
                <w:rFonts w:ascii="Comic Sans MS" w:eastAsia="Calibri" w:hAnsi="Comic Sans MS" w:cstheme="minorHAnsi"/>
                <w:b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b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BE4D5" w:themeFill="accent2" w:themeFillTint="33"/>
            <w:vAlign w:val="center"/>
          </w:tcPr>
          <w:p w:rsidR="00825607" w:rsidRPr="00997A0F" w:rsidRDefault="00825607" w:rsidP="00825607">
            <w:pPr>
              <w:jc w:val="center"/>
              <w:rPr>
                <w:rFonts w:ascii="Comic Sans MS" w:eastAsia="Calibri" w:hAnsi="Comic Sans MS" w:cstheme="minorHAnsi"/>
                <w:b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b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BE4D5" w:themeFill="accent2" w:themeFillTint="33"/>
            <w:vAlign w:val="center"/>
          </w:tcPr>
          <w:p w:rsidR="00825607" w:rsidRPr="00997A0F" w:rsidRDefault="00825607" w:rsidP="00825607">
            <w:pPr>
              <w:jc w:val="center"/>
              <w:rPr>
                <w:rFonts w:ascii="Comic Sans MS" w:eastAsia="Calibri" w:hAnsi="Comic Sans MS" w:cstheme="minorHAnsi"/>
                <w:b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b/>
                <w:szCs w:val="14"/>
              </w:rPr>
              <w:t>Lunch</w:t>
            </w:r>
          </w:p>
        </w:tc>
      </w:tr>
      <w:tr w:rsidR="00724979" w:rsidRPr="00997A0F" w:rsidTr="00724979">
        <w:trPr>
          <w:cantSplit/>
          <w:trHeight w:val="1134"/>
        </w:trPr>
        <w:tc>
          <w:tcPr>
            <w:tcW w:w="413" w:type="dxa"/>
            <w:textDirection w:val="btLr"/>
          </w:tcPr>
          <w:p w:rsidR="00724979" w:rsidRPr="00997A0F" w:rsidRDefault="00825607" w:rsidP="00724979">
            <w:pPr>
              <w:jc w:val="center"/>
              <w:rPr>
                <w:rFonts w:ascii="Comic Sans MS" w:eastAsia="Calibri" w:hAnsi="Comic Sans MS" w:cstheme="minorHAnsi"/>
                <w:b/>
                <w:sz w:val="16"/>
                <w:szCs w:val="16"/>
              </w:rPr>
            </w:pPr>
            <w:r w:rsidRPr="00997A0F">
              <w:rPr>
                <w:rFonts w:ascii="Comic Sans MS" w:eastAsia="Calibri" w:hAnsi="Comic Sans MS" w:cstheme="minorHAnsi"/>
                <w:b/>
                <w:sz w:val="16"/>
                <w:szCs w:val="16"/>
              </w:rPr>
              <w:t>1.15-2.50</w:t>
            </w: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eastAsia="Calibri" w:hAnsi="Comic Sans MS" w:cstheme="minorHAnsi"/>
                <w:b/>
                <w:sz w:val="16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b/>
                <w:sz w:val="16"/>
                <w:szCs w:val="14"/>
                <w:highlight w:val="cyan"/>
                <w:u w:val="single"/>
              </w:rPr>
              <w:t>Theme Work</w:t>
            </w:r>
          </w:p>
          <w:p w:rsidR="005C27EB" w:rsidRPr="00997A0F" w:rsidRDefault="005C27EB" w:rsidP="005C27EB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sz w:val="16"/>
                <w:szCs w:val="14"/>
              </w:rPr>
              <w:t>Choose an activity from the list.</w:t>
            </w:r>
          </w:p>
          <w:p w:rsidR="002273A4" w:rsidRPr="00997A0F" w:rsidRDefault="002273A4" w:rsidP="00C23999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997A0F" w:rsidRDefault="0004024D" w:rsidP="001F4328">
            <w:pPr>
              <w:jc w:val="center"/>
              <w:rPr>
                <w:rFonts w:ascii="Comic Sans MS" w:eastAsia="Calibri" w:hAnsi="Comic Sans MS" w:cstheme="minorHAnsi"/>
                <w:b/>
                <w:sz w:val="16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b/>
                <w:sz w:val="16"/>
                <w:szCs w:val="14"/>
                <w:highlight w:val="cyan"/>
                <w:u w:val="single"/>
              </w:rPr>
              <w:t>Th</w:t>
            </w:r>
            <w:r w:rsidR="00724979" w:rsidRPr="00997A0F">
              <w:rPr>
                <w:rFonts w:ascii="Comic Sans MS" w:eastAsia="Calibri" w:hAnsi="Comic Sans MS" w:cstheme="minorHAnsi"/>
                <w:b/>
                <w:sz w:val="16"/>
                <w:szCs w:val="14"/>
                <w:highlight w:val="cyan"/>
                <w:u w:val="single"/>
              </w:rPr>
              <w:t>eme Work</w:t>
            </w:r>
          </w:p>
          <w:p w:rsidR="005C27EB" w:rsidRPr="00997A0F" w:rsidRDefault="005C27EB" w:rsidP="005C27EB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sz w:val="16"/>
                <w:szCs w:val="14"/>
              </w:rPr>
              <w:t>Choose an activity from the list.</w:t>
            </w:r>
          </w:p>
          <w:p w:rsidR="00AB2778" w:rsidRPr="00997A0F" w:rsidRDefault="00AB2778" w:rsidP="00223ECA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eastAsia="Calibri" w:hAnsi="Comic Sans MS" w:cstheme="minorHAnsi"/>
                <w:b/>
                <w:sz w:val="16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b/>
                <w:sz w:val="16"/>
                <w:szCs w:val="14"/>
                <w:highlight w:val="cyan"/>
                <w:u w:val="single"/>
              </w:rPr>
              <w:t>Theme Work</w:t>
            </w:r>
          </w:p>
          <w:p w:rsidR="005C27EB" w:rsidRPr="00997A0F" w:rsidRDefault="005C27EB" w:rsidP="005C27EB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sz w:val="16"/>
                <w:szCs w:val="14"/>
              </w:rPr>
              <w:t>Choose an activity from the list.</w:t>
            </w:r>
          </w:p>
          <w:p w:rsidR="0004024D" w:rsidRPr="00997A0F" w:rsidRDefault="0004024D" w:rsidP="00DF2960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997A0F" w:rsidRDefault="00A76B81" w:rsidP="001F4328">
            <w:pPr>
              <w:jc w:val="center"/>
              <w:rPr>
                <w:rFonts w:ascii="Comic Sans MS" w:eastAsia="Calibri" w:hAnsi="Comic Sans MS" w:cstheme="minorHAnsi"/>
                <w:b/>
                <w:sz w:val="16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b/>
                <w:sz w:val="16"/>
                <w:szCs w:val="14"/>
                <w:highlight w:val="cyan"/>
                <w:u w:val="single"/>
              </w:rPr>
              <w:t>T</w:t>
            </w:r>
            <w:r w:rsidR="00724979" w:rsidRPr="00997A0F">
              <w:rPr>
                <w:rFonts w:ascii="Comic Sans MS" w:eastAsia="Calibri" w:hAnsi="Comic Sans MS" w:cstheme="minorHAnsi"/>
                <w:b/>
                <w:sz w:val="16"/>
                <w:szCs w:val="14"/>
                <w:highlight w:val="cyan"/>
                <w:u w:val="single"/>
              </w:rPr>
              <w:t>heme Work</w:t>
            </w:r>
          </w:p>
          <w:p w:rsidR="005C27EB" w:rsidRPr="00997A0F" w:rsidRDefault="005C27EB" w:rsidP="005C27EB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sz w:val="16"/>
                <w:szCs w:val="14"/>
              </w:rPr>
              <w:t>Choose an activity from the list.</w:t>
            </w:r>
          </w:p>
          <w:p w:rsidR="00724979" w:rsidRPr="00997A0F" w:rsidRDefault="00DF2960" w:rsidP="00A76B81">
            <w:pPr>
              <w:jc w:val="center"/>
              <w:rPr>
                <w:rFonts w:ascii="Comic Sans MS" w:hAnsi="Comic Sans MS" w:cstheme="minorHAnsi"/>
                <w:sz w:val="18"/>
              </w:rPr>
            </w:pPr>
            <w:r w:rsidRPr="00997A0F">
              <w:rPr>
                <w:rFonts w:ascii="Comic Sans MS" w:hAnsi="Comic Sans MS" w:cstheme="minorHAnsi"/>
                <w:sz w:val="18"/>
              </w:rPr>
              <w:t xml:space="preserve"> </w:t>
            </w:r>
          </w:p>
          <w:p w:rsidR="0024756E" w:rsidRPr="00997A0F" w:rsidRDefault="0024756E" w:rsidP="00A76B81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eastAsia="Calibri" w:hAnsi="Comic Sans MS" w:cstheme="minorHAnsi"/>
                <w:b/>
                <w:sz w:val="16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b/>
                <w:sz w:val="16"/>
                <w:szCs w:val="14"/>
                <w:highlight w:val="cyan"/>
                <w:u w:val="single"/>
              </w:rPr>
              <w:t>Theme Work</w:t>
            </w:r>
          </w:p>
          <w:p w:rsidR="005C27EB" w:rsidRPr="00997A0F" w:rsidRDefault="005C27EB" w:rsidP="005C27EB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sz w:val="16"/>
                <w:szCs w:val="14"/>
              </w:rPr>
              <w:t>Choose an activity from the list.</w:t>
            </w:r>
          </w:p>
          <w:p w:rsidR="00724979" w:rsidRPr="00997A0F" w:rsidRDefault="00724979" w:rsidP="00825607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</w:p>
        </w:tc>
      </w:tr>
      <w:tr w:rsidR="00724979" w:rsidRPr="00997A0F" w:rsidTr="00724979">
        <w:trPr>
          <w:cantSplit/>
          <w:trHeight w:val="1134"/>
        </w:trPr>
        <w:tc>
          <w:tcPr>
            <w:tcW w:w="413" w:type="dxa"/>
            <w:textDirection w:val="btLr"/>
          </w:tcPr>
          <w:p w:rsidR="00724979" w:rsidRPr="00997A0F" w:rsidRDefault="00825607" w:rsidP="00724979">
            <w:pPr>
              <w:jc w:val="center"/>
              <w:rPr>
                <w:rFonts w:ascii="Comic Sans MS" w:hAnsi="Comic Sans MS" w:cstheme="minorHAnsi"/>
                <w:b/>
                <w:sz w:val="16"/>
                <w:szCs w:val="16"/>
              </w:rPr>
            </w:pPr>
            <w:r w:rsidRPr="00997A0F">
              <w:rPr>
                <w:rFonts w:ascii="Comic Sans MS" w:hAnsi="Comic Sans MS" w:cstheme="minorHAnsi"/>
                <w:b/>
                <w:sz w:val="16"/>
                <w:szCs w:val="16"/>
              </w:rPr>
              <w:t>2.50-3.15</w:t>
            </w: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  <w:r w:rsidRPr="00997A0F">
              <w:rPr>
                <w:rFonts w:ascii="Comic Sans MS" w:hAnsi="Comic Sans MS" w:cstheme="minorHAnsi"/>
                <w:b/>
                <w:sz w:val="18"/>
                <w:szCs w:val="16"/>
                <w:u w:val="single"/>
              </w:rPr>
              <w:t>Reflecting Roxy</w:t>
            </w:r>
            <w:r w:rsidRPr="00997A0F">
              <w:rPr>
                <w:rFonts w:ascii="Comic Sans MS" w:hAnsi="Comic Sans MS" w:cstheme="minorHAnsi"/>
                <w:noProof/>
                <w:sz w:val="18"/>
                <w:szCs w:val="16"/>
                <w:lang w:eastAsia="en-GB"/>
              </w:rPr>
              <w:t xml:space="preserve"> </w:t>
            </w:r>
            <w:r w:rsidRPr="00997A0F">
              <w:rPr>
                <w:rFonts w:ascii="Comic Sans MS" w:hAnsi="Comic Sans MS" w:cstheme="minorHAnsi"/>
                <w:noProof/>
                <w:sz w:val="18"/>
                <w:szCs w:val="16"/>
                <w:lang w:eastAsia="en-GB"/>
              </w:rPr>
              <w:drawing>
                <wp:inline distT="0" distB="0" distL="0" distR="0" wp14:anchorId="61D98EF9" wp14:editId="724EBF3F">
                  <wp:extent cx="294680" cy="342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48" cy="35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  <w:r w:rsidRPr="00997A0F">
              <w:rPr>
                <w:rFonts w:ascii="Comic Sans MS" w:hAnsi="Comic Sans MS" w:cstheme="minorHAnsi"/>
                <w:sz w:val="18"/>
                <w:szCs w:val="16"/>
              </w:rPr>
              <w:t>What have you lea</w:t>
            </w:r>
            <w:r w:rsidR="00825607" w:rsidRPr="00997A0F">
              <w:rPr>
                <w:rFonts w:ascii="Comic Sans MS" w:hAnsi="Comic Sans MS" w:cstheme="minorHAnsi"/>
                <w:sz w:val="18"/>
                <w:szCs w:val="16"/>
              </w:rPr>
              <w:t>rnt today and how could you hav</w:t>
            </w:r>
            <w:r w:rsidRPr="00997A0F">
              <w:rPr>
                <w:rFonts w:ascii="Comic Sans MS" w:hAnsi="Comic Sans MS" w:cstheme="minorHAnsi"/>
                <w:sz w:val="18"/>
                <w:szCs w:val="16"/>
              </w:rPr>
              <w:t>e improved any of your work?</w:t>
            </w:r>
          </w:p>
          <w:p w:rsidR="0004024D" w:rsidRPr="00997A0F" w:rsidRDefault="0004024D" w:rsidP="001F4328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</w:p>
          <w:p w:rsidR="00960E83" w:rsidRPr="00997A0F" w:rsidRDefault="0004024D" w:rsidP="000C6A66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  <w:r w:rsidRPr="00997A0F">
              <w:rPr>
                <w:rFonts w:ascii="Comic Sans MS" w:hAnsi="Comic Sans MS" w:cstheme="minorHAnsi"/>
                <w:b/>
                <w:sz w:val="18"/>
                <w:szCs w:val="16"/>
                <w:highlight w:val="green"/>
              </w:rPr>
              <w:t>STORY TIME</w:t>
            </w: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  <w:r w:rsidRPr="00997A0F">
              <w:rPr>
                <w:rFonts w:ascii="Comic Sans MS" w:hAnsi="Comic Sans MS" w:cstheme="minorHAnsi"/>
                <w:b/>
                <w:sz w:val="18"/>
                <w:szCs w:val="16"/>
                <w:u w:val="single"/>
              </w:rPr>
              <w:t>Making Links Molly</w:t>
            </w:r>
            <w:r w:rsidRPr="00997A0F">
              <w:rPr>
                <w:rFonts w:ascii="Comic Sans MS" w:hAnsi="Comic Sans MS" w:cstheme="minorHAnsi"/>
                <w:noProof/>
                <w:sz w:val="18"/>
                <w:szCs w:val="16"/>
                <w:lang w:eastAsia="en-GB"/>
              </w:rPr>
              <w:t xml:space="preserve"> </w:t>
            </w:r>
            <w:r w:rsidRPr="00997A0F">
              <w:rPr>
                <w:rFonts w:ascii="Comic Sans MS" w:hAnsi="Comic Sans MS" w:cstheme="minorHAnsi"/>
                <w:noProof/>
                <w:sz w:val="18"/>
                <w:szCs w:val="16"/>
                <w:lang w:eastAsia="en-GB"/>
              </w:rPr>
              <w:drawing>
                <wp:inline distT="0" distB="0" distL="0" distR="0" wp14:anchorId="520BB717" wp14:editId="267BDA14">
                  <wp:extent cx="333356" cy="352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39" cy="36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  <w:r w:rsidRPr="00997A0F">
              <w:rPr>
                <w:rFonts w:ascii="Comic Sans MS" w:hAnsi="Comic Sans MS" w:cstheme="minorHAnsi"/>
                <w:sz w:val="18"/>
                <w:szCs w:val="16"/>
              </w:rPr>
              <w:t>Can you use any learning that you have done today, in other parts of your life?</w:t>
            </w:r>
          </w:p>
          <w:p w:rsidR="0004024D" w:rsidRPr="00997A0F" w:rsidRDefault="0004024D" w:rsidP="001F4328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</w:p>
          <w:p w:rsidR="00960E83" w:rsidRPr="00997A0F" w:rsidRDefault="0004024D" w:rsidP="00960E83">
            <w:pPr>
              <w:jc w:val="center"/>
              <w:rPr>
                <w:rFonts w:ascii="Comic Sans MS" w:hAnsi="Comic Sans MS" w:cstheme="minorHAnsi"/>
                <w:b/>
                <w:sz w:val="18"/>
                <w:szCs w:val="16"/>
              </w:rPr>
            </w:pPr>
            <w:r w:rsidRPr="00997A0F">
              <w:rPr>
                <w:rFonts w:ascii="Comic Sans MS" w:hAnsi="Comic Sans MS" w:cstheme="minorHAnsi"/>
                <w:b/>
                <w:sz w:val="18"/>
                <w:szCs w:val="16"/>
                <w:highlight w:val="green"/>
              </w:rPr>
              <w:t>STORY TIME</w:t>
            </w:r>
          </w:p>
          <w:p w:rsidR="0004024D" w:rsidRPr="00997A0F" w:rsidRDefault="0004024D" w:rsidP="00960E83">
            <w:pPr>
              <w:jc w:val="center"/>
              <w:rPr>
                <w:rFonts w:ascii="Comic Sans MS" w:hAnsi="Comic Sans MS" w:cstheme="minorHAnsi"/>
                <w:b/>
                <w:sz w:val="18"/>
                <w:szCs w:val="16"/>
              </w:rPr>
            </w:pP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  <w:r w:rsidRPr="00997A0F">
              <w:rPr>
                <w:rFonts w:ascii="Comic Sans MS" w:hAnsi="Comic Sans MS" w:cstheme="minorHAnsi"/>
                <w:b/>
                <w:sz w:val="18"/>
                <w:szCs w:val="16"/>
                <w:u w:val="single"/>
              </w:rPr>
              <w:t>Resilience Rex</w:t>
            </w:r>
            <w:r w:rsidRPr="00997A0F">
              <w:rPr>
                <w:rFonts w:ascii="Comic Sans MS" w:hAnsi="Comic Sans MS" w:cstheme="minorHAnsi"/>
                <w:noProof/>
                <w:sz w:val="18"/>
                <w:szCs w:val="16"/>
                <w:lang w:eastAsia="en-GB"/>
              </w:rPr>
              <w:t xml:space="preserve"> </w:t>
            </w:r>
            <w:r w:rsidRPr="00997A0F">
              <w:rPr>
                <w:rFonts w:ascii="Comic Sans MS" w:hAnsi="Comic Sans MS" w:cstheme="minorHAnsi"/>
                <w:noProof/>
                <w:sz w:val="18"/>
                <w:szCs w:val="16"/>
                <w:lang w:eastAsia="en-GB"/>
              </w:rPr>
              <w:drawing>
                <wp:inline distT="0" distB="0" distL="0" distR="0" wp14:anchorId="7869FA3E" wp14:editId="14B21995">
                  <wp:extent cx="375166" cy="4191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45" cy="43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  <w:r w:rsidRPr="00997A0F">
              <w:rPr>
                <w:rFonts w:ascii="Comic Sans MS" w:hAnsi="Comic Sans MS" w:cstheme="minorHAnsi"/>
                <w:sz w:val="18"/>
                <w:szCs w:val="16"/>
              </w:rPr>
              <w:t>Have you found anything chall</w:t>
            </w:r>
            <w:r w:rsidR="00825607" w:rsidRPr="00997A0F">
              <w:rPr>
                <w:rFonts w:ascii="Comic Sans MS" w:hAnsi="Comic Sans MS" w:cstheme="minorHAnsi"/>
                <w:sz w:val="18"/>
                <w:szCs w:val="16"/>
              </w:rPr>
              <w:t xml:space="preserve">enging today? How </w:t>
            </w:r>
            <w:r w:rsidR="007E1D57" w:rsidRPr="00997A0F">
              <w:rPr>
                <w:rFonts w:ascii="Comic Sans MS" w:hAnsi="Comic Sans MS" w:cstheme="minorHAnsi"/>
                <w:sz w:val="18"/>
                <w:szCs w:val="16"/>
              </w:rPr>
              <w:t>did you</w:t>
            </w:r>
            <w:r w:rsidR="00825607" w:rsidRPr="00997A0F">
              <w:rPr>
                <w:rFonts w:ascii="Comic Sans MS" w:hAnsi="Comic Sans MS" w:cstheme="minorHAnsi"/>
                <w:sz w:val="18"/>
                <w:szCs w:val="16"/>
              </w:rPr>
              <w:t xml:space="preserve"> over</w:t>
            </w:r>
            <w:r w:rsidRPr="00997A0F">
              <w:rPr>
                <w:rFonts w:ascii="Comic Sans MS" w:hAnsi="Comic Sans MS" w:cstheme="minorHAnsi"/>
                <w:sz w:val="18"/>
                <w:szCs w:val="16"/>
              </w:rPr>
              <w:t>come the challenges?</w:t>
            </w:r>
          </w:p>
          <w:p w:rsidR="0004024D" w:rsidRPr="00997A0F" w:rsidRDefault="0004024D" w:rsidP="001F4328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</w:p>
          <w:p w:rsidR="00960E83" w:rsidRPr="00997A0F" w:rsidRDefault="0004024D" w:rsidP="00960E83">
            <w:pPr>
              <w:jc w:val="center"/>
              <w:rPr>
                <w:rFonts w:ascii="Comic Sans MS" w:hAnsi="Comic Sans MS" w:cstheme="minorHAnsi"/>
                <w:b/>
                <w:sz w:val="18"/>
                <w:szCs w:val="16"/>
              </w:rPr>
            </w:pPr>
            <w:r w:rsidRPr="00997A0F">
              <w:rPr>
                <w:rFonts w:ascii="Comic Sans MS" w:hAnsi="Comic Sans MS" w:cstheme="minorHAnsi"/>
                <w:b/>
                <w:sz w:val="18"/>
                <w:szCs w:val="16"/>
                <w:highlight w:val="green"/>
              </w:rPr>
              <w:t>STORY TIME</w:t>
            </w:r>
          </w:p>
          <w:p w:rsidR="0004024D" w:rsidRPr="00997A0F" w:rsidRDefault="0004024D" w:rsidP="00960E83">
            <w:pPr>
              <w:jc w:val="center"/>
              <w:rPr>
                <w:rFonts w:ascii="Comic Sans MS" w:hAnsi="Comic Sans MS" w:cstheme="minorHAnsi"/>
                <w:b/>
                <w:sz w:val="18"/>
                <w:szCs w:val="16"/>
              </w:rPr>
            </w:pPr>
          </w:p>
          <w:p w:rsidR="009150C5" w:rsidRPr="00997A0F" w:rsidRDefault="009150C5" w:rsidP="00960E83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  <w:r w:rsidRPr="00997A0F">
              <w:rPr>
                <w:rFonts w:ascii="Comic Sans MS" w:hAnsi="Comic Sans MS" w:cstheme="minorHAnsi"/>
                <w:b/>
                <w:sz w:val="18"/>
                <w:szCs w:val="16"/>
                <w:u w:val="single"/>
              </w:rPr>
              <w:t>Collaborating Carlos</w:t>
            </w:r>
            <w:r w:rsidRPr="00997A0F">
              <w:rPr>
                <w:rFonts w:ascii="Comic Sans MS" w:hAnsi="Comic Sans MS" w:cstheme="minorHAnsi"/>
                <w:noProof/>
                <w:sz w:val="18"/>
                <w:szCs w:val="16"/>
                <w:lang w:eastAsia="en-GB"/>
              </w:rPr>
              <w:t xml:space="preserve"> </w:t>
            </w:r>
            <w:r w:rsidRPr="00997A0F">
              <w:rPr>
                <w:rFonts w:ascii="Comic Sans MS" w:hAnsi="Comic Sans MS" w:cstheme="minorHAnsi"/>
                <w:noProof/>
                <w:sz w:val="18"/>
                <w:szCs w:val="16"/>
                <w:lang w:eastAsia="en-GB"/>
              </w:rPr>
              <w:drawing>
                <wp:inline distT="0" distB="0" distL="0" distR="0" wp14:anchorId="0F8C22C1" wp14:editId="0E1DED61">
                  <wp:extent cx="313366" cy="4095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43" cy="43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  <w:r w:rsidRPr="00997A0F">
              <w:rPr>
                <w:rFonts w:ascii="Comic Sans MS" w:hAnsi="Comic Sans MS" w:cstheme="minorHAnsi"/>
                <w:sz w:val="18"/>
                <w:szCs w:val="16"/>
              </w:rPr>
              <w:t>Did you work alone today or with someone else? How did that go?</w:t>
            </w:r>
          </w:p>
          <w:p w:rsidR="0004024D" w:rsidRPr="00997A0F" w:rsidRDefault="0004024D" w:rsidP="001F4328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</w:p>
          <w:p w:rsidR="00960E83" w:rsidRPr="00997A0F" w:rsidRDefault="00960E83" w:rsidP="001F4328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</w:p>
          <w:p w:rsidR="00960E83" w:rsidRPr="00997A0F" w:rsidRDefault="0004024D" w:rsidP="00960E83">
            <w:pPr>
              <w:jc w:val="center"/>
              <w:rPr>
                <w:rFonts w:ascii="Comic Sans MS" w:hAnsi="Comic Sans MS" w:cstheme="minorHAnsi"/>
                <w:b/>
                <w:sz w:val="18"/>
                <w:szCs w:val="16"/>
              </w:rPr>
            </w:pPr>
            <w:r w:rsidRPr="00997A0F">
              <w:rPr>
                <w:rFonts w:ascii="Comic Sans MS" w:hAnsi="Comic Sans MS" w:cstheme="minorHAnsi"/>
                <w:b/>
                <w:sz w:val="18"/>
                <w:szCs w:val="16"/>
                <w:highlight w:val="green"/>
              </w:rPr>
              <w:t>STORY TIME</w:t>
            </w:r>
          </w:p>
          <w:p w:rsidR="0004024D" w:rsidRPr="00997A0F" w:rsidRDefault="0004024D" w:rsidP="00960E83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  <w:r w:rsidRPr="00997A0F">
              <w:rPr>
                <w:rFonts w:ascii="Comic Sans MS" w:hAnsi="Comic Sans MS" w:cstheme="minorHAnsi"/>
                <w:b/>
                <w:sz w:val="18"/>
                <w:szCs w:val="16"/>
                <w:u w:val="single"/>
              </w:rPr>
              <w:t>Motivating Melinda</w:t>
            </w:r>
            <w:r w:rsidRPr="00997A0F">
              <w:rPr>
                <w:rFonts w:ascii="Comic Sans MS" w:hAnsi="Comic Sans MS" w:cstheme="minorHAnsi"/>
                <w:noProof/>
                <w:sz w:val="18"/>
                <w:szCs w:val="16"/>
                <w:lang w:eastAsia="en-GB"/>
              </w:rPr>
              <w:t xml:space="preserve"> </w:t>
            </w:r>
            <w:r w:rsidRPr="00997A0F">
              <w:rPr>
                <w:rFonts w:ascii="Comic Sans MS" w:hAnsi="Comic Sans MS" w:cstheme="minorHAnsi"/>
                <w:noProof/>
                <w:sz w:val="18"/>
                <w:szCs w:val="16"/>
                <w:lang w:eastAsia="en-GB"/>
              </w:rPr>
              <w:drawing>
                <wp:inline distT="0" distB="0" distL="0" distR="0" wp14:anchorId="2D285C9C" wp14:editId="00759342">
                  <wp:extent cx="294353" cy="4406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46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  <w:r w:rsidRPr="00997A0F">
              <w:rPr>
                <w:rFonts w:ascii="Comic Sans MS" w:hAnsi="Comic Sans MS" w:cstheme="minorHAnsi"/>
                <w:sz w:val="18"/>
                <w:szCs w:val="16"/>
              </w:rPr>
              <w:t>Have you encouraged someone else today? How did you motivate yourself today?</w:t>
            </w:r>
          </w:p>
          <w:p w:rsidR="0004024D" w:rsidRPr="00997A0F" w:rsidRDefault="0004024D" w:rsidP="001F4328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</w:p>
          <w:p w:rsidR="00960E83" w:rsidRPr="00997A0F" w:rsidRDefault="0004024D" w:rsidP="00960E83">
            <w:pPr>
              <w:jc w:val="center"/>
              <w:rPr>
                <w:rFonts w:ascii="Comic Sans MS" w:hAnsi="Comic Sans MS" w:cstheme="minorHAnsi"/>
                <w:b/>
                <w:sz w:val="18"/>
                <w:szCs w:val="16"/>
              </w:rPr>
            </w:pPr>
            <w:r w:rsidRPr="00997A0F">
              <w:rPr>
                <w:rFonts w:ascii="Comic Sans MS" w:hAnsi="Comic Sans MS" w:cstheme="minorHAnsi"/>
                <w:b/>
                <w:sz w:val="18"/>
                <w:szCs w:val="16"/>
                <w:highlight w:val="green"/>
              </w:rPr>
              <w:t>STORY TIME</w:t>
            </w:r>
          </w:p>
          <w:p w:rsidR="0004024D" w:rsidRPr="00997A0F" w:rsidRDefault="0004024D" w:rsidP="00960E83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</w:p>
        </w:tc>
      </w:tr>
    </w:tbl>
    <w:p w:rsidR="00C23999" w:rsidRPr="00997A0F" w:rsidRDefault="00C23999">
      <w:pPr>
        <w:rPr>
          <w:rFonts w:ascii="Comic Sans MS" w:hAnsi="Comic Sans MS" w:cstheme="minorHAnsi"/>
          <w:sz w:val="24"/>
        </w:rPr>
      </w:pPr>
    </w:p>
    <w:p w:rsidR="009150C5" w:rsidRPr="00997A0F" w:rsidRDefault="009150C5">
      <w:pPr>
        <w:rPr>
          <w:rFonts w:ascii="Comic Sans MS" w:hAnsi="Comic Sans MS" w:cstheme="minorHAnsi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C23999" w:rsidRPr="00997A0F" w:rsidTr="00C23999">
        <w:tc>
          <w:tcPr>
            <w:tcW w:w="13948" w:type="dxa"/>
          </w:tcPr>
          <w:p w:rsidR="00C23999" w:rsidRPr="00997A0F" w:rsidRDefault="00C23999" w:rsidP="00C23999">
            <w:pPr>
              <w:rPr>
                <w:rFonts w:ascii="Comic Sans MS" w:hAnsi="Comic Sans MS" w:cstheme="minorHAnsi"/>
                <w:b/>
                <w:u w:val="single"/>
              </w:rPr>
            </w:pPr>
            <w:r w:rsidRPr="00997A0F">
              <w:rPr>
                <w:rFonts w:ascii="Comic Sans MS" w:hAnsi="Comic Sans MS" w:cstheme="minorHAnsi"/>
                <w:b/>
                <w:highlight w:val="magenta"/>
                <w:u w:val="single"/>
              </w:rPr>
              <w:lastRenderedPageBreak/>
              <w:t>Writing</w:t>
            </w:r>
          </w:p>
          <w:p w:rsidR="00E05EBF" w:rsidRPr="00997A0F" w:rsidRDefault="00C36868" w:rsidP="00C36868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 w:cstheme="minorHAnsi"/>
                <w:b/>
              </w:rPr>
            </w:pPr>
            <w:r w:rsidRPr="00997A0F">
              <w:rPr>
                <w:rFonts w:ascii="Comic Sans MS" w:hAnsi="Comic Sans MS" w:cstheme="minorHAnsi"/>
                <w:b/>
              </w:rPr>
              <w:t>Write a newspaper report based on a famous sporting event. Use some of the following clips, to inspire you…</w:t>
            </w:r>
            <w:r w:rsidR="00305CB8" w:rsidRPr="00997A0F">
              <w:rPr>
                <w:rFonts w:ascii="Comic Sans MS" w:hAnsi="Comic Sans MS"/>
                <w:b/>
              </w:rPr>
              <w:t xml:space="preserve"> </w:t>
            </w:r>
            <w:hyperlink r:id="rId18" w:history="1">
              <w:r w:rsidR="00305CB8" w:rsidRPr="00997A0F">
                <w:rPr>
                  <w:rFonts w:ascii="Comic Sans MS" w:hAnsi="Comic Sans MS"/>
                  <w:b/>
                  <w:color w:val="0000FF"/>
                  <w:u w:val="single"/>
                </w:rPr>
                <w:t>https://www.youtube.com/watch?v=kE7D7qFayVg</w:t>
              </w:r>
            </w:hyperlink>
            <w:r w:rsidR="00305CB8" w:rsidRPr="00997A0F">
              <w:rPr>
                <w:rFonts w:ascii="Comic Sans MS" w:hAnsi="Comic Sans MS"/>
                <w:b/>
              </w:rPr>
              <w:t xml:space="preserve"> Greatest Sports Moments</w:t>
            </w:r>
          </w:p>
          <w:p w:rsidR="00C36868" w:rsidRPr="00997A0F" w:rsidRDefault="00305CB8" w:rsidP="00C36868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 w:cstheme="minorHAnsi"/>
                <w:b/>
              </w:rPr>
            </w:pPr>
            <w:r w:rsidRPr="00997A0F">
              <w:rPr>
                <w:rFonts w:ascii="Comic Sans MS" w:hAnsi="Comic Sans MS" w:cstheme="minorHAnsi"/>
                <w:b/>
              </w:rPr>
              <w:t>Write a biography about a sports person who your find inspirational</w:t>
            </w:r>
          </w:p>
          <w:p w:rsidR="00305CB8" w:rsidRPr="00997A0F" w:rsidRDefault="00305CB8" w:rsidP="00C36868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 w:cstheme="minorHAnsi"/>
                <w:b/>
              </w:rPr>
            </w:pPr>
            <w:r w:rsidRPr="00997A0F">
              <w:rPr>
                <w:rFonts w:ascii="Comic Sans MS" w:hAnsi="Comic Sans MS" w:cstheme="minorHAnsi"/>
                <w:b/>
              </w:rPr>
              <w:t xml:space="preserve">Write instructions for a new </w:t>
            </w:r>
            <w:proofErr w:type="gramStart"/>
            <w:r w:rsidRPr="00997A0F">
              <w:rPr>
                <w:rFonts w:ascii="Comic Sans MS" w:hAnsi="Comic Sans MS" w:cstheme="minorHAnsi"/>
                <w:b/>
              </w:rPr>
              <w:t>sports</w:t>
            </w:r>
            <w:proofErr w:type="gramEnd"/>
            <w:r w:rsidRPr="00997A0F">
              <w:rPr>
                <w:rFonts w:ascii="Comic Sans MS" w:hAnsi="Comic Sans MS" w:cstheme="minorHAnsi"/>
                <w:b/>
              </w:rPr>
              <w:t xml:space="preserve"> / game</w:t>
            </w:r>
          </w:p>
          <w:p w:rsidR="00305CB8" w:rsidRPr="00997A0F" w:rsidRDefault="00305CB8" w:rsidP="00C36868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 w:cstheme="minorHAnsi"/>
                <w:b/>
              </w:rPr>
            </w:pPr>
            <w:r w:rsidRPr="00997A0F">
              <w:rPr>
                <w:rFonts w:ascii="Comic Sans MS" w:hAnsi="Comic Sans MS"/>
                <w:b/>
                <w:noProof/>
                <w:lang w:eastAsia="en-GB"/>
              </w:rPr>
              <w:drawing>
                <wp:inline distT="0" distB="0" distL="0" distR="0" wp14:anchorId="49E961EF" wp14:editId="1AB6A328">
                  <wp:extent cx="1117600" cy="635790"/>
                  <wp:effectExtent l="0" t="0" r="6350" b="0"/>
                  <wp:docPr id="2" name="Picture 2" descr="Activities undertaken in Britain | VisitBrit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ctivities undertaken in Britain | VisitBrit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4191" cy="64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7A0F">
              <w:rPr>
                <w:rFonts w:ascii="Comic Sans MS" w:hAnsi="Comic Sans MS" w:cstheme="minorHAnsi"/>
                <w:b/>
              </w:rPr>
              <w:t>Use an image like this, write a recount as one of the people.</w:t>
            </w:r>
          </w:p>
          <w:p w:rsidR="00305CB8" w:rsidRPr="00997A0F" w:rsidRDefault="00305CB8" w:rsidP="00305CB8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 w:cstheme="minorHAnsi"/>
                <w:b/>
              </w:rPr>
            </w:pPr>
            <w:r w:rsidRPr="00997A0F">
              <w:rPr>
                <w:rFonts w:ascii="Comic Sans MS" w:hAnsi="Comic Sans MS"/>
                <w:b/>
                <w:noProof/>
                <w:lang w:eastAsia="en-GB"/>
              </w:rPr>
              <w:t>W</w:t>
            </w:r>
            <w:r w:rsidR="000E51C0" w:rsidRPr="00997A0F">
              <w:rPr>
                <w:rFonts w:ascii="Comic Sans MS" w:hAnsi="Comic Sans MS"/>
                <w:b/>
                <w:noProof/>
                <w:lang w:eastAsia="en-GB"/>
              </w:rPr>
              <w:t>rite a response to this question;</w:t>
            </w:r>
          </w:p>
          <w:p w:rsidR="00E05EBF" w:rsidRPr="00997A0F" w:rsidRDefault="00305CB8" w:rsidP="000E51C0">
            <w:pPr>
              <w:pStyle w:val="ListParagraph"/>
              <w:rPr>
                <w:rFonts w:ascii="Comic Sans MS" w:hAnsi="Comic Sans MS"/>
                <w:b/>
                <w:color w:val="424242"/>
                <w:sz w:val="20"/>
                <w:szCs w:val="20"/>
                <w:shd w:val="clear" w:color="auto" w:fill="FFFFFF"/>
              </w:rPr>
            </w:pPr>
            <w:proofErr w:type="gramStart"/>
            <w:r w:rsidRPr="00997A0F">
              <w:rPr>
                <w:rFonts w:ascii="Comic Sans MS" w:hAnsi="Comic Sans MS"/>
                <w:b/>
                <w:noProof/>
                <w:lang w:eastAsia="en-GB"/>
              </w:rPr>
              <w:t>“</w:t>
            </w:r>
            <w:r w:rsidR="000E51C0" w:rsidRPr="00997A0F">
              <w:rPr>
                <w:rFonts w:ascii="Comic Sans MS" w:hAnsi="Comic Sans MS"/>
                <w:b/>
                <w:noProof/>
                <w:lang w:eastAsia="en-GB"/>
              </w:rPr>
              <w:t xml:space="preserve"> </w:t>
            </w:r>
            <w:r w:rsidR="000E51C0" w:rsidRPr="00997A0F">
              <w:rPr>
                <w:rFonts w:ascii="Comic Sans MS" w:hAnsi="Comic Sans MS"/>
                <w:b/>
                <w:color w:val="424242"/>
                <w:sz w:val="20"/>
                <w:szCs w:val="20"/>
                <w:shd w:val="clear" w:color="auto" w:fill="FFFFFF"/>
              </w:rPr>
              <w:t>Do</w:t>
            </w:r>
            <w:proofErr w:type="gramEnd"/>
            <w:r w:rsidR="000E51C0" w:rsidRPr="00997A0F">
              <w:rPr>
                <w:rFonts w:ascii="Comic Sans MS" w:hAnsi="Comic Sans MS"/>
                <w:b/>
                <w:color w:val="424242"/>
                <w:sz w:val="20"/>
                <w:szCs w:val="20"/>
                <w:shd w:val="clear" w:color="auto" w:fill="FFFFFF"/>
              </w:rPr>
              <w:t xml:space="preserve"> the Paralympics give</w:t>
            </w:r>
            <w:r w:rsidRPr="00997A0F">
              <w:rPr>
                <w:rFonts w:ascii="Comic Sans MS" w:hAnsi="Comic Sans MS"/>
                <w:b/>
                <w:color w:val="424242"/>
                <w:sz w:val="20"/>
                <w:szCs w:val="20"/>
                <w:shd w:val="clear" w:color="auto" w:fill="FFFFFF"/>
              </w:rPr>
              <w:t xml:space="preserve"> the message that disabled athletes should not compete in the 'real' Olympics: is this discriminatory?</w:t>
            </w:r>
            <w:r w:rsidR="000E51C0" w:rsidRPr="00997A0F">
              <w:rPr>
                <w:rFonts w:ascii="Comic Sans MS" w:hAnsi="Comic Sans MS"/>
                <w:b/>
                <w:color w:val="424242"/>
                <w:sz w:val="20"/>
                <w:szCs w:val="20"/>
                <w:shd w:val="clear" w:color="auto" w:fill="FFFFFF"/>
              </w:rPr>
              <w:t>”</w:t>
            </w:r>
          </w:p>
          <w:p w:rsidR="000E51C0" w:rsidRPr="00997A0F" w:rsidRDefault="000E51C0" w:rsidP="000E51C0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 w:cstheme="minorHAnsi"/>
              </w:rPr>
            </w:pPr>
            <w:r w:rsidRPr="00997A0F">
              <w:rPr>
                <w:rFonts w:ascii="Comic Sans MS" w:hAnsi="Comic Sans MS"/>
                <w:b/>
                <w:sz w:val="20"/>
                <w:szCs w:val="20"/>
                <w:shd w:val="clear" w:color="auto" w:fill="FFFFFF"/>
              </w:rPr>
              <w:t>Write a factual report about the origins and history of the Olympics and /or Paralympics</w:t>
            </w:r>
            <w:r w:rsidRPr="00997A0F">
              <w:rPr>
                <w:rFonts w:ascii="Comic Sans MS" w:hAnsi="Comic Sans MS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C23999" w:rsidRPr="00997A0F" w:rsidTr="00BA19FF">
        <w:trPr>
          <w:trHeight w:val="258"/>
        </w:trPr>
        <w:tc>
          <w:tcPr>
            <w:tcW w:w="13948" w:type="dxa"/>
          </w:tcPr>
          <w:p w:rsidR="00C23999" w:rsidRPr="00997A0F" w:rsidRDefault="00C23999" w:rsidP="00C23999">
            <w:pPr>
              <w:rPr>
                <w:rFonts w:ascii="Comic Sans MS" w:hAnsi="Comic Sans MS" w:cstheme="minorHAnsi"/>
              </w:rPr>
            </w:pPr>
            <w:r w:rsidRPr="00997A0F">
              <w:rPr>
                <w:rFonts w:ascii="Comic Sans MS" w:hAnsi="Comic Sans MS" w:cstheme="minorHAnsi"/>
                <w:b/>
                <w:highlight w:val="cyan"/>
                <w:u w:val="single"/>
              </w:rPr>
              <w:t>Theme</w:t>
            </w:r>
          </w:p>
          <w:p w:rsidR="00C36868" w:rsidRPr="00997A0F" w:rsidRDefault="00C36868" w:rsidP="00C36868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 w:cstheme="minorHAnsi"/>
              </w:rPr>
            </w:pPr>
            <w:r w:rsidRPr="00997A0F">
              <w:rPr>
                <w:rFonts w:ascii="Comic Sans MS" w:hAnsi="Comic Sans MS"/>
                <w:b/>
                <w:color w:val="000000" w:themeColor="text1"/>
              </w:rPr>
              <w:t>Invent a new sport and write the rules</w:t>
            </w:r>
          </w:p>
          <w:p w:rsidR="00C36868" w:rsidRPr="00997A0F" w:rsidRDefault="00C36868" w:rsidP="00C36868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ascii="Comic Sans MS" w:hAnsi="Comic Sans MS"/>
                <w:b/>
                <w:color w:val="000000" w:themeColor="text1"/>
                <w:sz w:val="16"/>
                <w:szCs w:val="16"/>
              </w:rPr>
            </w:pPr>
            <w:r w:rsidRPr="00997A0F">
              <w:rPr>
                <w:rFonts w:ascii="Comic Sans MS" w:hAnsi="Comic Sans MS"/>
                <w:b/>
                <w:color w:val="000000" w:themeColor="text1"/>
              </w:rPr>
              <w:t>Write</w:t>
            </w:r>
            <w:r w:rsidR="000E51C0" w:rsidRPr="00997A0F">
              <w:rPr>
                <w:rFonts w:ascii="Comic Sans MS" w:hAnsi="Comic Sans MS"/>
                <w:b/>
                <w:color w:val="000000" w:themeColor="text1"/>
              </w:rPr>
              <w:t>/</w:t>
            </w:r>
            <w:r w:rsidRPr="00997A0F">
              <w:rPr>
                <w:rFonts w:ascii="Comic Sans MS" w:hAnsi="Comic Sans MS"/>
                <w:b/>
                <w:color w:val="000000" w:themeColor="text1"/>
              </w:rPr>
              <w:t xml:space="preserve">an imaginary sport e.g. </w:t>
            </w:r>
            <w:proofErr w:type="spellStart"/>
            <w:r w:rsidRPr="00997A0F">
              <w:rPr>
                <w:rFonts w:ascii="Comic Sans MS" w:hAnsi="Comic Sans MS"/>
                <w:b/>
                <w:color w:val="000000" w:themeColor="text1"/>
              </w:rPr>
              <w:t>Quidditch</w:t>
            </w:r>
            <w:proofErr w:type="spellEnd"/>
            <w:r w:rsidRPr="00997A0F">
              <w:rPr>
                <w:rFonts w:ascii="Comic Sans MS" w:hAnsi="Comic Sans MS"/>
                <w:b/>
                <w:color w:val="000000" w:themeColor="text1"/>
              </w:rPr>
              <w:t xml:space="preserve"> in Harry Potter</w:t>
            </w:r>
          </w:p>
          <w:p w:rsidR="00C36868" w:rsidRPr="00997A0F" w:rsidRDefault="00C36868" w:rsidP="00C36868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ascii="Comic Sans MS" w:hAnsi="Comic Sans MS"/>
                <w:b/>
                <w:color w:val="000000" w:themeColor="text1"/>
                <w:sz w:val="16"/>
                <w:szCs w:val="16"/>
              </w:rPr>
            </w:pPr>
            <w:r w:rsidRPr="00997A0F">
              <w:rPr>
                <w:rFonts w:ascii="Comic Sans MS" w:hAnsi="Comic Sans MS"/>
                <w:b/>
                <w:color w:val="000000" w:themeColor="text1"/>
              </w:rPr>
              <w:t>Research a famous sportsperson that you admire; write a fact file</w:t>
            </w:r>
          </w:p>
          <w:p w:rsidR="00C36868" w:rsidRPr="00997A0F" w:rsidRDefault="00C36868" w:rsidP="00C36868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ascii="Comic Sans MS" w:hAnsi="Comic Sans MS"/>
                <w:b/>
                <w:color w:val="000000" w:themeColor="text1"/>
                <w:sz w:val="16"/>
                <w:szCs w:val="16"/>
              </w:rPr>
            </w:pPr>
            <w:r w:rsidRPr="00997A0F">
              <w:rPr>
                <w:rFonts w:ascii="Comic Sans MS" w:hAnsi="Comic Sans MS"/>
                <w:b/>
                <w:color w:val="000000" w:themeColor="text1"/>
              </w:rPr>
              <w:t>Find out about a sport that you are unfamiliar with</w:t>
            </w:r>
          </w:p>
          <w:p w:rsidR="00C36868" w:rsidRPr="00997A0F" w:rsidRDefault="00C36868" w:rsidP="00C36868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ascii="Comic Sans MS" w:hAnsi="Comic Sans MS"/>
                <w:b/>
                <w:color w:val="000000" w:themeColor="text1"/>
                <w:sz w:val="16"/>
                <w:szCs w:val="16"/>
              </w:rPr>
            </w:pPr>
            <w:r w:rsidRPr="00997A0F">
              <w:rPr>
                <w:rFonts w:ascii="Comic Sans MS" w:hAnsi="Comic Sans MS"/>
                <w:b/>
                <w:color w:val="000000" w:themeColor="text1"/>
              </w:rPr>
              <w:t>Film yourself doing a Joe Wicks-style workout</w:t>
            </w:r>
          </w:p>
          <w:p w:rsidR="00C36868" w:rsidRPr="00997A0F" w:rsidRDefault="00C36868" w:rsidP="00C36868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ascii="Comic Sans MS" w:hAnsi="Comic Sans MS"/>
                <w:b/>
                <w:color w:val="000000" w:themeColor="text1"/>
                <w:sz w:val="16"/>
                <w:szCs w:val="16"/>
              </w:rPr>
            </w:pPr>
            <w:r w:rsidRPr="00997A0F">
              <w:rPr>
                <w:rFonts w:ascii="Comic Sans MS" w:hAnsi="Comic Sans MS"/>
                <w:b/>
                <w:color w:val="000000" w:themeColor="text1"/>
              </w:rPr>
              <w:t>Measure the impact that sport has on your heartbeat</w:t>
            </w:r>
          </w:p>
          <w:p w:rsidR="00C36868" w:rsidRPr="00997A0F" w:rsidRDefault="00C36868" w:rsidP="00C36868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ascii="Comic Sans MS" w:hAnsi="Comic Sans MS"/>
                <w:b/>
                <w:color w:val="000000" w:themeColor="text1"/>
                <w:sz w:val="16"/>
                <w:szCs w:val="16"/>
              </w:rPr>
            </w:pPr>
            <w:r w:rsidRPr="00997A0F">
              <w:rPr>
                <w:rFonts w:ascii="Comic Sans MS" w:hAnsi="Comic Sans MS"/>
                <w:b/>
                <w:color w:val="000000" w:themeColor="text1"/>
              </w:rPr>
              <w:t xml:space="preserve">Find out about how the heart works </w:t>
            </w:r>
          </w:p>
          <w:p w:rsidR="00C36868" w:rsidRPr="00997A0F" w:rsidRDefault="00C36868" w:rsidP="00C36868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ascii="Comic Sans MS" w:hAnsi="Comic Sans MS"/>
                <w:b/>
                <w:color w:val="000000" w:themeColor="text1"/>
                <w:sz w:val="16"/>
                <w:szCs w:val="16"/>
              </w:rPr>
            </w:pPr>
            <w:r w:rsidRPr="00997A0F">
              <w:rPr>
                <w:rFonts w:ascii="Comic Sans MS" w:hAnsi="Comic Sans MS"/>
                <w:b/>
                <w:color w:val="000000" w:themeColor="text1"/>
              </w:rPr>
              <w:t>Create a poster encouraging people to stay fit</w:t>
            </w:r>
          </w:p>
          <w:p w:rsidR="00C36868" w:rsidRPr="00997A0F" w:rsidRDefault="00C36868" w:rsidP="00C36868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ascii="Comic Sans MS" w:hAnsi="Comic Sans MS"/>
                <w:b/>
                <w:color w:val="000000" w:themeColor="text1"/>
                <w:sz w:val="16"/>
                <w:szCs w:val="16"/>
              </w:rPr>
            </w:pPr>
            <w:r w:rsidRPr="00997A0F">
              <w:rPr>
                <w:rFonts w:ascii="Comic Sans MS" w:hAnsi="Comic Sans MS"/>
                <w:b/>
                <w:color w:val="000000" w:themeColor="text1"/>
              </w:rPr>
              <w:t>Find someone who likes a different sport to you and hold a debate/write an argument</w:t>
            </w:r>
          </w:p>
          <w:p w:rsidR="00C36868" w:rsidRPr="00997A0F" w:rsidRDefault="00C36868" w:rsidP="00C36868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ascii="Comic Sans MS" w:hAnsi="Comic Sans MS"/>
                <w:b/>
                <w:color w:val="000000" w:themeColor="text1"/>
                <w:sz w:val="16"/>
                <w:szCs w:val="16"/>
              </w:rPr>
            </w:pPr>
            <w:r w:rsidRPr="00997A0F">
              <w:rPr>
                <w:rFonts w:ascii="Comic Sans MS" w:hAnsi="Comic Sans MS"/>
                <w:b/>
                <w:color w:val="000000" w:themeColor="text1"/>
              </w:rPr>
              <w:t>Find out about the history of the Olympics</w:t>
            </w:r>
          </w:p>
          <w:p w:rsidR="00C36868" w:rsidRPr="00997A0F" w:rsidRDefault="00C36868" w:rsidP="00C36868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ascii="Comic Sans MS" w:hAnsi="Comic Sans MS"/>
                <w:b/>
                <w:color w:val="000000" w:themeColor="text1"/>
                <w:sz w:val="16"/>
                <w:szCs w:val="16"/>
              </w:rPr>
            </w:pPr>
            <w:r w:rsidRPr="00997A0F">
              <w:rPr>
                <w:rFonts w:ascii="Comic Sans MS" w:hAnsi="Comic Sans MS"/>
                <w:b/>
                <w:color w:val="000000" w:themeColor="text1"/>
              </w:rPr>
              <w:t>Create an obstacle course and time your family completing it – compare your times, can you get faster?</w:t>
            </w:r>
          </w:p>
          <w:p w:rsidR="007E1D57" w:rsidRPr="00997A0F" w:rsidRDefault="007E1D57" w:rsidP="00C36868">
            <w:pPr>
              <w:pStyle w:val="ListParagraph"/>
              <w:rPr>
                <w:rFonts w:ascii="Comic Sans MS" w:hAnsi="Comic Sans MS" w:cstheme="minorHAnsi"/>
              </w:rPr>
            </w:pPr>
          </w:p>
        </w:tc>
      </w:tr>
    </w:tbl>
    <w:p w:rsidR="00C23999" w:rsidRPr="00210D10" w:rsidRDefault="00C23999">
      <w:pPr>
        <w:rPr>
          <w:szCs w:val="24"/>
        </w:rPr>
      </w:pPr>
    </w:p>
    <w:sectPr w:rsidR="00C23999" w:rsidRPr="00210D10" w:rsidSect="008D5692">
      <w:headerReference w:type="default" r:id="rId2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7A0F" w:rsidRDefault="00997A0F" w:rsidP="00F82D49">
      <w:pPr>
        <w:spacing w:after="0" w:line="240" w:lineRule="auto"/>
      </w:pPr>
      <w:r>
        <w:separator/>
      </w:r>
    </w:p>
  </w:endnote>
  <w:endnote w:type="continuationSeparator" w:id="0">
    <w:p w:rsidR="00997A0F" w:rsidRDefault="00997A0F" w:rsidP="00F82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7A0F" w:rsidRDefault="00997A0F" w:rsidP="00F82D49">
      <w:pPr>
        <w:spacing w:after="0" w:line="240" w:lineRule="auto"/>
      </w:pPr>
      <w:r>
        <w:separator/>
      </w:r>
    </w:p>
  </w:footnote>
  <w:footnote w:type="continuationSeparator" w:id="0">
    <w:p w:rsidR="00997A0F" w:rsidRDefault="00997A0F" w:rsidP="00F82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A0F" w:rsidRDefault="00997A0F" w:rsidP="00F82D49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CFAB89F" wp14:editId="09895700">
          <wp:extent cx="3632071" cy="706755"/>
          <wp:effectExtent l="0" t="0" r="698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6729" cy="736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50C40"/>
    <w:multiLevelType w:val="hybridMultilevel"/>
    <w:tmpl w:val="39921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D5DB3"/>
    <w:multiLevelType w:val="hybridMultilevel"/>
    <w:tmpl w:val="29E46D32"/>
    <w:lvl w:ilvl="0" w:tplc="CAF6DC40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9255C"/>
    <w:multiLevelType w:val="hybridMultilevel"/>
    <w:tmpl w:val="0088BE5E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FA4B0B"/>
    <w:multiLevelType w:val="hybridMultilevel"/>
    <w:tmpl w:val="3656FC1A"/>
    <w:lvl w:ilvl="0" w:tplc="833ADF7C">
      <w:numFmt w:val="bullet"/>
      <w:lvlText w:val=""/>
      <w:lvlJc w:val="left"/>
      <w:pPr>
        <w:ind w:left="720" w:hanging="360"/>
      </w:pPr>
      <w:rPr>
        <w:rFonts w:ascii="Symbol" w:eastAsiaTheme="minorHAnsi" w:hAnsi="Symbol" w:cs="Segoe UI" w:hint="default"/>
        <w:color w:val="11111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D730D"/>
    <w:multiLevelType w:val="hybridMultilevel"/>
    <w:tmpl w:val="DA34A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D404DA"/>
    <w:multiLevelType w:val="hybridMultilevel"/>
    <w:tmpl w:val="8424B91A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6B6031"/>
    <w:multiLevelType w:val="hybridMultilevel"/>
    <w:tmpl w:val="FA42405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2A0564"/>
    <w:multiLevelType w:val="multilevel"/>
    <w:tmpl w:val="0F14C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F127DA"/>
    <w:multiLevelType w:val="hybridMultilevel"/>
    <w:tmpl w:val="F528CABC"/>
    <w:lvl w:ilvl="0" w:tplc="1F1A8EE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3440D1"/>
    <w:multiLevelType w:val="multilevel"/>
    <w:tmpl w:val="B366D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0D0485A"/>
    <w:multiLevelType w:val="multilevel"/>
    <w:tmpl w:val="D2ACB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8"/>
  </w:num>
  <w:num w:numId="8">
    <w:abstractNumId w:val="10"/>
  </w:num>
  <w:num w:numId="9">
    <w:abstractNumId w:val="3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692"/>
    <w:rsid w:val="0004024D"/>
    <w:rsid w:val="000574D6"/>
    <w:rsid w:val="000A3EB8"/>
    <w:rsid w:val="000B0936"/>
    <w:rsid w:val="000B1CB1"/>
    <w:rsid w:val="000C2977"/>
    <w:rsid w:val="000C2B4C"/>
    <w:rsid w:val="000C6A66"/>
    <w:rsid w:val="000E51C0"/>
    <w:rsid w:val="001137F9"/>
    <w:rsid w:val="0013321E"/>
    <w:rsid w:val="001D0C89"/>
    <w:rsid w:val="001F0311"/>
    <w:rsid w:val="001F4328"/>
    <w:rsid w:val="00210D10"/>
    <w:rsid w:val="00223ECA"/>
    <w:rsid w:val="00224119"/>
    <w:rsid w:val="002273A4"/>
    <w:rsid w:val="002465AA"/>
    <w:rsid w:val="0024756E"/>
    <w:rsid w:val="00255745"/>
    <w:rsid w:val="00276732"/>
    <w:rsid w:val="002B1C84"/>
    <w:rsid w:val="002B491C"/>
    <w:rsid w:val="002B6E19"/>
    <w:rsid w:val="00305CB8"/>
    <w:rsid w:val="003D560A"/>
    <w:rsid w:val="003D6118"/>
    <w:rsid w:val="0040111A"/>
    <w:rsid w:val="004138CA"/>
    <w:rsid w:val="00495D06"/>
    <w:rsid w:val="005523B6"/>
    <w:rsid w:val="00560758"/>
    <w:rsid w:val="0056444C"/>
    <w:rsid w:val="005C27EB"/>
    <w:rsid w:val="005E07E3"/>
    <w:rsid w:val="00675593"/>
    <w:rsid w:val="006F4EF2"/>
    <w:rsid w:val="00702B93"/>
    <w:rsid w:val="00724979"/>
    <w:rsid w:val="007A6B2A"/>
    <w:rsid w:val="007E1D57"/>
    <w:rsid w:val="00825607"/>
    <w:rsid w:val="00891A6A"/>
    <w:rsid w:val="008A3101"/>
    <w:rsid w:val="008D5692"/>
    <w:rsid w:val="008E5660"/>
    <w:rsid w:val="009150C5"/>
    <w:rsid w:val="0095055E"/>
    <w:rsid w:val="00960E83"/>
    <w:rsid w:val="0098184C"/>
    <w:rsid w:val="00997A0F"/>
    <w:rsid w:val="009D7473"/>
    <w:rsid w:val="00A46D93"/>
    <w:rsid w:val="00A76B81"/>
    <w:rsid w:val="00A87B03"/>
    <w:rsid w:val="00AA2399"/>
    <w:rsid w:val="00AB2778"/>
    <w:rsid w:val="00B31BEF"/>
    <w:rsid w:val="00B468C9"/>
    <w:rsid w:val="00BA19FF"/>
    <w:rsid w:val="00BE56B3"/>
    <w:rsid w:val="00C218B7"/>
    <w:rsid w:val="00C23999"/>
    <w:rsid w:val="00C36868"/>
    <w:rsid w:val="00C637E3"/>
    <w:rsid w:val="00DF2960"/>
    <w:rsid w:val="00DF372C"/>
    <w:rsid w:val="00E045C0"/>
    <w:rsid w:val="00E05EBF"/>
    <w:rsid w:val="00E903F2"/>
    <w:rsid w:val="00E94143"/>
    <w:rsid w:val="00EC1371"/>
    <w:rsid w:val="00F174E6"/>
    <w:rsid w:val="00F25283"/>
    <w:rsid w:val="00F82D49"/>
    <w:rsid w:val="00F84000"/>
    <w:rsid w:val="00FA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449C3"/>
  <w15:chartTrackingRefBased/>
  <w15:docId w15:val="{6959E929-A091-4B51-90EC-F4BD4BB9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2B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702B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69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692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1F4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0111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D49"/>
  </w:style>
  <w:style w:type="paragraph" w:styleId="Footer">
    <w:name w:val="footer"/>
    <w:basedOn w:val="Normal"/>
    <w:link w:val="Foot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D49"/>
  </w:style>
  <w:style w:type="paragraph" w:styleId="ListParagraph">
    <w:name w:val="List Paragraph"/>
    <w:basedOn w:val="Normal"/>
    <w:uiPriority w:val="34"/>
    <w:qFormat/>
    <w:rsid w:val="002273A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60758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702B93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2B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02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702B93"/>
    <w:rPr>
      <w:i/>
      <w:iCs/>
    </w:rPr>
  </w:style>
  <w:style w:type="paragraph" w:customStyle="1" w:styleId="doubletextindent">
    <w:name w:val="doubletextindent"/>
    <w:basedOn w:val="Normal"/>
    <w:rsid w:val="00702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5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6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46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06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23948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46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152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07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83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97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8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9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38350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738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91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677050">
              <w:marLeft w:val="0"/>
              <w:marRight w:val="33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7451">
              <w:marLeft w:val="0"/>
              <w:marRight w:val="33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1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21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24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186079">
                      <w:marLeft w:val="0"/>
                      <w:marRight w:val="0"/>
                      <w:marTop w:val="22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36552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5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41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9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571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6104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5151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95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21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8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398740">
              <w:marLeft w:val="36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83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534205">
              <w:marLeft w:val="36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14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028655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1187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16526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9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iterosemaths.com/homelearning/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www.youtube.com/watch?v=kE7D7qFayV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user/CosmicKidsYoga" TargetMode="External"/><Relationship Id="rId12" Type="http://schemas.openxmlformats.org/officeDocument/2006/relationships/hyperlink" Target="https://whiterosemaths.com/homelearning/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mbergym.co.uk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whiterosemaths.com/homelearning/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www.numbergym.co.uk/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79582C19</Template>
  <TotalTime>0</TotalTime>
  <Pages>3</Pages>
  <Words>863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Green Primary School</Company>
  <LinksUpToDate>false</LinksUpToDate>
  <CharactersWithSpaces>5776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- Clare Skinner</dc:creator>
  <cp:keywords/>
  <dc:description/>
  <cp:lastModifiedBy>Staff - Clare Skinner</cp:lastModifiedBy>
  <cp:revision>2</cp:revision>
  <cp:lastPrinted>2020-03-20T09:18:00Z</cp:lastPrinted>
  <dcterms:created xsi:type="dcterms:W3CDTF">2020-05-18T11:57:00Z</dcterms:created>
  <dcterms:modified xsi:type="dcterms:W3CDTF">2020-05-18T11:57:00Z</dcterms:modified>
</cp:coreProperties>
</file>