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797C78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 wp14:anchorId="4C00767F" wp14:editId="48CEB1F7">
            <wp:simplePos x="0" y="0"/>
            <wp:positionH relativeFrom="column">
              <wp:posOffset>4465633</wp:posOffset>
            </wp:positionH>
            <wp:positionV relativeFrom="paragraph">
              <wp:posOffset>23495</wp:posOffset>
            </wp:positionV>
            <wp:extent cx="1670050" cy="1078865"/>
            <wp:effectExtent l="0" t="0" r="6350" b="6985"/>
            <wp:wrapTight wrapText="bothSides">
              <wp:wrapPolygon edited="0">
                <wp:start x="0" y="0"/>
                <wp:lineTo x="0" y="21358"/>
                <wp:lineTo x="21436" y="21358"/>
                <wp:lineTo x="21436" y="0"/>
                <wp:lineTo x="0" y="0"/>
              </wp:wrapPolygon>
            </wp:wrapTight>
            <wp:docPr id="2" name="Picture 2" descr="Image result for st john's gree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hn's green prim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B3322C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40FB9FC6" wp14:editId="102D45ED">
            <wp:simplePos x="0" y="0"/>
            <wp:positionH relativeFrom="column">
              <wp:posOffset>4838700</wp:posOffset>
            </wp:positionH>
            <wp:positionV relativeFrom="paragraph">
              <wp:posOffset>546100</wp:posOffset>
            </wp:positionV>
            <wp:extent cx="148590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323" y="21353"/>
                <wp:lineTo x="213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 w:rsidR="009249DD">
        <w:rPr>
          <w:rFonts w:ascii="Comic Sans MS" w:hAnsi="Comic Sans MS"/>
          <w:sz w:val="36"/>
          <w:szCs w:val="36"/>
        </w:rPr>
        <w:t xml:space="preserve"> Magnets.</w:t>
      </w:r>
    </w:p>
    <w:p w:rsidR="00FB76E6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9249DD">
        <w:rPr>
          <w:rFonts w:ascii="Comic Sans MS" w:hAnsi="Comic Sans MS"/>
          <w:sz w:val="36"/>
          <w:szCs w:val="36"/>
        </w:rPr>
        <w:t xml:space="preserve"> Miss Stockwell</w:t>
      </w:r>
      <w:r w:rsidR="00FB76E6">
        <w:rPr>
          <w:rFonts w:ascii="Comic Sans MS" w:hAnsi="Comic Sans MS"/>
          <w:sz w:val="36"/>
          <w:szCs w:val="36"/>
        </w:rPr>
        <w:t>.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5E4D01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2E71EB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BE045F" w:rsidRDefault="00BE045F" w:rsidP="00CF2FB8">
      <w:pPr>
        <w:rPr>
          <w:rFonts w:ascii="Comic Sans MS" w:hAnsi="Comic Sans MS"/>
          <w:sz w:val="36"/>
          <w:szCs w:val="36"/>
        </w:rPr>
      </w:pPr>
    </w:p>
    <w:p w:rsidR="00E90B45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BE045F" w:rsidRPr="00BE045F">
        <w:rPr>
          <w:rFonts w:ascii="Comic Sans MS" w:hAnsi="Comic Sans MS"/>
          <w:sz w:val="36"/>
          <w:szCs w:val="36"/>
        </w:rPr>
        <w:t>In the morning as I come into school I will wash my hands in the classroom.</w:t>
      </w: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63A1084D" wp14:editId="33C8631E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B2092C" w:rsidRDefault="00B2092C" w:rsidP="00EC26E3">
      <w:pPr>
        <w:pStyle w:val="NoSpacing"/>
        <w:rPr>
          <w:rFonts w:ascii="Comic Sans MS" w:hAnsi="Comic Sans MS"/>
          <w:sz w:val="36"/>
          <w:szCs w:val="36"/>
        </w:rPr>
      </w:pP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229039D" wp14:editId="3A7C8403">
            <wp:simplePos x="0" y="0"/>
            <wp:positionH relativeFrom="page">
              <wp:posOffset>5676900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r w:rsidR="00BF2C62">
        <w:rPr>
          <w:rFonts w:ascii="Comic Sans MS" w:hAnsi="Comic Sans MS"/>
          <w:sz w:val="36"/>
          <w:szCs w:val="36"/>
        </w:rPr>
        <w:t>place in</w:t>
      </w:r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B2092C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B2092C">
        <w:rPr>
          <w:rFonts w:ascii="Comic Sans MS" w:hAnsi="Comic Sans MS"/>
          <w:sz w:val="36"/>
          <w:szCs w:val="36"/>
        </w:rPr>
        <w:t>Miss Stockwell</w:t>
      </w:r>
      <w:r w:rsidR="00E15F0E">
        <w:rPr>
          <w:rFonts w:ascii="Comic Sans MS" w:hAnsi="Comic Sans MS"/>
          <w:sz w:val="36"/>
          <w:szCs w:val="36"/>
        </w:rPr>
        <w:t xml:space="preserve">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</w:p>
    <w:p w:rsidR="00090D56" w:rsidRPr="003D358B" w:rsidRDefault="00090D56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11A5592F" wp14:editId="0F5B1C05">
            <wp:simplePos x="0" y="0"/>
            <wp:positionH relativeFrom="column">
              <wp:posOffset>4633320</wp:posOffset>
            </wp:positionH>
            <wp:positionV relativeFrom="paragraph">
              <wp:posOffset>313737</wp:posOffset>
            </wp:positionV>
            <wp:extent cx="1555750" cy="967740"/>
            <wp:effectExtent l="0" t="0" r="6350" b="3810"/>
            <wp:wrapTight wrapText="bothSides">
              <wp:wrapPolygon edited="0">
                <wp:start x="0" y="0"/>
                <wp:lineTo x="0" y="21260"/>
                <wp:lineTo x="21424" y="21260"/>
                <wp:lineTo x="214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3D3A52" w:rsidRPr="003D358B" w:rsidRDefault="00EC26E3" w:rsidP="00797C7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66BEC84E" wp14:editId="40173EC3">
            <wp:simplePos x="0" y="0"/>
            <wp:positionH relativeFrom="column">
              <wp:posOffset>4690063</wp:posOffset>
            </wp:positionH>
            <wp:positionV relativeFrom="paragraph">
              <wp:posOffset>8255</wp:posOffset>
            </wp:positionV>
            <wp:extent cx="1595755" cy="1196975"/>
            <wp:effectExtent l="0" t="0" r="4445" b="3175"/>
            <wp:wrapTight wrapText="bothSides">
              <wp:wrapPolygon edited="0">
                <wp:start x="0" y="0"/>
                <wp:lineTo x="0" y="21314"/>
                <wp:lineTo x="21402" y="21314"/>
                <wp:lineTo x="21402" y="0"/>
                <wp:lineTo x="0" y="0"/>
              </wp:wrapPolygon>
            </wp:wrapTight>
            <wp:docPr id="36" name="Picture 36" descr="C:\Users\dbibby\AppData\Local\Microsoft\Windows\Temporary Internet Files\Content.IE5\X4II23AY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ibby\AppData\Local\Microsoft\Windows\Temporary Internet Files\Content.IE5\X4II23AY\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52"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="003D3A52"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B3B60FB" wp14:editId="1004535B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5E4D01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>fun.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173990"/>
    <w:rsid w:val="002B2C96"/>
    <w:rsid w:val="002E71EB"/>
    <w:rsid w:val="002F102A"/>
    <w:rsid w:val="003B1E91"/>
    <w:rsid w:val="003D358B"/>
    <w:rsid w:val="003D3A52"/>
    <w:rsid w:val="004E18C2"/>
    <w:rsid w:val="005E4D01"/>
    <w:rsid w:val="0063149E"/>
    <w:rsid w:val="00636299"/>
    <w:rsid w:val="006451C9"/>
    <w:rsid w:val="006511FC"/>
    <w:rsid w:val="00660A58"/>
    <w:rsid w:val="006B4CA9"/>
    <w:rsid w:val="00735B40"/>
    <w:rsid w:val="00797C78"/>
    <w:rsid w:val="007E35D5"/>
    <w:rsid w:val="007F362F"/>
    <w:rsid w:val="008246EA"/>
    <w:rsid w:val="00890617"/>
    <w:rsid w:val="00890A71"/>
    <w:rsid w:val="009249DD"/>
    <w:rsid w:val="009E0BED"/>
    <w:rsid w:val="00A713E2"/>
    <w:rsid w:val="00A84466"/>
    <w:rsid w:val="00AE5BDC"/>
    <w:rsid w:val="00B2092C"/>
    <w:rsid w:val="00B3322C"/>
    <w:rsid w:val="00B94A81"/>
    <w:rsid w:val="00BC5B6E"/>
    <w:rsid w:val="00BD1C2D"/>
    <w:rsid w:val="00BE045F"/>
    <w:rsid w:val="00BF2C62"/>
    <w:rsid w:val="00C04F84"/>
    <w:rsid w:val="00C8478D"/>
    <w:rsid w:val="00CF2FB8"/>
    <w:rsid w:val="00D71E28"/>
    <w:rsid w:val="00D90D56"/>
    <w:rsid w:val="00E15F0E"/>
    <w:rsid w:val="00E42DF6"/>
    <w:rsid w:val="00E50D19"/>
    <w:rsid w:val="00E90B45"/>
    <w:rsid w:val="00EC26E3"/>
    <w:rsid w:val="00F115BB"/>
    <w:rsid w:val="00FB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D57BD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E8C69-BD92-40B7-B87B-849CDD548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2020-08-28T11:06:00Z</dcterms:created>
  <dcterms:modified xsi:type="dcterms:W3CDTF">2020-08-28T11:06:00Z</dcterms:modified>
</cp:coreProperties>
</file>