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45"/>
        <w:gridCol w:w="2533"/>
        <w:gridCol w:w="2977"/>
        <w:gridCol w:w="3827"/>
        <w:gridCol w:w="2835"/>
        <w:gridCol w:w="2551"/>
      </w:tblGrid>
      <w:tr w:rsidR="00DE7131" w:rsidTr="000E51D5">
        <w:tc>
          <w:tcPr>
            <w:tcW w:w="44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9-11</w:t>
            </w:r>
          </w:p>
        </w:tc>
        <w:tc>
          <w:tcPr>
            <w:tcW w:w="2533" w:type="dxa"/>
          </w:tcPr>
          <w:p w:rsidR="0003083C" w:rsidRPr="000E3F9D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  <w:r w:rsidRPr="000E3F9D">
              <w:rPr>
                <w:rFonts w:ascii="Comic Sans MS" w:hAnsi="Comic Sans MS"/>
                <w:b/>
                <w:color w:val="FF0000"/>
                <w:sz w:val="16"/>
                <w:szCs w:val="20"/>
                <w:u w:val="single"/>
              </w:rPr>
              <w:t>WORD OF THE DAY</w:t>
            </w:r>
            <w:r w:rsidRPr="000E3F9D">
              <w:rPr>
                <w:rFonts w:ascii="Comic Sans MS" w:hAnsi="Comic Sans MS"/>
                <w:b/>
                <w:sz w:val="16"/>
                <w:szCs w:val="20"/>
              </w:rPr>
              <w:t xml:space="preserve">; </w:t>
            </w:r>
          </w:p>
          <w:p w:rsidR="00150D1E" w:rsidRDefault="00693C4D" w:rsidP="003B4F34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 xml:space="preserve">pharaoh - </w:t>
            </w:r>
            <w:r w:rsidRPr="00693C4D">
              <w:rPr>
                <w:rFonts w:ascii="Comic Sans MS" w:eastAsia="Calibri" w:hAnsi="Comic Sans MS" w:cs="Arial"/>
                <w:sz w:val="16"/>
                <w:szCs w:val="20"/>
              </w:rPr>
              <w:t>a ruler in ancient Egypt.</w:t>
            </w:r>
          </w:p>
          <w:p w:rsidR="00693C4D" w:rsidRDefault="00693C4D" w:rsidP="003B4F34">
            <w:pPr>
              <w:jc w:val="center"/>
              <w:rPr>
                <w:rFonts w:ascii="Comic Sans MS" w:eastAsia="Calibri" w:hAnsi="Comic Sans MS" w:cs="Arial"/>
                <w:b/>
                <w:sz w:val="16"/>
                <w:szCs w:val="20"/>
              </w:rPr>
            </w:pPr>
          </w:p>
          <w:p w:rsidR="0003083C" w:rsidRPr="000E3F9D" w:rsidRDefault="0003083C" w:rsidP="003B4F34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  <w:t>Reading</w:t>
            </w:r>
          </w:p>
          <w:p w:rsidR="0097739D" w:rsidRDefault="00B504AE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sz w:val="16"/>
                <w:szCs w:val="20"/>
              </w:rPr>
              <w:t>Tutankhamun Reading Comprehension</w:t>
            </w:r>
          </w:p>
          <w:p w:rsidR="0097739D" w:rsidRDefault="0097739D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03083C" w:rsidRPr="000E3F9D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  <w:t>PE</w:t>
            </w:r>
          </w:p>
          <w:p w:rsidR="003B4F34" w:rsidRDefault="00150D1E" w:rsidP="00D65659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>
              <w:rPr>
                <w:rFonts w:ascii="Comic Sans MS" w:eastAsia="Calibri" w:hAnsi="Comic Sans MS" w:cs="Arial"/>
                <w:sz w:val="16"/>
                <w:szCs w:val="14"/>
              </w:rPr>
              <w:t>Joe Wicks</w:t>
            </w:r>
          </w:p>
          <w:p w:rsidR="00150D1E" w:rsidRPr="006A60B6" w:rsidRDefault="00150D1E" w:rsidP="00D65659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D65659" w:rsidRPr="000E3F9D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14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14"/>
                <w:u w:val="single"/>
              </w:rPr>
              <w:t>Maths</w:t>
            </w:r>
          </w:p>
          <w:p w:rsidR="00CA028F" w:rsidRDefault="00350272" w:rsidP="003B4F3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Build your own analogue clock. Label with the hours. </w:t>
            </w:r>
            <w:r w:rsidR="00CA028F">
              <w:rPr>
                <w:rFonts w:ascii="Comic Sans MS" w:hAnsi="Comic Sans MS"/>
                <w:sz w:val="16"/>
                <w:szCs w:val="16"/>
              </w:rPr>
              <w:t xml:space="preserve">Which is the hour hand and which is the minute hand? </w:t>
            </w:r>
          </w:p>
          <w:p w:rsidR="00CA028F" w:rsidRDefault="00CA028F" w:rsidP="003B4F3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12640D" w:rsidRDefault="00350272" w:rsidP="003B4F3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Recap o’clock and half past times.</w:t>
            </w:r>
          </w:p>
          <w:p w:rsidR="00350272" w:rsidRDefault="00350272" w:rsidP="003B4F3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350272" w:rsidRPr="00AB79F8" w:rsidRDefault="00350272" w:rsidP="003B4F3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Complete ‘Telling the time O’clock and half past’ worksheet</w:t>
            </w:r>
          </w:p>
        </w:tc>
        <w:tc>
          <w:tcPr>
            <w:tcW w:w="297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D600CC" w:rsidRDefault="00693C4D" w:rsidP="00833A76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8"/>
                <w:szCs w:val="20"/>
              </w:rPr>
              <w:t>mummification –</w:t>
            </w:r>
            <w:r w:rsidRPr="00693C4D">
              <w:rPr>
                <w:rFonts w:ascii="Comic Sans MS" w:eastAsia="Calibri" w:hAnsi="Comic Sans MS" w:cs="Arial"/>
                <w:b/>
                <w:sz w:val="16"/>
                <w:szCs w:val="20"/>
              </w:rPr>
              <w:t xml:space="preserve"> </w:t>
            </w:r>
            <w:r w:rsidRPr="00693C4D">
              <w:rPr>
                <w:rFonts w:ascii="Comic Sans MS" w:eastAsia="Calibri" w:hAnsi="Comic Sans MS" w:cs="Arial"/>
                <w:sz w:val="16"/>
                <w:szCs w:val="20"/>
              </w:rPr>
              <w:t>an old fashioned method of preserving someone’s body when they had died</w:t>
            </w:r>
          </w:p>
          <w:p w:rsidR="00CF10FD" w:rsidRDefault="00CF10FD" w:rsidP="00833A76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CF10FD" w:rsidRPr="00CF10FD" w:rsidRDefault="00CF10FD" w:rsidP="00833A76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CF10FD">
              <w:rPr>
                <w:rFonts w:ascii="Comic Sans MS" w:eastAsia="Calibri" w:hAnsi="Comic Sans MS" w:cs="Arial"/>
                <w:b/>
                <w:sz w:val="16"/>
                <w:szCs w:val="20"/>
              </w:rPr>
              <w:t>sarcophagus</w:t>
            </w:r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 - </w:t>
            </w:r>
            <w:r w:rsidRPr="00CF10FD">
              <w:rPr>
                <w:rFonts w:ascii="Comic Sans MS" w:eastAsia="Calibri" w:hAnsi="Comic Sans MS" w:cs="Arial"/>
                <w:sz w:val="16"/>
                <w:szCs w:val="20"/>
              </w:rPr>
              <w:t xml:space="preserve">a stone coffin, typically adorned with a sculpture or inscription and associated with the ancient civilizations of Egypt, Rome, and Greece. </w:t>
            </w:r>
          </w:p>
          <w:p w:rsidR="00693C4D" w:rsidRPr="00693C4D" w:rsidRDefault="00693C4D" w:rsidP="00833A76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2B250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97739D" w:rsidRDefault="00071BA4" w:rsidP="002B250B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Read about the Pharaohs of Ancient Egypt.</w:t>
            </w:r>
          </w:p>
          <w:p w:rsidR="00071BA4" w:rsidRPr="00071BA4" w:rsidRDefault="00071BA4" w:rsidP="002B250B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97739D" w:rsidRPr="00420D26" w:rsidRDefault="0097739D" w:rsidP="0097739D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sz w:val="16"/>
                <w:szCs w:val="20"/>
              </w:rPr>
              <w:t>Just Dance – Walk like an Egyptian</w:t>
            </w:r>
          </w:p>
          <w:p w:rsidR="00AB79F8" w:rsidRDefault="00071BA4" w:rsidP="002D483A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hyperlink r:id="rId7" w:history="1">
              <w:r w:rsidR="0097739D" w:rsidRPr="003C4D98">
                <w:rPr>
                  <w:rStyle w:val="Hyperlink"/>
                  <w:rFonts w:ascii="Comic Sans MS" w:eastAsia="Calibri" w:hAnsi="Comic Sans MS" w:cs="Arial"/>
                  <w:sz w:val="16"/>
                  <w:szCs w:val="14"/>
                </w:rPr>
                <w:t>https://www.youtube.com/watch?v=iacS9EnsepM</w:t>
              </w:r>
            </w:hyperlink>
          </w:p>
          <w:p w:rsidR="0097739D" w:rsidRDefault="0097739D" w:rsidP="002D483A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97739D" w:rsidRDefault="0097739D" w:rsidP="002D483A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>
              <w:rPr>
                <w:rFonts w:ascii="Comic Sans MS" w:eastAsia="Calibri" w:hAnsi="Comic Sans MS" w:cs="Arial"/>
                <w:sz w:val="16"/>
                <w:szCs w:val="14"/>
              </w:rPr>
              <w:t xml:space="preserve">Follow with more Just Dance </w:t>
            </w:r>
          </w:p>
          <w:p w:rsidR="00350272" w:rsidRPr="00C004FF" w:rsidRDefault="00350272" w:rsidP="002D483A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AB79F8" w:rsidRPr="00350272" w:rsidRDefault="00350272" w:rsidP="00350272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 w:rsidRPr="00350272">
              <w:rPr>
                <w:rFonts w:ascii="Comic Sans MS" w:eastAsia="Calibri" w:hAnsi="Comic Sans MS" w:cs="Arial"/>
                <w:sz w:val="16"/>
                <w:szCs w:val="14"/>
              </w:rPr>
              <w:t>Use your analogue clock to recap half past and o’clock times. Colour in your clock blue for ‘past’ times and red for ‘to’ times.</w:t>
            </w:r>
          </w:p>
          <w:p w:rsidR="00350272" w:rsidRPr="00350272" w:rsidRDefault="00350272" w:rsidP="00350272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350272" w:rsidRPr="00350272" w:rsidRDefault="00350272" w:rsidP="00350272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 w:rsidRPr="00350272">
              <w:rPr>
                <w:rFonts w:ascii="Comic Sans MS" w:eastAsia="Calibri" w:hAnsi="Comic Sans MS" w:cs="Arial"/>
                <w:sz w:val="16"/>
                <w:szCs w:val="14"/>
              </w:rPr>
              <w:t xml:space="preserve">Where would the minute hand be for quarter past? Quarter to? </w:t>
            </w:r>
          </w:p>
          <w:p w:rsidR="00350272" w:rsidRPr="00350272" w:rsidRDefault="00350272" w:rsidP="00350272">
            <w:pPr>
              <w:jc w:val="center"/>
              <w:rPr>
                <w:rFonts w:ascii="Comic Sans MS" w:hAnsi="Comic Sans MS"/>
                <w:sz w:val="16"/>
                <w:szCs w:val="14"/>
              </w:rPr>
            </w:pPr>
            <w:r w:rsidRPr="00350272">
              <w:rPr>
                <w:rFonts w:ascii="Comic Sans MS" w:eastAsia="Calibri" w:hAnsi="Comic Sans MS" w:cs="Arial"/>
                <w:sz w:val="16"/>
                <w:szCs w:val="14"/>
              </w:rPr>
              <w:t>Show different quarter past and quarter to times on your clock</w:t>
            </w:r>
          </w:p>
        </w:tc>
        <w:tc>
          <w:tcPr>
            <w:tcW w:w="382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D600CC" w:rsidRDefault="00693C4D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 w:rsidRPr="00693C4D">
              <w:rPr>
                <w:rFonts w:ascii="Comic Sans MS" w:hAnsi="Comic Sans MS"/>
                <w:b/>
                <w:sz w:val="16"/>
                <w:szCs w:val="20"/>
              </w:rPr>
              <w:t xml:space="preserve">hieroglyphics </w:t>
            </w:r>
            <w:r>
              <w:rPr>
                <w:rFonts w:ascii="Comic Sans MS" w:hAnsi="Comic Sans MS"/>
                <w:b/>
                <w:sz w:val="16"/>
                <w:szCs w:val="20"/>
              </w:rPr>
              <w:t xml:space="preserve">– </w:t>
            </w:r>
            <w:r>
              <w:rPr>
                <w:rFonts w:ascii="Comic Sans MS" w:hAnsi="Comic Sans MS"/>
                <w:sz w:val="16"/>
                <w:szCs w:val="20"/>
              </w:rPr>
              <w:t>the writing system used in ancient Egypt, using symbols and images</w:t>
            </w:r>
          </w:p>
          <w:p w:rsidR="00693C4D" w:rsidRPr="00693C4D" w:rsidRDefault="00693C4D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97739D" w:rsidRPr="0097739D" w:rsidRDefault="0097739D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Survival in Ancient Egypt reading comprehension</w:t>
            </w:r>
          </w:p>
          <w:p w:rsidR="00C63B1A" w:rsidRPr="002A0286" w:rsidRDefault="00C63B1A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245DBD" w:rsidRDefault="0097739D" w:rsidP="00245DBD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sz w:val="18"/>
                <w:szCs w:val="14"/>
              </w:rPr>
              <w:t>Choreograph your own dance to – Walk like an Egyptian</w:t>
            </w:r>
          </w:p>
          <w:p w:rsidR="00245DBD" w:rsidRPr="00245DBD" w:rsidRDefault="00AA390D" w:rsidP="00245DBD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sz w:val="18"/>
                <w:szCs w:val="14"/>
              </w:rPr>
              <w:t xml:space="preserve"> </w:t>
            </w:r>
          </w:p>
          <w:p w:rsidR="00D65659" w:rsidRDefault="00D65659" w:rsidP="007D0E6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C63B1A" w:rsidRDefault="00350272" w:rsidP="00AB79F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Use your clock to recap o’clock, quarter past, half past and quarter to times.</w:t>
            </w:r>
          </w:p>
          <w:p w:rsidR="00350272" w:rsidRDefault="00350272" w:rsidP="00AB79F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350272" w:rsidRPr="00AB79F8" w:rsidRDefault="00350272" w:rsidP="00AB79F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Telling the time O’clock, half past, quarter to and past worksheet</w:t>
            </w:r>
          </w:p>
        </w:tc>
        <w:tc>
          <w:tcPr>
            <w:tcW w:w="2835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3B4F34" w:rsidRPr="00693C4D" w:rsidRDefault="00693C4D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b/>
                <w:sz w:val="16"/>
                <w:szCs w:val="20"/>
              </w:rPr>
              <w:t>pyramid</w:t>
            </w:r>
            <w:r w:rsidR="00833A76">
              <w:rPr>
                <w:rFonts w:ascii="Comic Sans MS" w:hAnsi="Comic Sans MS"/>
                <w:b/>
                <w:sz w:val="16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  <w:szCs w:val="20"/>
              </w:rPr>
              <w:t xml:space="preserve">- </w:t>
            </w:r>
            <w:r w:rsidRPr="00693C4D">
              <w:rPr>
                <w:rFonts w:ascii="Comic Sans MS" w:hAnsi="Comic Sans MS"/>
                <w:sz w:val="16"/>
                <w:szCs w:val="20"/>
              </w:rPr>
              <w:t>a monumental structure with a square or triangular base and sloping sides that meet in a point at the top, especially one built of stone as a royal tomb in ancient Egypt</w:t>
            </w:r>
          </w:p>
          <w:p w:rsidR="00D600CC" w:rsidRPr="00833A76" w:rsidRDefault="00D600CC" w:rsidP="00C46C6F">
            <w:pPr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AA390D" w:rsidRDefault="00071BA4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Egyptian Cinderella Reading comprehension</w:t>
            </w:r>
          </w:p>
          <w:p w:rsidR="00071BA4" w:rsidRPr="00AA390D" w:rsidRDefault="00071BA4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1A516C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AA390D" w:rsidRPr="00071BA4" w:rsidRDefault="00071BA4" w:rsidP="001A516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Skills practise; throwing and catching, throwing at a target, dribbling a ball</w:t>
            </w:r>
          </w:p>
          <w:p w:rsidR="00AA390D" w:rsidRPr="00C46C6F" w:rsidRDefault="00AA390D" w:rsidP="001A516C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4E28F9" w:rsidRDefault="00AA390D" w:rsidP="00693C4D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 xml:space="preserve"> </w:t>
            </w:r>
            <w:r w:rsidR="00350272">
              <w:rPr>
                <w:rFonts w:ascii="Comic Sans MS" w:hAnsi="Comic Sans MS"/>
                <w:sz w:val="18"/>
                <w:szCs w:val="14"/>
              </w:rPr>
              <w:t xml:space="preserve">Count round the minutes on a clock. Each section = 5 minutes. Use your 5 times table. </w:t>
            </w:r>
          </w:p>
          <w:p w:rsidR="00350272" w:rsidRDefault="00350272" w:rsidP="00693C4D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</w:p>
          <w:p w:rsidR="00350272" w:rsidRPr="00D752B2" w:rsidRDefault="00350272" w:rsidP="00693C4D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>Show different times, using your five times table to help you show the minutes</w:t>
            </w:r>
            <w:r w:rsidR="00CA028F">
              <w:rPr>
                <w:rFonts w:ascii="Comic Sans MS" w:hAnsi="Comic Sans MS"/>
                <w:sz w:val="18"/>
                <w:szCs w:val="14"/>
              </w:rPr>
              <w:t xml:space="preserve"> correctly.</w:t>
            </w:r>
          </w:p>
        </w:tc>
        <w:tc>
          <w:tcPr>
            <w:tcW w:w="2551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245DBD" w:rsidRDefault="00693C4D" w:rsidP="001A516C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 xml:space="preserve">scarab - </w:t>
            </w:r>
            <w:r w:rsidRPr="00693C4D">
              <w:rPr>
                <w:rFonts w:ascii="Comic Sans MS" w:eastAsia="Calibri" w:hAnsi="Comic Sans MS" w:cs="Arial"/>
                <w:sz w:val="16"/>
                <w:szCs w:val="20"/>
              </w:rPr>
              <w:t>a large dung beetle of the eastern Mediterranean area, regarded as sacred in ancient Egypt</w:t>
            </w:r>
          </w:p>
          <w:p w:rsidR="00693C4D" w:rsidRPr="00693C4D" w:rsidRDefault="00693C4D" w:rsidP="001A516C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C46C6F" w:rsidRPr="00693C4D" w:rsidRDefault="00C46C6F" w:rsidP="001A516C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693C4D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245DBD" w:rsidRDefault="00071BA4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sz w:val="16"/>
                <w:szCs w:val="20"/>
              </w:rPr>
              <w:t>Read a book of your choice</w:t>
            </w:r>
          </w:p>
          <w:p w:rsidR="00071BA4" w:rsidRDefault="00071BA4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071BA4" w:rsidRPr="00245DBD" w:rsidRDefault="00071BA4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3B4F34" w:rsidRDefault="00071BA4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Team games </w:t>
            </w:r>
          </w:p>
          <w:p w:rsidR="00071BA4" w:rsidRPr="00071BA4" w:rsidRDefault="00071BA4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CA2302" w:rsidRDefault="00CA028F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>Purple Mash – Telling the time quiz</w:t>
            </w:r>
            <w:bookmarkStart w:id="0" w:name="_GoBack"/>
            <w:bookmarkEnd w:id="0"/>
          </w:p>
          <w:p w:rsidR="00CA2302" w:rsidRDefault="00CA2302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</w:p>
          <w:p w:rsidR="00CA2302" w:rsidRPr="00310EDE" w:rsidRDefault="00CA2302" w:rsidP="003B4F34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</w:p>
        </w:tc>
      </w:tr>
      <w:tr w:rsidR="00DE7131" w:rsidTr="000E51D5">
        <w:trPr>
          <w:cantSplit/>
          <w:trHeight w:val="1012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lastRenderedPageBreak/>
              <w:t>11-11:15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Break 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3827" w:type="dxa"/>
          </w:tcPr>
          <w:p w:rsidR="0003083C" w:rsidRPr="00F82D49" w:rsidRDefault="0003083C" w:rsidP="0003083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11:15-12:15</w:t>
            </w:r>
          </w:p>
        </w:tc>
        <w:tc>
          <w:tcPr>
            <w:tcW w:w="2533" w:type="dxa"/>
          </w:tcPr>
          <w:p w:rsidR="0003083C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color w:val="FF0000"/>
                <w:sz w:val="18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97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6D0993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382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1B6DCC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835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2D566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551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4925F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Default="0003083C" w:rsidP="0003083C">
            <w:pPr>
              <w:ind w:left="113" w:right="113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12:15-1:15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1:15-2:50</w:t>
            </w:r>
          </w:p>
        </w:tc>
        <w:tc>
          <w:tcPr>
            <w:tcW w:w="2533" w:type="dxa"/>
          </w:tcPr>
          <w:p w:rsidR="0003083C" w:rsidRPr="00D65659" w:rsidRDefault="0003083C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6006C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97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A210B6" w:rsidRPr="00D65659" w:rsidRDefault="00D65659" w:rsidP="00D65659">
            <w:pPr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382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B25DE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835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B23E6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551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26881" w:rsidRPr="00926881" w:rsidRDefault="00D65659" w:rsidP="00D65659">
            <w:pPr>
              <w:jc w:val="center"/>
              <w:rPr>
                <w:sz w:val="16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2:50-3:15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DAA61CC" wp14:editId="3C76C87E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982EC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learnt today and how could you have improved any of your work?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3F66D81" wp14:editId="0FD3BEA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94545B6" wp14:editId="01903070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 xml:space="preserve">Have you found anything challenging today? How did  you </w:t>
            </w:r>
            <w:proofErr w:type="spellStart"/>
            <w:r w:rsidRPr="00F82D49">
              <w:rPr>
                <w:rFonts w:ascii="Comic Sans MS" w:hAnsi="Comic Sans MS"/>
                <w:sz w:val="16"/>
                <w:szCs w:val="16"/>
              </w:rPr>
              <w:t>over come</w:t>
            </w:r>
            <w:proofErr w:type="spellEnd"/>
            <w:r w:rsidRPr="00F82D49">
              <w:rPr>
                <w:rFonts w:ascii="Comic Sans MS" w:hAnsi="Comic Sans MS"/>
                <w:sz w:val="16"/>
                <w:szCs w:val="16"/>
              </w:rPr>
              <w:t xml:space="preserve"> the challenges?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39ED996" wp14:editId="500DF90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3167278" wp14:editId="4F32325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</w:tc>
      </w:tr>
    </w:tbl>
    <w:p w:rsidR="001F4328" w:rsidRDefault="001F43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Writing</w:t>
            </w:r>
          </w:p>
          <w:p w:rsidR="00CF10FD" w:rsidRDefault="00CF10FD" w:rsidP="009D234E">
            <w:pPr>
              <w:pStyle w:val="ListParagraph"/>
              <w:numPr>
                <w:ilvl w:val="0"/>
                <w:numId w:val="2"/>
              </w:numPr>
            </w:pPr>
            <w:r>
              <w:t xml:space="preserve">Research the Ancient Egyptians. </w:t>
            </w:r>
            <w:hyperlink r:id="rId13" w:history="1">
              <w:r>
                <w:rPr>
                  <w:rStyle w:val="Hyperlink"/>
                </w:rPr>
                <w:t>https://www.bbc.co.uk/bitesize/topics/zg87xnb</w:t>
              </w:r>
            </w:hyperlink>
            <w:r>
              <w:t xml:space="preserve"> </w:t>
            </w:r>
          </w:p>
          <w:p w:rsidR="00245DBD" w:rsidRDefault="00693C4D" w:rsidP="009D234E">
            <w:pPr>
              <w:pStyle w:val="ListParagraph"/>
              <w:numPr>
                <w:ilvl w:val="0"/>
                <w:numId w:val="2"/>
              </w:numPr>
            </w:pPr>
            <w:r>
              <w:t xml:space="preserve">Write your own message in hieroglyphics </w:t>
            </w:r>
          </w:p>
          <w:p w:rsidR="00693C4D" w:rsidRDefault="00CF10FD" w:rsidP="009D234E">
            <w:pPr>
              <w:pStyle w:val="ListParagraph"/>
              <w:numPr>
                <w:ilvl w:val="0"/>
                <w:numId w:val="2"/>
              </w:numPr>
            </w:pPr>
            <w:r>
              <w:t>Write about your most prized possessions. What would you put in your pyramid and why?</w:t>
            </w:r>
          </w:p>
          <w:p w:rsidR="00CF10FD" w:rsidRDefault="00CF10FD" w:rsidP="009D234E">
            <w:pPr>
              <w:pStyle w:val="ListParagraph"/>
              <w:numPr>
                <w:ilvl w:val="0"/>
                <w:numId w:val="2"/>
              </w:numPr>
            </w:pPr>
            <w:r>
              <w:t>Examine an image of an Ancient Egyptian artefact and answer the questions on the worksheet.</w:t>
            </w:r>
          </w:p>
          <w:p w:rsidR="00FA3CBF" w:rsidRDefault="00FA3CBF" w:rsidP="009D234E">
            <w:pPr>
              <w:pStyle w:val="ListParagraph"/>
              <w:numPr>
                <w:ilvl w:val="0"/>
                <w:numId w:val="2"/>
              </w:numPr>
            </w:pPr>
            <w:r>
              <w:t xml:space="preserve">Watch Horrible Histories – How to make a mummy. </w:t>
            </w:r>
            <w:hyperlink r:id="rId14" w:history="1">
              <w:r>
                <w:rPr>
                  <w:rStyle w:val="Hyperlink"/>
                </w:rPr>
                <w:t>https://www.youtube.com/watch?v=nf4vlYh9bJk</w:t>
              </w:r>
            </w:hyperlink>
            <w:r>
              <w:t xml:space="preserve"> Write instructions on how to make a mummy</w:t>
            </w:r>
          </w:p>
          <w:p w:rsidR="00FA3CBF" w:rsidRPr="00075A90" w:rsidRDefault="00FA3CBF" w:rsidP="009D234E">
            <w:pPr>
              <w:pStyle w:val="ListParagraph"/>
              <w:numPr>
                <w:ilvl w:val="0"/>
                <w:numId w:val="2"/>
              </w:numPr>
            </w:pPr>
            <w:r>
              <w:t xml:space="preserve">Research Tutankhamun </w:t>
            </w:r>
            <w:hyperlink r:id="rId15" w:history="1">
              <w:r>
                <w:rPr>
                  <w:rStyle w:val="Hyperlink"/>
                </w:rPr>
                <w:t>https://www.bbc.co.uk/bitesize/topics/zg87xnb/articles/zvmkhbk/</w:t>
              </w:r>
            </w:hyperlink>
            <w:r w:rsidR="00B504AE">
              <w:t xml:space="preserve"> and create a fact file</w:t>
            </w:r>
          </w:p>
        </w:tc>
      </w:tr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Theme</w:t>
            </w:r>
          </w:p>
          <w:p w:rsidR="00542C8E" w:rsidRDefault="00CF10FD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Order the timeline of Ancient Egypt</w:t>
            </w:r>
          </w:p>
          <w:p w:rsidR="00FA3CBF" w:rsidRDefault="00FA3CBF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Make a </w:t>
            </w:r>
            <w:proofErr w:type="spellStart"/>
            <w:r>
              <w:rPr>
                <w:rFonts w:cstheme="minorHAnsi"/>
                <w:szCs w:val="24"/>
              </w:rPr>
              <w:t>papier</w:t>
            </w:r>
            <w:proofErr w:type="spellEnd"/>
            <w:r>
              <w:rPr>
                <w:rFonts w:cstheme="minorHAnsi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</w:rPr>
              <w:t>mache</w:t>
            </w:r>
            <w:proofErr w:type="spellEnd"/>
            <w:r>
              <w:rPr>
                <w:rFonts w:cstheme="minorHAnsi"/>
                <w:szCs w:val="24"/>
              </w:rPr>
              <w:t xml:space="preserve"> Sarcophagus. Decorate fit for a Pharaoh</w:t>
            </w:r>
          </w:p>
          <w:p w:rsidR="00B504AE" w:rsidRDefault="00B504AE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Crack the hieroglyphics</w:t>
            </w:r>
          </w:p>
          <w:p w:rsidR="00B504AE" w:rsidRDefault="00B504AE" w:rsidP="00872B71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Create 3D nets of pyramids and mummies</w:t>
            </w:r>
          </w:p>
          <w:p w:rsidR="00B504AE" w:rsidRDefault="00B504AE" w:rsidP="00B504A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Dress up as a Pharaoh</w:t>
            </w:r>
          </w:p>
          <w:p w:rsidR="00B504AE" w:rsidRDefault="00B504AE" w:rsidP="00B504A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Make yourself into a toilet paper mummy</w:t>
            </w:r>
          </w:p>
          <w:p w:rsidR="00B504AE" w:rsidRDefault="00B504AE" w:rsidP="00B504A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Decorate a Scarab beetle biscuit</w:t>
            </w:r>
          </w:p>
          <w:p w:rsidR="00B504AE" w:rsidRPr="00B504AE" w:rsidRDefault="00B504AE" w:rsidP="00B504A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Learn to draw an Ancient Egyptian Scarab beetle</w:t>
            </w:r>
          </w:p>
        </w:tc>
      </w:tr>
    </w:tbl>
    <w:p w:rsidR="00D65659" w:rsidRDefault="00D65659"/>
    <w:sectPr w:rsidR="00D65659" w:rsidSect="008D5692">
      <w:head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BA4" w:rsidRDefault="00071BA4" w:rsidP="00F82D49">
      <w:pPr>
        <w:spacing w:after="0" w:line="240" w:lineRule="auto"/>
      </w:pPr>
      <w:r>
        <w:separator/>
      </w:r>
    </w:p>
  </w:endnote>
  <w:endnote w:type="continuationSeparator" w:id="0">
    <w:p w:rsidR="00071BA4" w:rsidRDefault="00071BA4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BA4" w:rsidRDefault="00071BA4" w:rsidP="00F82D49">
      <w:pPr>
        <w:spacing w:after="0" w:line="240" w:lineRule="auto"/>
      </w:pPr>
      <w:r>
        <w:separator/>
      </w:r>
    </w:p>
  </w:footnote>
  <w:footnote w:type="continuationSeparator" w:id="0">
    <w:p w:rsidR="00071BA4" w:rsidRDefault="00071BA4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BA4" w:rsidRDefault="00071BA4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F0B47"/>
    <w:multiLevelType w:val="hybridMultilevel"/>
    <w:tmpl w:val="63D42B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3083C"/>
    <w:rsid w:val="0004750B"/>
    <w:rsid w:val="00050A46"/>
    <w:rsid w:val="00063EC4"/>
    <w:rsid w:val="00067437"/>
    <w:rsid w:val="00071BA4"/>
    <w:rsid w:val="000E11DD"/>
    <w:rsid w:val="000E3F9D"/>
    <w:rsid w:val="000E51D5"/>
    <w:rsid w:val="00121D35"/>
    <w:rsid w:val="0012640D"/>
    <w:rsid w:val="00150D1E"/>
    <w:rsid w:val="00164A96"/>
    <w:rsid w:val="00191907"/>
    <w:rsid w:val="001A516C"/>
    <w:rsid w:val="001B23D1"/>
    <w:rsid w:val="001B6DCC"/>
    <w:rsid w:val="001B7C44"/>
    <w:rsid w:val="001F4328"/>
    <w:rsid w:val="00245DBD"/>
    <w:rsid w:val="002817A6"/>
    <w:rsid w:val="002A0286"/>
    <w:rsid w:val="002A18D6"/>
    <w:rsid w:val="002B250B"/>
    <w:rsid w:val="002B491C"/>
    <w:rsid w:val="002C33D1"/>
    <w:rsid w:val="002D483A"/>
    <w:rsid w:val="002D566F"/>
    <w:rsid w:val="00310EDE"/>
    <w:rsid w:val="00333814"/>
    <w:rsid w:val="00350272"/>
    <w:rsid w:val="003B147C"/>
    <w:rsid w:val="003B4F34"/>
    <w:rsid w:val="0040111A"/>
    <w:rsid w:val="00420D26"/>
    <w:rsid w:val="00434009"/>
    <w:rsid w:val="00434EE8"/>
    <w:rsid w:val="00463351"/>
    <w:rsid w:val="004925FF"/>
    <w:rsid w:val="004B6FAB"/>
    <w:rsid w:val="004C1C6F"/>
    <w:rsid w:val="004E28F9"/>
    <w:rsid w:val="00542C8E"/>
    <w:rsid w:val="005515F9"/>
    <w:rsid w:val="00563FD8"/>
    <w:rsid w:val="0056444C"/>
    <w:rsid w:val="006006CD"/>
    <w:rsid w:val="00661A05"/>
    <w:rsid w:val="00674B51"/>
    <w:rsid w:val="00693C4D"/>
    <w:rsid w:val="006A60B6"/>
    <w:rsid w:val="006D0993"/>
    <w:rsid w:val="006E2CB3"/>
    <w:rsid w:val="00714EF5"/>
    <w:rsid w:val="0077340E"/>
    <w:rsid w:val="007A6B2A"/>
    <w:rsid w:val="007D0E6B"/>
    <w:rsid w:val="007E036D"/>
    <w:rsid w:val="00833A76"/>
    <w:rsid w:val="0084398F"/>
    <w:rsid w:val="00872B71"/>
    <w:rsid w:val="00891A6A"/>
    <w:rsid w:val="0089775F"/>
    <w:rsid w:val="008B1F28"/>
    <w:rsid w:val="008D4A50"/>
    <w:rsid w:val="008D5692"/>
    <w:rsid w:val="00926881"/>
    <w:rsid w:val="00940CF3"/>
    <w:rsid w:val="009506E2"/>
    <w:rsid w:val="0097739D"/>
    <w:rsid w:val="00982EC3"/>
    <w:rsid w:val="009B25DE"/>
    <w:rsid w:val="009D234E"/>
    <w:rsid w:val="009D7473"/>
    <w:rsid w:val="009E7062"/>
    <w:rsid w:val="00A210B6"/>
    <w:rsid w:val="00AA390D"/>
    <w:rsid w:val="00AB79F8"/>
    <w:rsid w:val="00B23E6D"/>
    <w:rsid w:val="00B504AE"/>
    <w:rsid w:val="00B9146C"/>
    <w:rsid w:val="00C004FF"/>
    <w:rsid w:val="00C0377A"/>
    <w:rsid w:val="00C1348E"/>
    <w:rsid w:val="00C25FCC"/>
    <w:rsid w:val="00C31144"/>
    <w:rsid w:val="00C46C6F"/>
    <w:rsid w:val="00C63B1A"/>
    <w:rsid w:val="00C87062"/>
    <w:rsid w:val="00CA028F"/>
    <w:rsid w:val="00CA2302"/>
    <w:rsid w:val="00CA30FD"/>
    <w:rsid w:val="00CF10FD"/>
    <w:rsid w:val="00D3293D"/>
    <w:rsid w:val="00D600CC"/>
    <w:rsid w:val="00D65659"/>
    <w:rsid w:val="00D752B2"/>
    <w:rsid w:val="00DB23B2"/>
    <w:rsid w:val="00DE7131"/>
    <w:rsid w:val="00E440C7"/>
    <w:rsid w:val="00E654DB"/>
    <w:rsid w:val="00F42E31"/>
    <w:rsid w:val="00F82D49"/>
    <w:rsid w:val="00F9597B"/>
    <w:rsid w:val="00FA00A0"/>
    <w:rsid w:val="00FA3CBF"/>
    <w:rsid w:val="00FC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9CC84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DE713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46C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bitesize/topics/zg87xnb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acS9Ensep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topics/zg87xnb/articles/zvmkhbk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nf4vlYh9bJ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4C8C716</Template>
  <TotalTime>88</TotalTime>
  <Pages>3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Rhianna Mitchell</cp:lastModifiedBy>
  <cp:revision>4</cp:revision>
  <cp:lastPrinted>2020-03-20T09:18:00Z</cp:lastPrinted>
  <dcterms:created xsi:type="dcterms:W3CDTF">2020-05-19T10:01:00Z</dcterms:created>
  <dcterms:modified xsi:type="dcterms:W3CDTF">2020-05-19T12:24:00Z</dcterms:modified>
</cp:coreProperties>
</file>