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1741"/>
        <w:gridCol w:w="1741"/>
        <w:gridCol w:w="1741"/>
        <w:gridCol w:w="1741"/>
        <w:gridCol w:w="1741"/>
        <w:gridCol w:w="1741"/>
        <w:gridCol w:w="1741"/>
      </w:tblGrid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bookmarkStart w:id="0" w:name="_GoBack"/>
          <w:bookmarkEnd w:id="0"/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A006A" wp14:editId="023EAAAB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-704850</wp:posOffset>
                      </wp:positionV>
                      <wp:extent cx="3409950" cy="6096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71D8" w:rsidRPr="00D371D8" w:rsidRDefault="00F9051D">
                                  <w:pPr>
                                    <w:rPr>
                                      <w:rFonts w:ascii="Twinkl" w:hAnsi="Twinkl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56"/>
                                    </w:rPr>
                                    <w:t>Snakes and Ladders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shapetype w14:anchorId="0D8A00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6.15pt;margin-top:-55.5pt;width:268.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" filled="f" stroked="f" strokeweight=".5pt">
                      <v:textbox>
                        <w:txbxContent>
                          <w:p w:rsidR="00D371D8" w:rsidRPr="00D371D8" w:rsidRDefault="00F9051D">
                            <w:pPr>
                              <w:rPr>
                                <w:rFonts w:ascii="Twinkl" w:hAnsi="Twinkl"/>
                                <w:sz w:val="56"/>
                              </w:rPr>
                            </w:pPr>
                            <w:r>
                              <w:rPr>
                                <w:rFonts w:ascii="Twinkl" w:hAnsi="Twinkl"/>
                                <w:sz w:val="56"/>
                              </w:rPr>
                              <w:t>Snakes and Ladders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51D">
              <w:rPr>
                <w:rFonts w:ascii="Twinkl SemiBold" w:hAnsi="Twinkl SemiBold"/>
              </w:rPr>
              <w:t>64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57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49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4D6C4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232EB93" wp14:editId="66842EE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377825</wp:posOffset>
                  </wp:positionV>
                  <wp:extent cx="1691005" cy="219710"/>
                  <wp:effectExtent l="373698" t="0" r="416242" b="0"/>
                  <wp:wrapNone/>
                  <wp:docPr id="5" name="Picture 5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363706" flipH="1">
                            <a:off x="0" y="0"/>
                            <a:ext cx="169100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50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ED57237" wp14:editId="1D8B845F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-530225</wp:posOffset>
                  </wp:positionV>
                  <wp:extent cx="295275" cy="1093610"/>
                  <wp:effectExtent l="0" t="0" r="0" b="0"/>
                  <wp:wrapNone/>
                  <wp:docPr id="12" name="Picture 12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53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56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48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47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46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960FCF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F8B7B99" wp14:editId="151163B1">
                  <wp:simplePos x="0" y="0"/>
                  <wp:positionH relativeFrom="column">
                    <wp:posOffset>-221615</wp:posOffset>
                  </wp:positionH>
                  <wp:positionV relativeFrom="paragraph">
                    <wp:posOffset>-334246</wp:posOffset>
                  </wp:positionV>
                  <wp:extent cx="382905" cy="1418590"/>
                  <wp:effectExtent l="285750" t="19050" r="245745" b="29210"/>
                  <wp:wrapNone/>
                  <wp:docPr id="7" name="Picture 7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6798">
                            <a:off x="0" y="0"/>
                            <a:ext cx="3829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45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8FF3C9A" wp14:editId="62C4B297">
                  <wp:simplePos x="0" y="0"/>
                  <wp:positionH relativeFrom="column">
                    <wp:posOffset>-417831</wp:posOffset>
                  </wp:positionH>
                  <wp:positionV relativeFrom="paragraph">
                    <wp:posOffset>-45085</wp:posOffset>
                  </wp:positionV>
                  <wp:extent cx="1691099" cy="219710"/>
                  <wp:effectExtent l="0" t="323850" r="0" b="275590"/>
                  <wp:wrapNone/>
                  <wp:docPr id="3" name="Picture 3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381343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42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F04321C" wp14:editId="4F031B30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-320040</wp:posOffset>
                  </wp:positionV>
                  <wp:extent cx="383159" cy="1419106"/>
                  <wp:effectExtent l="0" t="0" r="0" b="0"/>
                  <wp:wrapNone/>
                  <wp:docPr id="9" name="Picture 9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41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536D10F" wp14:editId="62FF175F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197485</wp:posOffset>
                  </wp:positionV>
                  <wp:extent cx="295275" cy="1093610"/>
                  <wp:effectExtent l="0" t="0" r="0" b="0"/>
                  <wp:wrapNone/>
                  <wp:docPr id="10" name="Picture 10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33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35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7BD56D6" wp14:editId="75B91F50">
                  <wp:simplePos x="0" y="0"/>
                  <wp:positionH relativeFrom="column">
                    <wp:posOffset>-722313</wp:posOffset>
                  </wp:positionH>
                  <wp:positionV relativeFrom="paragraph">
                    <wp:posOffset>328613</wp:posOffset>
                  </wp:positionV>
                  <wp:extent cx="1691099" cy="219710"/>
                  <wp:effectExtent l="430848" t="0" r="473392" b="0"/>
                  <wp:wrapNone/>
                  <wp:docPr id="4" name="Picture 4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019461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38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40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9F347FB" wp14:editId="651D5534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693419</wp:posOffset>
                  </wp:positionV>
                  <wp:extent cx="1691099" cy="219710"/>
                  <wp:effectExtent l="0" t="323850" r="0" b="275590"/>
                  <wp:wrapNone/>
                  <wp:docPr id="2" name="Picture 2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20218657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30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25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17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18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19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980BC0A" wp14:editId="7ABA8639">
                  <wp:simplePos x="0" y="0"/>
                  <wp:positionH relativeFrom="column">
                    <wp:posOffset>-939484</wp:posOffset>
                  </wp:positionH>
                  <wp:positionV relativeFrom="paragraph">
                    <wp:posOffset>224473</wp:posOffset>
                  </wp:positionV>
                  <wp:extent cx="1691099" cy="219710"/>
                  <wp:effectExtent l="354648" t="0" r="397192" b="0"/>
                  <wp:wrapNone/>
                  <wp:docPr id="6" name="Picture 6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804526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23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24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16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15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5001E70" wp14:editId="309C9710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-379095</wp:posOffset>
                  </wp:positionV>
                  <wp:extent cx="383159" cy="1419106"/>
                  <wp:effectExtent l="0" t="0" r="0" b="0"/>
                  <wp:wrapNone/>
                  <wp:docPr id="8" name="Picture 8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12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9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25C1BA1" wp14:editId="229CA8A9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-556895</wp:posOffset>
                  </wp:positionV>
                  <wp:extent cx="295275" cy="1093610"/>
                  <wp:effectExtent l="0" t="0" r="0" b="0"/>
                  <wp:wrapNone/>
                  <wp:docPr id="11" name="Picture 11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8</w:t>
            </w:r>
          </w:p>
        </w:tc>
      </w:tr>
    </w:tbl>
    <w:p w:rsidR="00B61429" w:rsidRDefault="00B61429" w:rsidP="00F90C0E"/>
    <w:sectPr w:rsidR="00B61429" w:rsidSect="00F9051D">
      <w:headerReference w:type="default" r:id="rId9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81A" w:rsidRDefault="0030581A" w:rsidP="00D371D8">
      <w:pPr>
        <w:spacing w:after="0" w:line="240" w:lineRule="auto"/>
      </w:pPr>
      <w:r>
        <w:separator/>
      </w:r>
    </w:p>
  </w:endnote>
  <w:endnote w:type="continuationSeparator" w:id="0">
    <w:p w:rsidR="0030581A" w:rsidRDefault="0030581A" w:rsidP="00D3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18B9218-7543-4359-A61B-7D00131FF1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C30BA0AF-D44A-4CE0-BC5F-94B9F092A4C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D1689F5-6A35-4FCD-8182-AAD1881F032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81A" w:rsidRDefault="0030581A" w:rsidP="00D371D8">
      <w:pPr>
        <w:spacing w:after="0" w:line="240" w:lineRule="auto"/>
      </w:pPr>
      <w:r>
        <w:separator/>
      </w:r>
    </w:p>
  </w:footnote>
  <w:footnote w:type="continuationSeparator" w:id="0">
    <w:p w:rsidR="0030581A" w:rsidRDefault="0030581A" w:rsidP="00D37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C0E" w:rsidRDefault="00BB36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35.25pt;width:840pt;height:594.2pt;z-index:-251658752;mso-position-horizontal-relative:text;mso-position-vertical-relative:text;mso-width-relative:page;mso-height-relative:page">
          <v:imagedata r:id="rId1" o:title="Untitle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D8"/>
    <w:rsid w:val="002B22DA"/>
    <w:rsid w:val="0030581A"/>
    <w:rsid w:val="004D6C4D"/>
    <w:rsid w:val="007D025B"/>
    <w:rsid w:val="00960FCF"/>
    <w:rsid w:val="00B61429"/>
    <w:rsid w:val="00BB3619"/>
    <w:rsid w:val="00C243AF"/>
    <w:rsid w:val="00CE5800"/>
    <w:rsid w:val="00D371D8"/>
    <w:rsid w:val="00F32E67"/>
    <w:rsid w:val="00F9051D"/>
    <w:rsid w:val="00F9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CB3CEC4-2452-4D2F-9FC7-DF01296D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1D8"/>
  </w:style>
  <w:style w:type="paragraph" w:styleId="Footer">
    <w:name w:val="footer"/>
    <w:basedOn w:val="Normal"/>
    <w:link w:val="Foot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1D8"/>
  </w:style>
  <w:style w:type="table" w:styleId="TableGrid">
    <w:name w:val="Table Grid"/>
    <w:basedOn w:val="TableNormal"/>
    <w:uiPriority w:val="39"/>
    <w:rsid w:val="00F90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96E5A543</Template>
  <TotalTime>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Staff - Jade Wall</cp:lastModifiedBy>
  <cp:revision>2</cp:revision>
  <dcterms:created xsi:type="dcterms:W3CDTF">2020-03-24T09:04:00Z</dcterms:created>
  <dcterms:modified xsi:type="dcterms:W3CDTF">2020-03-24T09:04:00Z</dcterms:modified>
</cp:coreProperties>
</file>