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13"/>
        <w:gridCol w:w="2707"/>
        <w:gridCol w:w="2707"/>
        <w:gridCol w:w="2707"/>
        <w:gridCol w:w="2707"/>
        <w:gridCol w:w="2707"/>
      </w:tblGrid>
      <w:tr w:rsidR="00825607" w:rsidTr="00825607">
        <w:trPr>
          <w:cantSplit/>
          <w:trHeight w:val="166"/>
        </w:trPr>
        <w:tc>
          <w:tcPr>
            <w:tcW w:w="413" w:type="dxa"/>
            <w:textDirection w:val="btLr"/>
          </w:tcPr>
          <w:p w:rsidR="00825607" w:rsidRPr="00F82D49" w:rsidRDefault="00825607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</w:p>
        </w:tc>
        <w:tc>
          <w:tcPr>
            <w:tcW w:w="13535" w:type="dxa"/>
            <w:gridSpan w:val="5"/>
          </w:tcPr>
          <w:p w:rsidR="00825607" w:rsidRPr="00F82D49" w:rsidRDefault="00DF2960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Wellbeing</w:t>
            </w:r>
            <w:r w:rsidR="002B1C84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 xml:space="preserve"> Theme – Week 6   27</w:t>
            </w:r>
            <w:r w:rsidR="00825607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.04.20</w:t>
            </w:r>
          </w:p>
        </w:tc>
      </w:tr>
      <w:tr w:rsidR="00724979" w:rsidRPr="00E2637C" w:rsidTr="00724979">
        <w:trPr>
          <w:cantSplit/>
          <w:trHeight w:val="166"/>
        </w:trPr>
        <w:tc>
          <w:tcPr>
            <w:tcW w:w="413" w:type="dxa"/>
            <w:textDirection w:val="btLr"/>
          </w:tcPr>
          <w:p w:rsidR="00724979" w:rsidRPr="00F82D49" w:rsidRDefault="00724979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</w:p>
        </w:tc>
        <w:tc>
          <w:tcPr>
            <w:tcW w:w="2707" w:type="dxa"/>
          </w:tcPr>
          <w:p w:rsidR="00724979" w:rsidRPr="00E2637C" w:rsidRDefault="00724979" w:rsidP="001F4328">
            <w:pPr>
              <w:jc w:val="center"/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</w:pPr>
            <w:r w:rsidRPr="00E2637C"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  <w:t>Monday</w:t>
            </w:r>
          </w:p>
        </w:tc>
        <w:tc>
          <w:tcPr>
            <w:tcW w:w="2707" w:type="dxa"/>
          </w:tcPr>
          <w:p w:rsidR="00724979" w:rsidRPr="00E2637C" w:rsidRDefault="00724979" w:rsidP="001F4328">
            <w:pPr>
              <w:jc w:val="center"/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</w:pPr>
            <w:r w:rsidRPr="00E2637C"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  <w:t>Tuesday</w:t>
            </w:r>
          </w:p>
        </w:tc>
        <w:tc>
          <w:tcPr>
            <w:tcW w:w="2707" w:type="dxa"/>
          </w:tcPr>
          <w:p w:rsidR="00724979" w:rsidRPr="00E2637C" w:rsidRDefault="00724979" w:rsidP="001F4328">
            <w:pPr>
              <w:jc w:val="center"/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</w:pPr>
            <w:r w:rsidRPr="00E2637C"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  <w:t>Wednesday</w:t>
            </w:r>
          </w:p>
        </w:tc>
        <w:tc>
          <w:tcPr>
            <w:tcW w:w="2707" w:type="dxa"/>
          </w:tcPr>
          <w:p w:rsidR="00724979" w:rsidRPr="00E2637C" w:rsidRDefault="00724979" w:rsidP="001F4328">
            <w:pPr>
              <w:jc w:val="center"/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</w:pPr>
            <w:r w:rsidRPr="00E2637C"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  <w:t>Thursday</w:t>
            </w:r>
          </w:p>
        </w:tc>
        <w:tc>
          <w:tcPr>
            <w:tcW w:w="2707" w:type="dxa"/>
          </w:tcPr>
          <w:p w:rsidR="00724979" w:rsidRPr="00E2637C" w:rsidRDefault="00724979" w:rsidP="001F4328">
            <w:pPr>
              <w:jc w:val="center"/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</w:pPr>
            <w:r w:rsidRPr="00E2637C"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  <w:t>Friday</w:t>
            </w:r>
          </w:p>
        </w:tc>
      </w:tr>
      <w:tr w:rsidR="00DD3079" w:rsidRPr="00E2637C" w:rsidTr="00E2637C">
        <w:trPr>
          <w:cantSplit/>
          <w:trHeight w:val="980"/>
        </w:trPr>
        <w:tc>
          <w:tcPr>
            <w:tcW w:w="413" w:type="dxa"/>
            <w:textDirection w:val="btLr"/>
          </w:tcPr>
          <w:p w:rsidR="00DD3079" w:rsidRPr="00F82D49" w:rsidRDefault="00E2637C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9-9.30</w:t>
            </w:r>
          </w:p>
        </w:tc>
        <w:tc>
          <w:tcPr>
            <w:tcW w:w="2707" w:type="dxa"/>
            <w:shd w:val="clear" w:color="auto" w:fill="BDD6EE" w:themeFill="accent1" w:themeFillTint="66"/>
          </w:tcPr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</w:pPr>
            <w:r w:rsidRPr="00E2637C"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  <w:t>Movement</w:t>
            </w:r>
          </w:p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E2637C">
              <w:rPr>
                <w:rFonts w:ascii="Comic Sans MS" w:eastAsia="Calibri" w:hAnsi="Comic Sans MS" w:cs="Arial"/>
                <w:sz w:val="18"/>
                <w:szCs w:val="20"/>
              </w:rPr>
              <w:t xml:space="preserve">The Body Coach – </w:t>
            </w:r>
            <w:proofErr w:type="spellStart"/>
            <w:r w:rsidRPr="00E2637C">
              <w:rPr>
                <w:rFonts w:ascii="Comic Sans MS" w:eastAsia="Calibri" w:hAnsi="Comic Sans MS" w:cs="Arial"/>
                <w:sz w:val="18"/>
                <w:szCs w:val="20"/>
              </w:rPr>
              <w:t>Youtube</w:t>
            </w:r>
            <w:proofErr w:type="spellEnd"/>
            <w:r w:rsidRPr="00E2637C">
              <w:rPr>
                <w:rFonts w:ascii="Comic Sans MS" w:eastAsia="Calibri" w:hAnsi="Comic Sans MS" w:cs="Arial"/>
                <w:sz w:val="18"/>
                <w:szCs w:val="20"/>
              </w:rPr>
              <w:t xml:space="preserve"> on the day</w:t>
            </w:r>
          </w:p>
          <w:p w:rsidR="00DD3079" w:rsidRPr="00E2637C" w:rsidRDefault="00DD3079" w:rsidP="001F4328">
            <w:pPr>
              <w:jc w:val="center"/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</w:pPr>
          </w:p>
        </w:tc>
        <w:tc>
          <w:tcPr>
            <w:tcW w:w="2707" w:type="dxa"/>
            <w:shd w:val="clear" w:color="auto" w:fill="BDD6EE" w:themeFill="accent1" w:themeFillTint="66"/>
          </w:tcPr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</w:pPr>
            <w:r w:rsidRPr="00E2637C"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  <w:t>Movement</w:t>
            </w:r>
          </w:p>
          <w:p w:rsidR="00DD3079" w:rsidRPr="00E2637C" w:rsidRDefault="00262C50" w:rsidP="00DD3079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hyperlink r:id="rId8" w:history="1">
              <w:r w:rsidR="00DD3079" w:rsidRPr="00E2637C">
                <w:rPr>
                  <w:rStyle w:val="Hyperlink"/>
                  <w:rFonts w:ascii="Comic Sans MS" w:hAnsi="Comic Sans MS"/>
                  <w:sz w:val="18"/>
                  <w:szCs w:val="20"/>
                </w:rPr>
                <w:t>https://www.youtube.com/user/CosmicKidsYoga</w:t>
              </w:r>
            </w:hyperlink>
          </w:p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E2637C">
              <w:rPr>
                <w:rFonts w:ascii="Comic Sans MS" w:eastAsia="Calibri" w:hAnsi="Comic Sans MS" w:cs="Arial"/>
                <w:sz w:val="18"/>
                <w:szCs w:val="20"/>
              </w:rPr>
              <w:t>Cosmic Yoga</w:t>
            </w:r>
          </w:p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E2637C">
              <w:rPr>
                <w:rFonts w:ascii="Comic Sans MS" w:eastAsia="Calibri" w:hAnsi="Comic Sans MS" w:cs="Arial"/>
                <w:sz w:val="18"/>
                <w:szCs w:val="20"/>
              </w:rPr>
              <w:t>(YouTube)</w:t>
            </w:r>
          </w:p>
          <w:p w:rsidR="00DD3079" w:rsidRPr="00E2637C" w:rsidRDefault="00DD3079" w:rsidP="001F4328">
            <w:pPr>
              <w:jc w:val="center"/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</w:pPr>
          </w:p>
        </w:tc>
        <w:tc>
          <w:tcPr>
            <w:tcW w:w="2707" w:type="dxa"/>
            <w:shd w:val="clear" w:color="auto" w:fill="BDD6EE" w:themeFill="accent1" w:themeFillTint="66"/>
          </w:tcPr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</w:pPr>
            <w:r w:rsidRPr="00E2637C"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  <w:t>Movement</w:t>
            </w:r>
          </w:p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</w:pPr>
            <w:r w:rsidRPr="00E2637C"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  <w:t>BBC Move it Dance Programme</w:t>
            </w:r>
          </w:p>
          <w:p w:rsidR="00DD3079" w:rsidRPr="00E2637C" w:rsidRDefault="00262C50" w:rsidP="00DD3079">
            <w:pPr>
              <w:jc w:val="center"/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</w:pPr>
            <w:hyperlink r:id="rId9" w:history="1">
              <w:r w:rsidR="00DD3079" w:rsidRPr="00E2637C">
                <w:rPr>
                  <w:rStyle w:val="Hyperlink"/>
                  <w:rFonts w:ascii="Comic Sans MS" w:hAnsi="Comic Sans MS"/>
                  <w:sz w:val="18"/>
                  <w:szCs w:val="20"/>
                </w:rPr>
                <w:t>https://www.bbc.co.uk/programmes/b03g64pk/episodes/player</w:t>
              </w:r>
            </w:hyperlink>
          </w:p>
        </w:tc>
        <w:tc>
          <w:tcPr>
            <w:tcW w:w="2707" w:type="dxa"/>
            <w:shd w:val="clear" w:color="auto" w:fill="BDD6EE" w:themeFill="accent1" w:themeFillTint="66"/>
          </w:tcPr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</w:pPr>
            <w:r w:rsidRPr="00E2637C"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  <w:t>Movement</w:t>
            </w:r>
          </w:p>
          <w:p w:rsidR="00DD3079" w:rsidRPr="00E2637C" w:rsidRDefault="00DD3079" w:rsidP="00DD3079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E2637C">
              <w:rPr>
                <w:rFonts w:ascii="Comic Sans MS" w:hAnsi="Comic Sans MS"/>
                <w:sz w:val="18"/>
                <w:szCs w:val="20"/>
              </w:rPr>
              <w:t xml:space="preserve"> Go outside for a walk.</w:t>
            </w:r>
          </w:p>
          <w:p w:rsidR="00DD3079" w:rsidRPr="00E2637C" w:rsidRDefault="00DD3079" w:rsidP="001F4328">
            <w:pPr>
              <w:jc w:val="center"/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</w:pPr>
          </w:p>
        </w:tc>
        <w:tc>
          <w:tcPr>
            <w:tcW w:w="2707" w:type="dxa"/>
            <w:shd w:val="clear" w:color="auto" w:fill="BDD6EE" w:themeFill="accent1" w:themeFillTint="66"/>
          </w:tcPr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</w:pPr>
            <w:r w:rsidRPr="00E2637C"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  <w:t>Movement</w:t>
            </w:r>
          </w:p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E2637C">
              <w:rPr>
                <w:rFonts w:ascii="Comic Sans MS" w:eastAsia="Calibri" w:hAnsi="Comic Sans MS" w:cs="Arial"/>
                <w:sz w:val="18"/>
                <w:szCs w:val="20"/>
              </w:rPr>
              <w:t xml:space="preserve">The Body Coach – </w:t>
            </w:r>
            <w:proofErr w:type="spellStart"/>
            <w:r w:rsidRPr="00E2637C">
              <w:rPr>
                <w:rFonts w:ascii="Comic Sans MS" w:eastAsia="Calibri" w:hAnsi="Comic Sans MS" w:cs="Arial"/>
                <w:sz w:val="18"/>
                <w:szCs w:val="20"/>
              </w:rPr>
              <w:t>Youtube</w:t>
            </w:r>
            <w:proofErr w:type="spellEnd"/>
            <w:r w:rsidRPr="00E2637C">
              <w:rPr>
                <w:rFonts w:ascii="Comic Sans MS" w:eastAsia="Calibri" w:hAnsi="Comic Sans MS" w:cs="Arial"/>
                <w:sz w:val="18"/>
                <w:szCs w:val="20"/>
              </w:rPr>
              <w:t xml:space="preserve"> on the day</w:t>
            </w:r>
          </w:p>
          <w:p w:rsidR="00DD3079" w:rsidRPr="00E2637C" w:rsidRDefault="00DD3079" w:rsidP="001F4328">
            <w:pPr>
              <w:jc w:val="center"/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</w:pPr>
          </w:p>
        </w:tc>
      </w:tr>
      <w:tr w:rsidR="00DD3079" w:rsidRPr="00E2637C" w:rsidTr="00FB50A8">
        <w:trPr>
          <w:cantSplit/>
          <w:trHeight w:val="576"/>
        </w:trPr>
        <w:tc>
          <w:tcPr>
            <w:tcW w:w="413" w:type="dxa"/>
            <w:textDirection w:val="btLr"/>
          </w:tcPr>
          <w:p w:rsidR="00DD3079" w:rsidRPr="00F82D49" w:rsidRDefault="00E2637C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9.30-10</w:t>
            </w:r>
          </w:p>
        </w:tc>
        <w:tc>
          <w:tcPr>
            <w:tcW w:w="2707" w:type="dxa"/>
            <w:shd w:val="clear" w:color="auto" w:fill="FFF2CC" w:themeFill="accent4" w:themeFillTint="33"/>
          </w:tcPr>
          <w:p w:rsidR="00DD3079" w:rsidRPr="00FB50A8" w:rsidRDefault="00FB50A8" w:rsidP="00FB50A8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</w:rPr>
            </w:pPr>
            <w:r w:rsidRPr="00FB50A8">
              <w:rPr>
                <w:rFonts w:ascii="Comic Sans MS" w:eastAsia="Calibri" w:hAnsi="Comic Sans MS" w:cs="Arial"/>
                <w:b/>
                <w:sz w:val="24"/>
                <w:szCs w:val="20"/>
              </w:rPr>
              <w:t xml:space="preserve">Phonics </w:t>
            </w:r>
          </w:p>
        </w:tc>
        <w:tc>
          <w:tcPr>
            <w:tcW w:w="2707" w:type="dxa"/>
            <w:shd w:val="clear" w:color="auto" w:fill="FFF2CC" w:themeFill="accent4" w:themeFillTint="33"/>
          </w:tcPr>
          <w:p w:rsidR="00DD3079" w:rsidRPr="00E2637C" w:rsidRDefault="00FB50A8" w:rsidP="00FB50A8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</w:pPr>
            <w:r w:rsidRPr="00FB50A8">
              <w:rPr>
                <w:rFonts w:ascii="Comic Sans MS" w:eastAsia="Calibri" w:hAnsi="Comic Sans MS" w:cs="Arial"/>
                <w:b/>
                <w:sz w:val="24"/>
                <w:szCs w:val="20"/>
              </w:rPr>
              <w:t>Phonics</w:t>
            </w:r>
          </w:p>
        </w:tc>
        <w:tc>
          <w:tcPr>
            <w:tcW w:w="2707" w:type="dxa"/>
            <w:shd w:val="clear" w:color="auto" w:fill="FFF2CC" w:themeFill="accent4" w:themeFillTint="33"/>
          </w:tcPr>
          <w:p w:rsidR="00DD3079" w:rsidRPr="00E2637C" w:rsidRDefault="00FB50A8" w:rsidP="00FB50A8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</w:pPr>
            <w:r w:rsidRPr="00FB50A8">
              <w:rPr>
                <w:rFonts w:ascii="Comic Sans MS" w:eastAsia="Calibri" w:hAnsi="Comic Sans MS" w:cs="Arial"/>
                <w:b/>
                <w:sz w:val="24"/>
                <w:szCs w:val="20"/>
              </w:rPr>
              <w:t>Phonics</w:t>
            </w:r>
          </w:p>
        </w:tc>
        <w:tc>
          <w:tcPr>
            <w:tcW w:w="2707" w:type="dxa"/>
            <w:shd w:val="clear" w:color="auto" w:fill="FFF2CC" w:themeFill="accent4" w:themeFillTint="33"/>
          </w:tcPr>
          <w:p w:rsidR="00DD3079" w:rsidRPr="00E2637C" w:rsidRDefault="00FB50A8" w:rsidP="00FB50A8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</w:pPr>
            <w:r w:rsidRPr="00FB50A8">
              <w:rPr>
                <w:rFonts w:ascii="Comic Sans MS" w:eastAsia="Calibri" w:hAnsi="Comic Sans MS" w:cs="Arial"/>
                <w:b/>
                <w:sz w:val="24"/>
                <w:szCs w:val="20"/>
              </w:rPr>
              <w:t>Phonics</w:t>
            </w:r>
          </w:p>
        </w:tc>
        <w:tc>
          <w:tcPr>
            <w:tcW w:w="2707" w:type="dxa"/>
            <w:shd w:val="clear" w:color="auto" w:fill="FFF2CC" w:themeFill="accent4" w:themeFillTint="33"/>
          </w:tcPr>
          <w:p w:rsidR="00DD3079" w:rsidRPr="00E2637C" w:rsidRDefault="00FB50A8" w:rsidP="00FB50A8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</w:pPr>
            <w:r w:rsidRPr="00FB50A8">
              <w:rPr>
                <w:rFonts w:ascii="Comic Sans MS" w:eastAsia="Calibri" w:hAnsi="Comic Sans MS" w:cs="Arial"/>
                <w:b/>
                <w:sz w:val="24"/>
                <w:szCs w:val="20"/>
              </w:rPr>
              <w:t>Phonics</w:t>
            </w:r>
          </w:p>
        </w:tc>
      </w:tr>
      <w:tr w:rsidR="00DD3079" w:rsidRPr="00E2637C" w:rsidTr="00E2637C">
        <w:trPr>
          <w:cantSplit/>
          <w:trHeight w:val="980"/>
        </w:trPr>
        <w:tc>
          <w:tcPr>
            <w:tcW w:w="413" w:type="dxa"/>
            <w:textDirection w:val="btLr"/>
          </w:tcPr>
          <w:p w:rsidR="00DD3079" w:rsidRPr="00F82D49" w:rsidRDefault="00E2637C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10-10.30</w:t>
            </w:r>
          </w:p>
        </w:tc>
        <w:tc>
          <w:tcPr>
            <w:tcW w:w="2707" w:type="dxa"/>
            <w:shd w:val="clear" w:color="auto" w:fill="FFCCFF"/>
          </w:tcPr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E2637C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Reading</w:t>
            </w:r>
          </w:p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E2637C">
              <w:rPr>
                <w:rFonts w:ascii="Comic Sans MS" w:eastAsia="Calibri" w:hAnsi="Comic Sans MS" w:cs="Arial"/>
                <w:sz w:val="18"/>
                <w:szCs w:val="20"/>
              </w:rPr>
              <w:t>Younger readers can read or share a text with someone. Can they write or draw what they read about? Can they answer questions about the text?</w:t>
            </w:r>
          </w:p>
          <w:p w:rsidR="00DD3079" w:rsidRPr="00E2637C" w:rsidRDefault="00262C50" w:rsidP="00DD3079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hyperlink r:id="rId10" w:history="1">
              <w:r w:rsidR="00DD3079" w:rsidRPr="00E2637C">
                <w:rPr>
                  <w:rStyle w:val="Hyperlink"/>
                  <w:rFonts w:ascii="Comic Sans MS" w:hAnsi="Comic Sans MS"/>
                  <w:sz w:val="18"/>
                  <w:szCs w:val="20"/>
                </w:rPr>
                <w:t>https://www.oxfordowl.co.uk/for-home/find-a-book/library-page/</w:t>
              </w:r>
            </w:hyperlink>
          </w:p>
          <w:p w:rsidR="00DD3079" w:rsidRPr="00E2637C" w:rsidRDefault="00DD3079" w:rsidP="00DD3079">
            <w:pPr>
              <w:jc w:val="center"/>
              <w:rPr>
                <w:rFonts w:ascii="Comic Sans MS" w:hAnsi="Comic Sans MS"/>
                <w:sz w:val="18"/>
                <w:szCs w:val="20"/>
                <w:highlight w:val="cyan"/>
              </w:rPr>
            </w:pPr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 xml:space="preserve">username- </w:t>
            </w:r>
            <w:proofErr w:type="spellStart"/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>SJGreading</w:t>
            </w:r>
            <w:proofErr w:type="spellEnd"/>
          </w:p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 xml:space="preserve">password- </w:t>
            </w:r>
            <w:proofErr w:type="spellStart"/>
            <w:r w:rsidR="00E2637C" w:rsidRPr="00E2637C">
              <w:rPr>
                <w:rFonts w:ascii="Comic Sans MS" w:hAnsi="Comic Sans MS"/>
                <w:sz w:val="18"/>
                <w:szCs w:val="20"/>
                <w:highlight w:val="cyan"/>
              </w:rPr>
              <w:t>SJGreading</w:t>
            </w:r>
            <w:proofErr w:type="spellEnd"/>
          </w:p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</w:p>
          <w:p w:rsidR="00DD3079" w:rsidRPr="00E2637C" w:rsidRDefault="00DD3079" w:rsidP="00DD3079">
            <w:pPr>
              <w:jc w:val="center"/>
              <w:rPr>
                <w:rFonts w:ascii="Comic Sans MS" w:hAnsi="Comic Sans MS"/>
                <w:b/>
                <w:color w:val="00B0F0"/>
                <w:sz w:val="18"/>
                <w:szCs w:val="20"/>
              </w:rPr>
            </w:pPr>
          </w:p>
        </w:tc>
        <w:tc>
          <w:tcPr>
            <w:tcW w:w="2707" w:type="dxa"/>
            <w:shd w:val="clear" w:color="auto" w:fill="FFCCFF"/>
          </w:tcPr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E2637C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Reading</w:t>
            </w:r>
          </w:p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E2637C">
              <w:rPr>
                <w:rFonts w:ascii="Comic Sans MS" w:eastAsia="Calibri" w:hAnsi="Comic Sans MS" w:cs="Arial"/>
                <w:sz w:val="18"/>
                <w:szCs w:val="20"/>
              </w:rPr>
              <w:t>Younger readers can read or share a text with someone. Can they write or draw what they read about? Can they answer questions about the text?</w:t>
            </w:r>
          </w:p>
          <w:p w:rsidR="00E2637C" w:rsidRPr="00E2637C" w:rsidRDefault="00262C50" w:rsidP="00E2637C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hyperlink r:id="rId11" w:history="1">
              <w:r w:rsidR="00E2637C" w:rsidRPr="00E2637C">
                <w:rPr>
                  <w:rStyle w:val="Hyperlink"/>
                  <w:rFonts w:ascii="Comic Sans MS" w:hAnsi="Comic Sans MS"/>
                  <w:sz w:val="18"/>
                  <w:szCs w:val="20"/>
                </w:rPr>
                <w:t>https://www.oxfordowl.co.uk/for-home/find-a-book/library-page/</w:t>
              </w:r>
            </w:hyperlink>
          </w:p>
          <w:p w:rsidR="00E2637C" w:rsidRPr="00E2637C" w:rsidRDefault="00E2637C" w:rsidP="00E2637C">
            <w:pPr>
              <w:jc w:val="center"/>
              <w:rPr>
                <w:rFonts w:ascii="Comic Sans MS" w:hAnsi="Comic Sans MS"/>
                <w:sz w:val="18"/>
                <w:szCs w:val="20"/>
                <w:highlight w:val="cyan"/>
              </w:rPr>
            </w:pPr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 xml:space="preserve">username- </w:t>
            </w:r>
            <w:proofErr w:type="spellStart"/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>SJGreading</w:t>
            </w:r>
            <w:proofErr w:type="spellEnd"/>
          </w:p>
          <w:p w:rsidR="00E2637C" w:rsidRPr="00E2637C" w:rsidRDefault="00E2637C" w:rsidP="00E2637C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 xml:space="preserve">password- </w:t>
            </w:r>
            <w:proofErr w:type="spellStart"/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>SJGreading</w:t>
            </w:r>
            <w:proofErr w:type="spellEnd"/>
          </w:p>
          <w:p w:rsidR="00E2637C" w:rsidRPr="00E2637C" w:rsidRDefault="00E2637C" w:rsidP="00E2637C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</w:p>
          <w:p w:rsidR="00DD3079" w:rsidRPr="00E2637C" w:rsidRDefault="00DD3079" w:rsidP="00DD3079">
            <w:pPr>
              <w:jc w:val="center"/>
              <w:rPr>
                <w:rFonts w:ascii="Comic Sans MS" w:hAnsi="Comic Sans MS"/>
                <w:b/>
                <w:color w:val="00B0F0"/>
                <w:sz w:val="18"/>
                <w:szCs w:val="20"/>
              </w:rPr>
            </w:pPr>
          </w:p>
        </w:tc>
        <w:tc>
          <w:tcPr>
            <w:tcW w:w="2707" w:type="dxa"/>
            <w:shd w:val="clear" w:color="auto" w:fill="FFCCFF"/>
          </w:tcPr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E2637C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Reading</w:t>
            </w:r>
          </w:p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E2637C">
              <w:rPr>
                <w:rFonts w:ascii="Comic Sans MS" w:eastAsia="Calibri" w:hAnsi="Comic Sans MS" w:cs="Arial"/>
                <w:sz w:val="18"/>
                <w:szCs w:val="20"/>
              </w:rPr>
              <w:t>Younger readers can read or share a text with someone. Can they write or draw what they read about? Can they answer questions about the text?</w:t>
            </w:r>
          </w:p>
          <w:p w:rsidR="00E2637C" w:rsidRPr="00E2637C" w:rsidRDefault="00262C50" w:rsidP="00E2637C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hyperlink r:id="rId12" w:history="1">
              <w:r w:rsidR="00E2637C" w:rsidRPr="00E2637C">
                <w:rPr>
                  <w:rStyle w:val="Hyperlink"/>
                  <w:rFonts w:ascii="Comic Sans MS" w:hAnsi="Comic Sans MS"/>
                  <w:sz w:val="18"/>
                  <w:szCs w:val="20"/>
                </w:rPr>
                <w:t>https://www.oxfordowl.co.uk/for-home/find-a-book/library-page/</w:t>
              </w:r>
            </w:hyperlink>
          </w:p>
          <w:p w:rsidR="00E2637C" w:rsidRPr="00E2637C" w:rsidRDefault="00E2637C" w:rsidP="00E2637C">
            <w:pPr>
              <w:jc w:val="center"/>
              <w:rPr>
                <w:rFonts w:ascii="Comic Sans MS" w:hAnsi="Comic Sans MS"/>
                <w:sz w:val="18"/>
                <w:szCs w:val="20"/>
                <w:highlight w:val="cyan"/>
              </w:rPr>
            </w:pPr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 xml:space="preserve">username- </w:t>
            </w:r>
            <w:proofErr w:type="spellStart"/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>SJGreading</w:t>
            </w:r>
            <w:proofErr w:type="spellEnd"/>
          </w:p>
          <w:p w:rsidR="00E2637C" w:rsidRPr="00E2637C" w:rsidRDefault="00E2637C" w:rsidP="00E2637C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 xml:space="preserve">password- </w:t>
            </w:r>
            <w:proofErr w:type="spellStart"/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>SJGreading</w:t>
            </w:r>
            <w:proofErr w:type="spellEnd"/>
          </w:p>
          <w:p w:rsidR="00E2637C" w:rsidRPr="00E2637C" w:rsidRDefault="00E2637C" w:rsidP="00E2637C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</w:p>
          <w:p w:rsidR="00DD3079" w:rsidRPr="00E2637C" w:rsidRDefault="00DD3079" w:rsidP="00DD3079">
            <w:pPr>
              <w:jc w:val="center"/>
              <w:rPr>
                <w:rFonts w:ascii="Comic Sans MS" w:hAnsi="Comic Sans MS"/>
                <w:b/>
                <w:color w:val="00B0F0"/>
                <w:sz w:val="18"/>
                <w:szCs w:val="20"/>
              </w:rPr>
            </w:pPr>
          </w:p>
        </w:tc>
        <w:tc>
          <w:tcPr>
            <w:tcW w:w="2707" w:type="dxa"/>
            <w:shd w:val="clear" w:color="auto" w:fill="FFCCFF"/>
          </w:tcPr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E2637C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Reading</w:t>
            </w:r>
          </w:p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E2637C">
              <w:rPr>
                <w:rFonts w:ascii="Comic Sans MS" w:eastAsia="Calibri" w:hAnsi="Comic Sans MS" w:cs="Arial"/>
                <w:sz w:val="18"/>
                <w:szCs w:val="20"/>
              </w:rPr>
              <w:t>Younger readers can read or share a text with someone. Can they write or draw what they read about? Can they answer questions about the text?</w:t>
            </w:r>
          </w:p>
          <w:p w:rsidR="00E2637C" w:rsidRPr="00E2637C" w:rsidRDefault="00262C50" w:rsidP="00E2637C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hyperlink r:id="rId13" w:history="1">
              <w:r w:rsidR="00E2637C" w:rsidRPr="00E2637C">
                <w:rPr>
                  <w:rStyle w:val="Hyperlink"/>
                  <w:rFonts w:ascii="Comic Sans MS" w:hAnsi="Comic Sans MS"/>
                  <w:sz w:val="18"/>
                  <w:szCs w:val="20"/>
                </w:rPr>
                <w:t>https://www.oxfordowl.co.uk/for-home/find-a-book/library-page/</w:t>
              </w:r>
            </w:hyperlink>
          </w:p>
          <w:p w:rsidR="00E2637C" w:rsidRPr="00E2637C" w:rsidRDefault="00E2637C" w:rsidP="00E2637C">
            <w:pPr>
              <w:jc w:val="center"/>
              <w:rPr>
                <w:rFonts w:ascii="Comic Sans MS" w:hAnsi="Comic Sans MS"/>
                <w:sz w:val="18"/>
                <w:szCs w:val="20"/>
                <w:highlight w:val="cyan"/>
              </w:rPr>
            </w:pPr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 xml:space="preserve">username- </w:t>
            </w:r>
            <w:proofErr w:type="spellStart"/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>SJGreading</w:t>
            </w:r>
            <w:proofErr w:type="spellEnd"/>
          </w:p>
          <w:p w:rsidR="00E2637C" w:rsidRPr="00E2637C" w:rsidRDefault="00E2637C" w:rsidP="00E2637C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 xml:space="preserve">password- </w:t>
            </w:r>
            <w:proofErr w:type="spellStart"/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>SJGreading</w:t>
            </w:r>
            <w:proofErr w:type="spellEnd"/>
          </w:p>
          <w:p w:rsidR="00E2637C" w:rsidRPr="00E2637C" w:rsidRDefault="00E2637C" w:rsidP="00E2637C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</w:p>
          <w:p w:rsidR="00DD3079" w:rsidRPr="00E2637C" w:rsidRDefault="00DD3079" w:rsidP="00DD3079">
            <w:pPr>
              <w:jc w:val="center"/>
              <w:rPr>
                <w:rFonts w:ascii="Comic Sans MS" w:hAnsi="Comic Sans MS"/>
                <w:b/>
                <w:color w:val="00B0F0"/>
                <w:sz w:val="18"/>
                <w:szCs w:val="20"/>
              </w:rPr>
            </w:pPr>
          </w:p>
        </w:tc>
        <w:tc>
          <w:tcPr>
            <w:tcW w:w="2707" w:type="dxa"/>
            <w:shd w:val="clear" w:color="auto" w:fill="FFCCFF"/>
          </w:tcPr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E2637C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Reading</w:t>
            </w:r>
          </w:p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E2637C">
              <w:rPr>
                <w:rFonts w:ascii="Comic Sans MS" w:eastAsia="Calibri" w:hAnsi="Comic Sans MS" w:cs="Arial"/>
                <w:sz w:val="18"/>
                <w:szCs w:val="20"/>
              </w:rPr>
              <w:t>Younger readers can read or share a text with someone. Can they write or draw what they read about? Can they answer questions about the text?</w:t>
            </w:r>
          </w:p>
          <w:p w:rsidR="00E2637C" w:rsidRPr="00E2637C" w:rsidRDefault="00262C50" w:rsidP="00E2637C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hyperlink r:id="rId14" w:history="1">
              <w:r w:rsidR="00E2637C" w:rsidRPr="00E2637C">
                <w:rPr>
                  <w:rStyle w:val="Hyperlink"/>
                  <w:rFonts w:ascii="Comic Sans MS" w:hAnsi="Comic Sans MS"/>
                  <w:sz w:val="18"/>
                  <w:szCs w:val="20"/>
                </w:rPr>
                <w:t>https://www.oxfordowl.co.uk/for-home/find-a-book/library-page/</w:t>
              </w:r>
            </w:hyperlink>
          </w:p>
          <w:p w:rsidR="00E2637C" w:rsidRPr="00E2637C" w:rsidRDefault="00E2637C" w:rsidP="00E2637C">
            <w:pPr>
              <w:jc w:val="center"/>
              <w:rPr>
                <w:rFonts w:ascii="Comic Sans MS" w:hAnsi="Comic Sans MS"/>
                <w:sz w:val="18"/>
                <w:szCs w:val="20"/>
                <w:highlight w:val="cyan"/>
              </w:rPr>
            </w:pPr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 xml:space="preserve">username- </w:t>
            </w:r>
            <w:proofErr w:type="spellStart"/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>SJGreading</w:t>
            </w:r>
            <w:proofErr w:type="spellEnd"/>
          </w:p>
          <w:p w:rsidR="00E2637C" w:rsidRPr="00E2637C" w:rsidRDefault="00E2637C" w:rsidP="00E2637C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 xml:space="preserve">password- </w:t>
            </w:r>
            <w:proofErr w:type="spellStart"/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>SJGreading</w:t>
            </w:r>
            <w:proofErr w:type="spellEnd"/>
          </w:p>
          <w:p w:rsidR="00E2637C" w:rsidRPr="00E2637C" w:rsidRDefault="00E2637C" w:rsidP="00E2637C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</w:p>
          <w:p w:rsidR="00DD3079" w:rsidRPr="00E2637C" w:rsidRDefault="00DD3079" w:rsidP="00DD3079">
            <w:pPr>
              <w:jc w:val="center"/>
              <w:rPr>
                <w:rFonts w:ascii="Comic Sans MS" w:hAnsi="Comic Sans MS"/>
                <w:b/>
                <w:color w:val="00B0F0"/>
                <w:sz w:val="18"/>
                <w:szCs w:val="20"/>
              </w:rPr>
            </w:pPr>
          </w:p>
        </w:tc>
      </w:tr>
      <w:tr w:rsidR="00724979" w:rsidTr="00E2637C">
        <w:trPr>
          <w:cantSplit/>
          <w:trHeight w:val="884"/>
        </w:trPr>
        <w:tc>
          <w:tcPr>
            <w:tcW w:w="413" w:type="dxa"/>
            <w:textDirection w:val="btL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t>11-11.15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sz w:val="20"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sz w:val="20"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sz w:val="20"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sz w:val="20"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sz w:val="20"/>
                <w:szCs w:val="14"/>
              </w:rPr>
              <w:t>Break</w:t>
            </w:r>
          </w:p>
        </w:tc>
      </w:tr>
      <w:tr w:rsidR="00724979" w:rsidTr="00E2637C">
        <w:trPr>
          <w:cantSplit/>
          <w:trHeight w:val="1134"/>
        </w:trPr>
        <w:tc>
          <w:tcPr>
            <w:tcW w:w="413" w:type="dxa"/>
            <w:textDirection w:val="btL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t>11.15-12.15</w:t>
            </w:r>
          </w:p>
        </w:tc>
        <w:tc>
          <w:tcPr>
            <w:tcW w:w="2707" w:type="dxa"/>
            <w:shd w:val="clear" w:color="auto" w:fill="CCFFCC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 xml:space="preserve">Number gym </w:t>
            </w:r>
          </w:p>
          <w:p w:rsidR="00724979" w:rsidRPr="00F82D49" w:rsidRDefault="00262C50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hyperlink r:id="rId15" w:history="1">
              <w:r w:rsidR="00724979" w:rsidRPr="00F82D49">
                <w:rPr>
                  <w:rStyle w:val="Hyperlink"/>
                  <w:rFonts w:ascii="Comic Sans MS" w:hAnsi="Comic Sans MS"/>
                  <w:sz w:val="14"/>
                  <w:szCs w:val="14"/>
                </w:rPr>
                <w:t>http://www.numbergym.co.uk/</w:t>
              </w:r>
            </w:hyperlink>
          </w:p>
          <w:p w:rsidR="00724979" w:rsidRDefault="00724979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Appropriate calculation activity linked to year group e.g. add and subtract </w:t>
            </w:r>
          </w:p>
          <w:p w:rsidR="007E3411" w:rsidRDefault="007E3411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:rsidR="007E3411" w:rsidRPr="007E3411" w:rsidRDefault="007E3411" w:rsidP="001F4328">
            <w:pPr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7E3411">
              <w:rPr>
                <w:rFonts w:ascii="Comic Sans MS" w:hAnsi="Comic Sans MS"/>
                <w:b/>
                <w:color w:val="00B0F0"/>
                <w:sz w:val="14"/>
                <w:szCs w:val="14"/>
              </w:rPr>
              <w:t>See EYFS and Year 1 daily sheet.</w:t>
            </w:r>
          </w:p>
        </w:tc>
        <w:tc>
          <w:tcPr>
            <w:tcW w:w="2707" w:type="dxa"/>
            <w:shd w:val="clear" w:color="auto" w:fill="CCFFCC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F82D49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Purple Mash</w:t>
            </w:r>
          </w:p>
          <w:p w:rsidR="00724979" w:rsidRDefault="00262C50" w:rsidP="001F4328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6" w:history="1">
              <w:r w:rsidR="00724979" w:rsidRPr="00F82D49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https://www.purplemash.com/login/</w:t>
              </w:r>
            </w:hyperlink>
          </w:p>
          <w:p w:rsidR="00724979" w:rsidRDefault="00B468C9" w:rsidP="00AB277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Shape focus – </w:t>
            </w:r>
            <w:r w:rsidR="00AB2778">
              <w:rPr>
                <w:rFonts w:ascii="Comic Sans MS" w:hAnsi="Comic Sans MS"/>
                <w:sz w:val="14"/>
                <w:szCs w:val="14"/>
              </w:rPr>
              <w:t>recap names of shapes. Creating your own Colour Monster shape picture.</w:t>
            </w:r>
          </w:p>
          <w:p w:rsidR="007E3411" w:rsidRPr="00F82D49" w:rsidRDefault="007E3411" w:rsidP="00AB277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7E3411">
              <w:rPr>
                <w:rFonts w:ascii="Comic Sans MS" w:hAnsi="Comic Sans MS"/>
                <w:b/>
                <w:color w:val="00B0F0"/>
                <w:sz w:val="14"/>
                <w:szCs w:val="14"/>
              </w:rPr>
              <w:t>See EYFS and Year 1 daily sheet.</w:t>
            </w:r>
          </w:p>
        </w:tc>
        <w:tc>
          <w:tcPr>
            <w:tcW w:w="2707" w:type="dxa"/>
            <w:shd w:val="clear" w:color="auto" w:fill="CCFFCC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Number gym</w:t>
            </w:r>
          </w:p>
          <w:p w:rsidR="00724979" w:rsidRDefault="00262C50" w:rsidP="001F4328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7" w:history="1">
              <w:r w:rsidR="00724979" w:rsidRPr="00F82D49">
                <w:rPr>
                  <w:rStyle w:val="Hyperlink"/>
                  <w:rFonts w:ascii="Comic Sans MS" w:hAnsi="Comic Sans MS"/>
                  <w:sz w:val="14"/>
                  <w:szCs w:val="14"/>
                </w:rPr>
                <w:t>http://www.numbergym.co.uk/</w:t>
              </w:r>
            </w:hyperlink>
          </w:p>
          <w:p w:rsidR="00B468C9" w:rsidRDefault="00B468C9" w:rsidP="00B468C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Appropriate calculation activity linked to</w:t>
            </w:r>
            <w:r w:rsidR="00E2637C">
              <w:rPr>
                <w:rFonts w:ascii="Comic Sans MS" w:hAnsi="Comic Sans MS"/>
                <w:sz w:val="14"/>
                <w:szCs w:val="14"/>
              </w:rPr>
              <w:t xml:space="preserve"> year group. </w:t>
            </w:r>
            <w:r>
              <w:rPr>
                <w:rFonts w:ascii="Comic Sans MS" w:hAnsi="Comic Sans MS"/>
                <w:sz w:val="14"/>
                <w:szCs w:val="14"/>
              </w:rPr>
              <w:t>EYFS/Yr1 looking at number bonds/numbers to 10</w:t>
            </w:r>
          </w:p>
          <w:p w:rsidR="007E3411" w:rsidRPr="00B468C9" w:rsidRDefault="007E3411" w:rsidP="00B468C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7E3411">
              <w:rPr>
                <w:rFonts w:ascii="Comic Sans MS" w:hAnsi="Comic Sans MS"/>
                <w:b/>
                <w:color w:val="00B0F0"/>
                <w:sz w:val="14"/>
                <w:szCs w:val="14"/>
              </w:rPr>
              <w:t>See EYFS and Year 1 daily sheet.</w:t>
            </w:r>
          </w:p>
        </w:tc>
        <w:tc>
          <w:tcPr>
            <w:tcW w:w="2707" w:type="dxa"/>
            <w:shd w:val="clear" w:color="auto" w:fill="CCFFCC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Purple Mash</w:t>
            </w:r>
          </w:p>
          <w:p w:rsidR="00724979" w:rsidRDefault="00262C50" w:rsidP="001F4328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8" w:history="1">
              <w:r w:rsidR="00724979" w:rsidRPr="00F82D49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https://www.purplemash.com/login/</w:t>
              </w:r>
            </w:hyperlink>
          </w:p>
          <w:p w:rsidR="00B468C9" w:rsidRPr="00B468C9" w:rsidRDefault="007E3411" w:rsidP="00B468C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7E3411">
              <w:rPr>
                <w:rFonts w:ascii="Comic Sans MS" w:hAnsi="Comic Sans MS"/>
                <w:b/>
                <w:color w:val="00B0F0"/>
                <w:sz w:val="14"/>
                <w:szCs w:val="14"/>
              </w:rPr>
              <w:t>See EYFS and Year 1 daily sheet.</w:t>
            </w:r>
          </w:p>
        </w:tc>
        <w:tc>
          <w:tcPr>
            <w:tcW w:w="2707" w:type="dxa"/>
            <w:shd w:val="clear" w:color="auto" w:fill="CCFFCC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Number gym</w:t>
            </w:r>
          </w:p>
          <w:p w:rsidR="00724979" w:rsidRDefault="00262C50" w:rsidP="001F4328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9" w:history="1">
              <w:r w:rsidR="00724979" w:rsidRPr="00F82D49">
                <w:rPr>
                  <w:rStyle w:val="Hyperlink"/>
                  <w:rFonts w:ascii="Comic Sans MS" w:hAnsi="Comic Sans MS"/>
                  <w:sz w:val="14"/>
                  <w:szCs w:val="14"/>
                </w:rPr>
                <w:t>http://www.numbergym.co.uk/</w:t>
              </w:r>
            </w:hyperlink>
          </w:p>
          <w:p w:rsidR="00B468C9" w:rsidRDefault="002B6E19" w:rsidP="002B6E1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 Calculation focus – addition and subtraction </w:t>
            </w:r>
          </w:p>
          <w:p w:rsidR="007E3411" w:rsidRPr="002B6E19" w:rsidRDefault="007E3411" w:rsidP="002B6E1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7E3411">
              <w:rPr>
                <w:rFonts w:ascii="Comic Sans MS" w:hAnsi="Comic Sans MS"/>
                <w:b/>
                <w:color w:val="00B0F0"/>
                <w:sz w:val="14"/>
                <w:szCs w:val="14"/>
              </w:rPr>
              <w:t>See EYFS and Year 1 daily sheet.</w:t>
            </w:r>
          </w:p>
        </w:tc>
      </w:tr>
      <w:tr w:rsidR="00825607" w:rsidTr="00E2637C">
        <w:trPr>
          <w:cantSplit/>
          <w:trHeight w:val="1134"/>
        </w:trPr>
        <w:tc>
          <w:tcPr>
            <w:tcW w:w="413" w:type="dxa"/>
            <w:textDirection w:val="btLr"/>
          </w:tcPr>
          <w:p w:rsidR="00825607" w:rsidRPr="00724979" w:rsidRDefault="00825607" w:rsidP="00825607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lastRenderedPageBreak/>
              <w:t>12.15-1.15</w:t>
            </w:r>
          </w:p>
        </w:tc>
        <w:tc>
          <w:tcPr>
            <w:tcW w:w="2707" w:type="dxa"/>
            <w:shd w:val="clear" w:color="auto" w:fill="F4B083" w:themeFill="accent2" w:themeFillTint="99"/>
            <w:vAlign w:val="center"/>
          </w:tcPr>
          <w:p w:rsidR="00825607" w:rsidRPr="00724979" w:rsidRDefault="00825607" w:rsidP="00825607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4B083" w:themeFill="accent2" w:themeFillTint="99"/>
            <w:vAlign w:val="center"/>
          </w:tcPr>
          <w:p w:rsidR="00825607" w:rsidRPr="00724979" w:rsidRDefault="00825607" w:rsidP="00825607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4B083" w:themeFill="accent2" w:themeFillTint="99"/>
            <w:vAlign w:val="center"/>
          </w:tcPr>
          <w:p w:rsidR="00825607" w:rsidRPr="00724979" w:rsidRDefault="00825607" w:rsidP="00825607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4B083" w:themeFill="accent2" w:themeFillTint="99"/>
            <w:vAlign w:val="center"/>
          </w:tcPr>
          <w:p w:rsidR="00825607" w:rsidRPr="00724979" w:rsidRDefault="00825607" w:rsidP="00825607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4B083" w:themeFill="accent2" w:themeFillTint="99"/>
            <w:vAlign w:val="center"/>
          </w:tcPr>
          <w:p w:rsidR="00825607" w:rsidRPr="00724979" w:rsidRDefault="00825607" w:rsidP="00825607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14"/>
              </w:rPr>
              <w:t>Lunch</w:t>
            </w:r>
          </w:p>
        </w:tc>
      </w:tr>
      <w:tr w:rsidR="00724979" w:rsidTr="00E2637C">
        <w:trPr>
          <w:cantSplit/>
          <w:trHeight w:val="1134"/>
        </w:trPr>
        <w:tc>
          <w:tcPr>
            <w:tcW w:w="413" w:type="dxa"/>
            <w:textDirection w:val="btLr"/>
          </w:tcPr>
          <w:p w:rsidR="00724979" w:rsidRPr="00825607" w:rsidRDefault="00825607" w:rsidP="00724979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6"/>
              </w:rPr>
            </w:pPr>
            <w:r w:rsidRPr="00825607">
              <w:rPr>
                <w:rFonts w:ascii="Comic Sans MS" w:eastAsia="Calibri" w:hAnsi="Comic Sans MS" w:cs="Arial"/>
                <w:b/>
                <w:sz w:val="14"/>
                <w:szCs w:val="16"/>
              </w:rPr>
              <w:t>1.15-2.50</w:t>
            </w:r>
          </w:p>
        </w:tc>
        <w:tc>
          <w:tcPr>
            <w:tcW w:w="2707" w:type="dxa"/>
            <w:shd w:val="clear" w:color="auto" w:fill="CC99FF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825607"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Theme Work</w:t>
            </w:r>
          </w:p>
          <w:p w:rsidR="007E3411" w:rsidRDefault="007E3411" w:rsidP="00E2637C">
            <w:pPr>
              <w:jc w:val="center"/>
              <w:rPr>
                <w:rFonts w:ascii="Comic Sans MS" w:hAnsi="Comic Sans MS"/>
                <w:sz w:val="16"/>
              </w:rPr>
            </w:pPr>
          </w:p>
          <w:p w:rsidR="00E2637C" w:rsidRPr="00F82D49" w:rsidRDefault="00E2637C" w:rsidP="00E2637C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6"/>
              </w:rPr>
              <w:t>See daily plan</w:t>
            </w:r>
          </w:p>
        </w:tc>
        <w:tc>
          <w:tcPr>
            <w:tcW w:w="2707" w:type="dxa"/>
            <w:shd w:val="clear" w:color="auto" w:fill="CC99FF"/>
          </w:tcPr>
          <w:p w:rsidR="00724979" w:rsidRDefault="0004024D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Th</w:t>
            </w:r>
            <w:r w:rsidR="00724979" w:rsidRPr="00825607"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eme Work</w:t>
            </w:r>
          </w:p>
          <w:p w:rsidR="00C1386E" w:rsidRPr="00F82D49" w:rsidRDefault="00C1386E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</w:p>
          <w:p w:rsidR="00AB2778" w:rsidRDefault="00E2637C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6"/>
              </w:rPr>
              <w:t>See daily plan</w:t>
            </w:r>
          </w:p>
          <w:p w:rsidR="007E3411" w:rsidRPr="00AB2778" w:rsidRDefault="007E3411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707" w:type="dxa"/>
            <w:shd w:val="clear" w:color="auto" w:fill="CC99FF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825607"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Theme Work</w:t>
            </w:r>
          </w:p>
          <w:p w:rsidR="0004024D" w:rsidRDefault="0004024D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:rsidR="00E2637C" w:rsidRPr="00F82D49" w:rsidRDefault="00E2637C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6"/>
              </w:rPr>
              <w:t>See daily plan</w:t>
            </w:r>
          </w:p>
        </w:tc>
        <w:tc>
          <w:tcPr>
            <w:tcW w:w="2707" w:type="dxa"/>
            <w:shd w:val="clear" w:color="auto" w:fill="CC99FF"/>
          </w:tcPr>
          <w:p w:rsidR="00724979" w:rsidRPr="00F82D49" w:rsidRDefault="00A76B81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T</w:t>
            </w:r>
            <w:r w:rsidR="00724979" w:rsidRPr="00825607"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heme Work</w:t>
            </w:r>
          </w:p>
          <w:p w:rsidR="00724979" w:rsidRDefault="00DF2960" w:rsidP="00A76B81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 </w:t>
            </w:r>
          </w:p>
          <w:p w:rsidR="0024756E" w:rsidRPr="00F82D49" w:rsidRDefault="00E2637C" w:rsidP="00A76B81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6"/>
              </w:rPr>
              <w:t>See daily plan</w:t>
            </w:r>
          </w:p>
        </w:tc>
        <w:tc>
          <w:tcPr>
            <w:tcW w:w="2707" w:type="dxa"/>
            <w:shd w:val="clear" w:color="auto" w:fill="CC99FF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825607"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Theme Work</w:t>
            </w:r>
          </w:p>
          <w:p w:rsidR="00E2637C" w:rsidRDefault="00E2637C" w:rsidP="00825607">
            <w:pPr>
              <w:jc w:val="center"/>
              <w:rPr>
                <w:rFonts w:ascii="Comic Sans MS" w:hAnsi="Comic Sans MS"/>
                <w:sz w:val="16"/>
              </w:rPr>
            </w:pPr>
          </w:p>
          <w:p w:rsidR="00724979" w:rsidRPr="00F82D49" w:rsidRDefault="00E2637C" w:rsidP="00825607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6"/>
              </w:rPr>
              <w:t>See daily plan</w:t>
            </w:r>
          </w:p>
        </w:tc>
      </w:tr>
      <w:tr w:rsidR="00724979" w:rsidTr="00E2637C">
        <w:trPr>
          <w:cantSplit/>
          <w:trHeight w:val="1134"/>
        </w:trPr>
        <w:tc>
          <w:tcPr>
            <w:tcW w:w="413" w:type="dxa"/>
            <w:textDirection w:val="btLr"/>
          </w:tcPr>
          <w:p w:rsidR="00724979" w:rsidRPr="00825607" w:rsidRDefault="00825607" w:rsidP="00724979">
            <w:pPr>
              <w:jc w:val="center"/>
              <w:rPr>
                <w:rFonts w:ascii="Comic Sans MS" w:hAnsi="Comic Sans MS"/>
                <w:b/>
                <w:sz w:val="14"/>
                <w:szCs w:val="16"/>
              </w:rPr>
            </w:pPr>
            <w:r w:rsidRPr="00825607">
              <w:rPr>
                <w:rFonts w:ascii="Comic Sans MS" w:hAnsi="Comic Sans MS"/>
                <w:b/>
                <w:sz w:val="14"/>
                <w:szCs w:val="16"/>
              </w:rPr>
              <w:t>2.50-3.15</w:t>
            </w:r>
          </w:p>
        </w:tc>
        <w:tc>
          <w:tcPr>
            <w:tcW w:w="2707" w:type="dxa"/>
            <w:shd w:val="clear" w:color="auto" w:fill="99CCFF"/>
          </w:tcPr>
          <w:p w:rsidR="00724979" w:rsidRPr="00F82D4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Reflecting Roxy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1D98EF9" wp14:editId="724EBF3F">
                  <wp:extent cx="294680" cy="342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48" cy="35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What have you lea</w:t>
            </w:r>
            <w:r w:rsidR="00825607">
              <w:rPr>
                <w:rFonts w:ascii="Comic Sans MS" w:hAnsi="Comic Sans MS"/>
                <w:sz w:val="16"/>
                <w:szCs w:val="16"/>
              </w:rPr>
              <w:t>rnt today and how could you hav</w:t>
            </w:r>
            <w:r w:rsidRPr="00F82D49">
              <w:rPr>
                <w:rFonts w:ascii="Comic Sans MS" w:hAnsi="Comic Sans MS"/>
                <w:sz w:val="16"/>
                <w:szCs w:val="16"/>
              </w:rPr>
              <w:t>e improved any of your work?</w:t>
            </w:r>
          </w:p>
          <w:p w:rsidR="0004024D" w:rsidRDefault="0004024D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04024D" w:rsidRPr="00F82D49" w:rsidRDefault="0004024D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04024D">
              <w:rPr>
                <w:rFonts w:ascii="Comic Sans MS" w:hAnsi="Comic Sans MS"/>
                <w:b/>
                <w:sz w:val="16"/>
                <w:szCs w:val="16"/>
                <w:highlight w:val="magenta"/>
              </w:rPr>
              <w:t>STORY TIME</w:t>
            </w:r>
          </w:p>
        </w:tc>
        <w:tc>
          <w:tcPr>
            <w:tcW w:w="2707" w:type="dxa"/>
            <w:shd w:val="clear" w:color="auto" w:fill="99CCFF"/>
          </w:tcPr>
          <w:p w:rsidR="00724979" w:rsidRPr="00F82D4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Making Links Molly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20BB717" wp14:editId="267BDA14">
                  <wp:extent cx="333356" cy="3524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39" cy="36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Can you use any learning that you have done today, in other parts of your life?</w:t>
            </w:r>
          </w:p>
          <w:p w:rsidR="0004024D" w:rsidRDefault="0004024D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04024D" w:rsidRPr="0004024D" w:rsidRDefault="0004024D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04024D">
              <w:rPr>
                <w:rFonts w:ascii="Comic Sans MS" w:hAnsi="Comic Sans MS"/>
                <w:b/>
                <w:sz w:val="16"/>
                <w:szCs w:val="16"/>
                <w:highlight w:val="magenta"/>
              </w:rPr>
              <w:t>STORY TIME</w:t>
            </w:r>
          </w:p>
        </w:tc>
        <w:tc>
          <w:tcPr>
            <w:tcW w:w="2707" w:type="dxa"/>
            <w:shd w:val="clear" w:color="auto" w:fill="99CCFF"/>
          </w:tcPr>
          <w:p w:rsidR="00724979" w:rsidRPr="00F82D4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Resilience Rex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869FA3E" wp14:editId="14B21995">
                  <wp:extent cx="375166" cy="41910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45" cy="43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Have you found anything chall</w:t>
            </w:r>
            <w:r w:rsidR="00825607">
              <w:rPr>
                <w:rFonts w:ascii="Comic Sans MS" w:hAnsi="Comic Sans MS"/>
                <w:sz w:val="16"/>
                <w:szCs w:val="16"/>
              </w:rPr>
              <w:t xml:space="preserve">enging today? How </w:t>
            </w:r>
            <w:proofErr w:type="gramStart"/>
            <w:r w:rsidR="00825607">
              <w:rPr>
                <w:rFonts w:ascii="Comic Sans MS" w:hAnsi="Comic Sans MS"/>
                <w:sz w:val="16"/>
                <w:szCs w:val="16"/>
              </w:rPr>
              <w:t>did  you</w:t>
            </w:r>
            <w:proofErr w:type="gramEnd"/>
            <w:r w:rsidR="00825607">
              <w:rPr>
                <w:rFonts w:ascii="Comic Sans MS" w:hAnsi="Comic Sans MS"/>
                <w:sz w:val="16"/>
                <w:szCs w:val="16"/>
              </w:rPr>
              <w:t xml:space="preserve"> over</w:t>
            </w:r>
            <w:r w:rsidRPr="00F82D49">
              <w:rPr>
                <w:rFonts w:ascii="Comic Sans MS" w:hAnsi="Comic Sans MS"/>
                <w:sz w:val="16"/>
                <w:szCs w:val="16"/>
              </w:rPr>
              <w:t>come the challenges?</w:t>
            </w:r>
          </w:p>
          <w:p w:rsidR="0004024D" w:rsidRDefault="0004024D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04024D" w:rsidRPr="00F82D49" w:rsidRDefault="0004024D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04024D">
              <w:rPr>
                <w:rFonts w:ascii="Comic Sans MS" w:hAnsi="Comic Sans MS"/>
                <w:b/>
                <w:sz w:val="16"/>
                <w:szCs w:val="16"/>
                <w:highlight w:val="magenta"/>
              </w:rPr>
              <w:t>STORY TIME</w:t>
            </w:r>
          </w:p>
        </w:tc>
        <w:tc>
          <w:tcPr>
            <w:tcW w:w="2707" w:type="dxa"/>
            <w:shd w:val="clear" w:color="auto" w:fill="99CCFF"/>
          </w:tcPr>
          <w:p w:rsidR="00724979" w:rsidRPr="00F82D4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Collaborating Carlos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0F8C22C1" wp14:editId="0E1DED61">
                  <wp:extent cx="313366" cy="4095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43" cy="43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Did you work alone today or with someone else? How did that go?</w:t>
            </w:r>
          </w:p>
          <w:p w:rsidR="0004024D" w:rsidRDefault="0004024D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04024D" w:rsidRPr="00F82D49" w:rsidRDefault="0004024D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04024D">
              <w:rPr>
                <w:rFonts w:ascii="Comic Sans MS" w:hAnsi="Comic Sans MS"/>
                <w:b/>
                <w:sz w:val="16"/>
                <w:szCs w:val="16"/>
                <w:highlight w:val="magenta"/>
              </w:rPr>
              <w:t>STORY TIME</w:t>
            </w:r>
          </w:p>
        </w:tc>
        <w:tc>
          <w:tcPr>
            <w:tcW w:w="2707" w:type="dxa"/>
            <w:shd w:val="clear" w:color="auto" w:fill="99CCFF"/>
          </w:tcPr>
          <w:p w:rsidR="00724979" w:rsidRPr="00F82D4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Motivating Melinda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D285C9C" wp14:editId="00759342">
                  <wp:extent cx="294353" cy="44066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46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Have you encouraged someone else today? How did you motivate yourself today?</w:t>
            </w:r>
          </w:p>
          <w:p w:rsidR="0004024D" w:rsidRDefault="0004024D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04024D" w:rsidRPr="00F82D49" w:rsidRDefault="0004024D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04024D">
              <w:rPr>
                <w:rFonts w:ascii="Comic Sans MS" w:hAnsi="Comic Sans MS"/>
                <w:b/>
                <w:sz w:val="16"/>
                <w:szCs w:val="16"/>
                <w:highlight w:val="magenta"/>
              </w:rPr>
              <w:t>STORY TIME</w:t>
            </w:r>
          </w:p>
        </w:tc>
      </w:tr>
    </w:tbl>
    <w:p w:rsidR="001F4328" w:rsidRDefault="001F4328"/>
    <w:p w:rsidR="00ED2DD6" w:rsidRDefault="00ED2DD6"/>
    <w:p w:rsidR="00ED2DD6" w:rsidRDefault="00ED2DD6"/>
    <w:p w:rsidR="00DC057C" w:rsidRDefault="00DC057C"/>
    <w:p w:rsidR="006C6736" w:rsidRDefault="006C6736">
      <w:pPr>
        <w:sectPr w:rsidR="006C6736" w:rsidSect="008D5692">
          <w:headerReference w:type="default" r:id="rId25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DC057C" w:rsidRDefault="00DC057C" w:rsidP="00DC057C">
      <w:pPr>
        <w:jc w:val="center"/>
        <w:rPr>
          <w:rFonts w:ascii="Comic Sans MS" w:hAnsi="Comic Sans MS"/>
          <w:u w:val="single"/>
        </w:rPr>
      </w:pPr>
      <w:r w:rsidRPr="00DC057C">
        <w:rPr>
          <w:rFonts w:ascii="Comic Sans MS" w:hAnsi="Comic Sans MS"/>
          <w:u w:val="single"/>
        </w:rPr>
        <w:lastRenderedPageBreak/>
        <w:t>EYFS/YEAR 1- WEEK 6- Well-being</w:t>
      </w:r>
    </w:p>
    <w:p w:rsidR="00A22495" w:rsidRDefault="00A22495" w:rsidP="00DC057C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Monday</w:t>
      </w:r>
    </w:p>
    <w:p w:rsidR="00A22495" w:rsidRDefault="00A22495" w:rsidP="00DC057C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Phonics</w:t>
      </w:r>
    </w:p>
    <w:p w:rsidR="006C6736" w:rsidRDefault="006C6736" w:rsidP="006C6736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EYFS</w:t>
      </w:r>
    </w:p>
    <w:p w:rsidR="006C6736" w:rsidRDefault="006C6736" w:rsidP="006C6736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0CA7E5" wp14:editId="2E91A5A1">
                <wp:simplePos x="0" y="0"/>
                <wp:positionH relativeFrom="margin">
                  <wp:posOffset>3309620</wp:posOffset>
                </wp:positionH>
                <wp:positionV relativeFrom="paragraph">
                  <wp:posOffset>37148</wp:posOffset>
                </wp:positionV>
                <wp:extent cx="942975" cy="69532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1E56" w:rsidRDefault="005E1E56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5E1E56" w:rsidRPr="00811905" w:rsidRDefault="005E1E56" w:rsidP="006C6736">
                            <w:pPr>
                              <w:rPr>
                                <w:color w:val="FF0000"/>
                              </w:rPr>
                            </w:pPr>
                            <w:r w:rsidRPr="00811905">
                              <w:rPr>
                                <w:color w:val="FF0000"/>
                              </w:rPr>
                              <w:t>I, of, my, 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0CA7E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60.6pt;margin-top:2.95pt;width:74.25pt;height:54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" fillcolor="white [3201]" strokeweight=".5pt">
                <v:textbox>
                  <w:txbxContent>
                    <w:p w:rsidR="005E1E56" w:rsidRDefault="005E1E56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5E1E56" w:rsidRPr="00811905" w:rsidRDefault="005E1E56" w:rsidP="006C6736">
                      <w:pPr>
                        <w:rPr>
                          <w:color w:val="FF0000"/>
                        </w:rPr>
                      </w:pPr>
                      <w:r w:rsidRPr="00811905">
                        <w:rPr>
                          <w:color w:val="FF0000"/>
                        </w:rPr>
                        <w:t>I, of, my, 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8BD620" wp14:editId="23A24BCA">
                <wp:simplePos x="0" y="0"/>
                <wp:positionH relativeFrom="column">
                  <wp:posOffset>1742757</wp:posOffset>
                </wp:positionH>
                <wp:positionV relativeFrom="paragraph">
                  <wp:posOffset>32067</wp:posOffset>
                </wp:positionV>
                <wp:extent cx="1295400" cy="98107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1E56" w:rsidRDefault="005E1E56" w:rsidP="006C6736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5E1E56" w:rsidRPr="00811905" w:rsidRDefault="005E1E56" w:rsidP="006C6736">
                            <w:r w:rsidRPr="00811905">
                              <w:t>Shop, ship, fish, shell, hush, rush, bash, cash</w:t>
                            </w:r>
                          </w:p>
                          <w:p w:rsidR="005E1E56" w:rsidRDefault="005E1E56" w:rsidP="006C67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BD620" id="Text Box 8" o:spid="_x0000_s1027" type="#_x0000_t202" style="position:absolute;margin-left:137.2pt;margin-top:2.5pt;width:102pt;height:77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" fillcolor="white [3201]" strokeweight=".5pt">
                <v:textbox>
                  <w:txbxContent>
                    <w:p w:rsidR="005E1E56" w:rsidRDefault="005E1E56" w:rsidP="006C6736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5E1E56" w:rsidRPr="00811905" w:rsidRDefault="005E1E56" w:rsidP="006C6736">
                      <w:r w:rsidRPr="00811905">
                        <w:t>Shop, ship, fish, shell, hush, rush, bash, cash</w:t>
                      </w:r>
                    </w:p>
                    <w:p w:rsidR="005E1E56" w:rsidRDefault="005E1E56" w:rsidP="006C6736"/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4246C5" wp14:editId="1DA1CADC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1E56" w:rsidRDefault="005E1E56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5E1E56" w:rsidRPr="00811905" w:rsidRDefault="005E1E56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246C5" id="Text Box 10" o:spid="_x0000_s1028" type="#_x0000_t202" style="position:absolute;margin-left:355.45pt;margin-top:2.5pt;width:114pt;height:7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" fillcolor="white [3201]" strokeweight=".5pt">
                <v:textbox>
                  <w:txbxContent>
                    <w:p w:rsidR="005E1E56" w:rsidRDefault="005E1E56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5E1E56" w:rsidRPr="00811905" w:rsidRDefault="005E1E56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F024D9" wp14:editId="31C28B40">
                <wp:simplePos x="0" y="0"/>
                <wp:positionH relativeFrom="margin">
                  <wp:posOffset>-953</wp:posOffset>
                </wp:positionH>
                <wp:positionV relativeFrom="paragraph">
                  <wp:posOffset>50482</wp:posOffset>
                </wp:positionV>
                <wp:extent cx="1295400" cy="98107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1E56" w:rsidRDefault="005E1E56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5E1E56" w:rsidRPr="00811905" w:rsidRDefault="005E1E56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5E1E56" w:rsidRDefault="005E1E56" w:rsidP="006C6736">
                            <w:pPr>
                              <w:pStyle w:val="NoSpacing"/>
                            </w:pPr>
                            <w:r w:rsidRPr="00811905">
                              <w:t xml:space="preserve"> </w:t>
                            </w:r>
                            <w:proofErr w:type="spellStart"/>
                            <w:r w:rsidRPr="00811905">
                              <w:t>Sh</w:t>
                            </w:r>
                            <w:proofErr w:type="spellEnd"/>
                          </w:p>
                          <w:p w:rsidR="005E1E56" w:rsidRDefault="005E1E56" w:rsidP="006C6736">
                            <w:pPr>
                              <w:pStyle w:val="NoSpacing"/>
                            </w:pPr>
                            <w:proofErr w:type="spellStart"/>
                            <w:r>
                              <w:t>Sh</w:t>
                            </w:r>
                            <w:proofErr w:type="spellEnd"/>
                            <w:r>
                              <w:t xml:space="preserve"> she’s sleeping</w:t>
                            </w:r>
                          </w:p>
                          <w:p w:rsidR="005E1E56" w:rsidRDefault="005E1E56" w:rsidP="006C67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024D9" id="Text Box 11" o:spid="_x0000_s1029" type="#_x0000_t202" style="position:absolute;margin-left:-.1pt;margin-top:3.95pt;width:102pt;height:77.2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" fillcolor="white [3201]" strokeweight=".5pt">
                <v:textbox>
                  <w:txbxContent>
                    <w:p w:rsidR="005E1E56" w:rsidRDefault="005E1E56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5E1E56" w:rsidRPr="00811905" w:rsidRDefault="005E1E56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5E1E56" w:rsidRDefault="005E1E56" w:rsidP="006C6736">
                      <w:pPr>
                        <w:pStyle w:val="NoSpacing"/>
                      </w:pPr>
                      <w:r w:rsidRPr="00811905">
                        <w:t xml:space="preserve"> </w:t>
                      </w:r>
                      <w:proofErr w:type="spellStart"/>
                      <w:r w:rsidRPr="00811905">
                        <w:t>Sh</w:t>
                      </w:r>
                      <w:proofErr w:type="spellEnd"/>
                    </w:p>
                    <w:p w:rsidR="005E1E56" w:rsidRDefault="005E1E56" w:rsidP="006C6736">
                      <w:pPr>
                        <w:pStyle w:val="NoSpacing"/>
                      </w:pPr>
                      <w:proofErr w:type="spellStart"/>
                      <w:r>
                        <w:t>Sh</w:t>
                      </w:r>
                      <w:proofErr w:type="spellEnd"/>
                      <w:r>
                        <w:t xml:space="preserve"> she’s sleeping</w:t>
                      </w:r>
                    </w:p>
                    <w:p w:rsidR="005E1E56" w:rsidRDefault="005E1E56" w:rsidP="006C6736"/>
                  </w:txbxContent>
                </v:textbox>
                <w10:wrap anchorx="margin"/>
              </v:shape>
            </w:pict>
          </mc:Fallback>
        </mc:AlternateContent>
      </w: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A22495" w:rsidRDefault="006C6736" w:rsidP="006C6736">
      <w:pPr>
        <w:rPr>
          <w:rFonts w:ascii="Comic Sans MS" w:hAnsi="Comic Sans MS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1CB637" wp14:editId="2F876327">
                <wp:simplePos x="0" y="0"/>
                <wp:positionH relativeFrom="column">
                  <wp:posOffset>1741018</wp:posOffset>
                </wp:positionH>
                <wp:positionV relativeFrom="paragraph">
                  <wp:posOffset>88063</wp:posOffset>
                </wp:positionV>
                <wp:extent cx="1295400" cy="1551660"/>
                <wp:effectExtent l="0" t="0" r="19050" b="1079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551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1E56" w:rsidRDefault="005E1E56" w:rsidP="006C6736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5E1E56" w:rsidRDefault="005E1E56" w:rsidP="006C6736">
                            <w:r>
                              <w:t xml:space="preserve">Play, fray, </w:t>
                            </w:r>
                            <w:proofErr w:type="gramStart"/>
                            <w:r>
                              <w:t>sway</w:t>
                            </w:r>
                            <w:proofErr w:type="gramEnd"/>
                            <w:r>
                              <w:t>, clay, pray</w:t>
                            </w:r>
                          </w:p>
                          <w:p w:rsidR="005E1E56" w:rsidRDefault="005E1E56" w:rsidP="006C6736">
                            <w:r>
                              <w:t>Alien words-</w:t>
                            </w:r>
                          </w:p>
                          <w:p w:rsidR="005E1E56" w:rsidRDefault="005E1E56" w:rsidP="006C6736">
                            <w:proofErr w:type="spellStart"/>
                            <w:proofErr w:type="gramStart"/>
                            <w:r>
                              <w:t>sclay</w:t>
                            </w:r>
                            <w:proofErr w:type="spellEnd"/>
                            <w:proofErr w:type="gramEnd"/>
                            <w:r>
                              <w:t xml:space="preserve">, </w:t>
                            </w:r>
                            <w:proofErr w:type="spellStart"/>
                            <w:r>
                              <w:t>glay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flayon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draysh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CB637" id="Text Box 16" o:spid="_x0000_s1030" type="#_x0000_t202" style="position:absolute;margin-left:137.1pt;margin-top:6.95pt;width:102pt;height:122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" fillcolor="white [3201]" strokeweight=".5pt">
                <v:textbox>
                  <w:txbxContent>
                    <w:p w:rsidR="005E1E56" w:rsidRDefault="005E1E56" w:rsidP="006C6736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5E1E56" w:rsidRDefault="005E1E56" w:rsidP="006C6736">
                      <w:r>
                        <w:t xml:space="preserve">Play, fray, </w:t>
                      </w:r>
                      <w:proofErr w:type="gramStart"/>
                      <w:r>
                        <w:t>sway</w:t>
                      </w:r>
                      <w:proofErr w:type="gramEnd"/>
                      <w:r>
                        <w:t>, clay, pray</w:t>
                      </w:r>
                    </w:p>
                    <w:p w:rsidR="005E1E56" w:rsidRDefault="005E1E56" w:rsidP="006C6736">
                      <w:r>
                        <w:t>Alien words-</w:t>
                      </w:r>
                    </w:p>
                    <w:p w:rsidR="005E1E56" w:rsidRDefault="005E1E56" w:rsidP="006C6736">
                      <w:proofErr w:type="spellStart"/>
                      <w:proofErr w:type="gramStart"/>
                      <w:r>
                        <w:t>sclay</w:t>
                      </w:r>
                      <w:proofErr w:type="spellEnd"/>
                      <w:proofErr w:type="gramEnd"/>
                      <w:r>
                        <w:t xml:space="preserve">, </w:t>
                      </w:r>
                      <w:proofErr w:type="spellStart"/>
                      <w:r>
                        <w:t>glay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flayon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draysh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w:t>YEAR 1</w:t>
      </w:r>
    </w:p>
    <w:p w:rsidR="006C6736" w:rsidRDefault="006C6736" w:rsidP="006C6736">
      <w:pPr>
        <w:rPr>
          <w:rFonts w:ascii="Comic Sans MS" w:hAnsi="Comic Sans MS"/>
          <w:u w:val="single"/>
        </w:rPr>
      </w:pPr>
    </w:p>
    <w:p w:rsidR="006C6736" w:rsidRDefault="006C6736" w:rsidP="006C6736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6FC433" wp14:editId="5BC6C266">
                <wp:simplePos x="0" y="0"/>
                <wp:positionH relativeFrom="margin">
                  <wp:posOffset>3309620</wp:posOffset>
                </wp:positionH>
                <wp:positionV relativeFrom="paragraph">
                  <wp:posOffset>37148</wp:posOffset>
                </wp:positionV>
                <wp:extent cx="942975" cy="69532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1E56" w:rsidRDefault="005E1E56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5E1E56" w:rsidRPr="00811905" w:rsidRDefault="005E1E56" w:rsidP="006C6736">
                            <w:pPr>
                              <w:rPr>
                                <w:color w:val="FF0000"/>
                              </w:rPr>
                            </w:pPr>
                            <w:r w:rsidRPr="00811905">
                              <w:rPr>
                                <w:color w:val="FF0000"/>
                              </w:rPr>
                              <w:t>I, of, my, 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FC433" id="Text Box 15" o:spid="_x0000_s1031" type="#_x0000_t202" style="position:absolute;margin-left:260.6pt;margin-top:2.95pt;width:74.25pt;height:54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" fillcolor="white [3201]" strokeweight=".5pt">
                <v:textbox>
                  <w:txbxContent>
                    <w:p w:rsidR="005E1E56" w:rsidRDefault="005E1E56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5E1E56" w:rsidRPr="00811905" w:rsidRDefault="005E1E56" w:rsidP="006C6736">
                      <w:pPr>
                        <w:rPr>
                          <w:color w:val="FF0000"/>
                        </w:rPr>
                      </w:pPr>
                      <w:r w:rsidRPr="00811905">
                        <w:rPr>
                          <w:color w:val="FF0000"/>
                        </w:rPr>
                        <w:t>I, of, my, 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F39CB7" wp14:editId="57D0189B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1E56" w:rsidRDefault="005E1E56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5E1E56" w:rsidRPr="00811905" w:rsidRDefault="005E1E56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39CB7" id="Text Box 17" o:spid="_x0000_s1032" type="#_x0000_t202" style="position:absolute;margin-left:355.45pt;margin-top:2.5pt;width:114pt;height:7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" fillcolor="white [3201]" strokeweight=".5pt">
                <v:textbox>
                  <w:txbxContent>
                    <w:p w:rsidR="005E1E56" w:rsidRDefault="005E1E56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5E1E56" w:rsidRPr="00811905" w:rsidRDefault="005E1E56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4CE386" wp14:editId="51C17720">
                <wp:simplePos x="0" y="0"/>
                <wp:positionH relativeFrom="margin">
                  <wp:posOffset>-953</wp:posOffset>
                </wp:positionH>
                <wp:positionV relativeFrom="paragraph">
                  <wp:posOffset>50482</wp:posOffset>
                </wp:positionV>
                <wp:extent cx="1295400" cy="98107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1E56" w:rsidRDefault="005E1E56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5E1E56" w:rsidRPr="00811905" w:rsidRDefault="005E1E56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5E1E56" w:rsidRDefault="005E1E56" w:rsidP="006C6736">
                            <w:pPr>
                              <w:pStyle w:val="NoSpacing"/>
                            </w:pPr>
                            <w:r>
                              <w:t>Ay</w:t>
                            </w:r>
                          </w:p>
                          <w:p w:rsidR="005E1E56" w:rsidRDefault="005E1E56" w:rsidP="006C6736">
                            <w:pPr>
                              <w:pStyle w:val="NoSpacing"/>
                            </w:pPr>
                            <w:r>
                              <w:t>May I play?</w:t>
                            </w:r>
                          </w:p>
                          <w:p w:rsidR="005E1E56" w:rsidRDefault="005E1E56" w:rsidP="006C67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CE386" id="Text Box 18" o:spid="_x0000_s1033" type="#_x0000_t202" style="position:absolute;margin-left:-.1pt;margin-top:3.95pt;width:102pt;height:77.25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" fillcolor="white [3201]" strokeweight=".5pt">
                <v:textbox>
                  <w:txbxContent>
                    <w:p w:rsidR="005E1E56" w:rsidRDefault="005E1E56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5E1E56" w:rsidRPr="00811905" w:rsidRDefault="005E1E56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5E1E56" w:rsidRDefault="005E1E56" w:rsidP="006C6736">
                      <w:pPr>
                        <w:pStyle w:val="NoSpacing"/>
                      </w:pPr>
                      <w:r>
                        <w:t>Ay</w:t>
                      </w:r>
                    </w:p>
                    <w:p w:rsidR="005E1E56" w:rsidRDefault="005E1E56" w:rsidP="006C6736">
                      <w:pPr>
                        <w:pStyle w:val="NoSpacing"/>
                      </w:pPr>
                      <w:r>
                        <w:t>May I play?</w:t>
                      </w:r>
                    </w:p>
                    <w:p w:rsidR="005E1E56" w:rsidRDefault="005E1E56" w:rsidP="006C6736"/>
                  </w:txbxContent>
                </v:textbox>
                <w10:wrap anchorx="margin"/>
              </v:shape>
            </w:pict>
          </mc:Fallback>
        </mc:AlternateContent>
      </w: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C6736" w:rsidRDefault="006C6736" w:rsidP="006C6736">
      <w:pPr>
        <w:rPr>
          <w:rFonts w:ascii="Comic Sans MS" w:hAnsi="Comic Sans MS"/>
        </w:rPr>
      </w:pPr>
    </w:p>
    <w:p w:rsidR="006C6736" w:rsidRDefault="00B00204" w:rsidP="006C6736">
      <w:pPr>
        <w:rPr>
          <w:rFonts w:ascii="Comic Sans MS" w:hAnsi="Comic Sans MS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5080</wp:posOffset>
            </wp:positionV>
            <wp:extent cx="2150110" cy="2787650"/>
            <wp:effectExtent l="0" t="0" r="2540" b="0"/>
            <wp:wrapSquare wrapText="bothSides"/>
            <wp:docPr id="40" name="Picture 4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4775200</wp:posOffset>
            </wp:positionH>
            <wp:positionV relativeFrom="paragraph">
              <wp:posOffset>100330</wp:posOffset>
            </wp:positionV>
            <wp:extent cx="1562100" cy="2082800"/>
            <wp:effectExtent l="0" t="0" r="0" b="0"/>
            <wp:wrapSquare wrapText="bothSides"/>
            <wp:docPr id="39" name="Picture 3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736" w:rsidRPr="006C6736">
        <w:rPr>
          <w:rFonts w:ascii="Comic Sans MS" w:hAnsi="Comic Sans MS"/>
          <w:u w:val="single"/>
        </w:rPr>
        <w:t>Maths</w:t>
      </w:r>
    </w:p>
    <w:p w:rsidR="00B00204" w:rsidRDefault="00B00204" w:rsidP="006C6736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Addition</w:t>
      </w:r>
    </w:p>
    <w:p w:rsidR="00B00204" w:rsidRPr="00B00204" w:rsidRDefault="00B00204" w:rsidP="006C6736">
      <w:pPr>
        <w:rPr>
          <w:rFonts w:ascii="Comic Sans MS" w:hAnsi="Comic Sans MS"/>
        </w:rPr>
      </w:pPr>
      <w:r w:rsidRPr="00B00204">
        <w:rPr>
          <w:rFonts w:ascii="Comic Sans MS" w:hAnsi="Comic Sans MS"/>
        </w:rPr>
        <w:t>Make an adding machine with your children, this can simply be two tubes of paper or card.</w:t>
      </w:r>
      <w:r>
        <w:rPr>
          <w:rFonts w:ascii="Comic Sans MS" w:hAnsi="Comic Sans MS"/>
        </w:rPr>
        <w:t xml:space="preserve"> Model and start with saying the sentences out loud with your child (more aimed at EYFS) </w:t>
      </w:r>
      <w:proofErr w:type="gramStart"/>
      <w:r>
        <w:rPr>
          <w:rFonts w:ascii="Comic Sans MS" w:hAnsi="Comic Sans MS"/>
        </w:rPr>
        <w:t>For</w:t>
      </w:r>
      <w:proofErr w:type="gramEnd"/>
      <w:r>
        <w:rPr>
          <w:rFonts w:ascii="Comic Sans MS" w:hAnsi="Comic Sans MS"/>
        </w:rPr>
        <w:t xml:space="preserve"> a challenge or Year 1 children, they can record the number sentences and support with a whole/part model below.</w:t>
      </w:r>
      <w:r w:rsidRPr="00B00204">
        <w:t xml:space="preserve"> </w:t>
      </w:r>
    </w:p>
    <w:p w:rsidR="00B00204" w:rsidRDefault="00B00204" w:rsidP="006C6736">
      <w:pPr>
        <w:rPr>
          <w:rFonts w:ascii="Comic Sans MS" w:hAnsi="Comic Sans MS"/>
          <w:u w:val="single"/>
        </w:rPr>
      </w:pPr>
    </w:p>
    <w:p w:rsidR="00B00204" w:rsidRDefault="007A6397" w:rsidP="006C6736">
      <w:pPr>
        <w:rPr>
          <w:rFonts w:ascii="Comic Sans MS" w:hAnsi="Comic Sans MS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3409950" cy="1998980"/>
            <wp:effectExtent l="0" t="0" r="0" b="1270"/>
            <wp:wrapSquare wrapText="bothSides"/>
            <wp:docPr id="41" name="Picture 4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204">
        <w:rPr>
          <w:rFonts w:ascii="Comic Sans MS" w:hAnsi="Comic Sans MS"/>
          <w:u w:val="single"/>
        </w:rPr>
        <w:t>Theme</w:t>
      </w:r>
      <w:r w:rsidR="00EC40AA">
        <w:rPr>
          <w:rFonts w:ascii="Comic Sans MS" w:hAnsi="Comic Sans MS"/>
          <w:u w:val="single"/>
        </w:rPr>
        <w:t xml:space="preserve"> </w:t>
      </w:r>
    </w:p>
    <w:p w:rsidR="00B00204" w:rsidRDefault="007A6397" w:rsidP="006C6736">
      <w:pPr>
        <w:rPr>
          <w:rFonts w:ascii="Comic Sans MS" w:hAnsi="Comic Sans MS"/>
        </w:rPr>
      </w:pPr>
      <w:r w:rsidRPr="007A6397">
        <w:rPr>
          <w:rFonts w:ascii="Comic Sans MS" w:hAnsi="Comic Sans MS"/>
        </w:rPr>
        <w:t>Discuss what/who we are thankful for in the present time. Could make a mind map with the children or they could draw these people. Write ‘I am thankful for…….’ On the tag and the person or thing they are thankful for.</w:t>
      </w:r>
      <w:r>
        <w:rPr>
          <w:rFonts w:ascii="Comic Sans MS" w:hAnsi="Comic Sans MS"/>
        </w:rPr>
        <w:t xml:space="preserve"> Children can tie these in a special place. </w:t>
      </w:r>
    </w:p>
    <w:p w:rsidR="00EC40AA" w:rsidRPr="007A6397" w:rsidRDefault="00EC40AA" w:rsidP="006C6736">
      <w:pPr>
        <w:rPr>
          <w:rFonts w:ascii="Comic Sans MS" w:hAnsi="Comic Sans MS"/>
        </w:rPr>
      </w:pPr>
      <w:r w:rsidRPr="00EC40AA">
        <w:rPr>
          <w:rFonts w:ascii="Comic Sans MS" w:hAnsi="Comic Sans MS"/>
          <w:sz w:val="18"/>
          <w:highlight w:val="cyan"/>
        </w:rPr>
        <w:t>We have attached some wellbeing craft activities at the back of the pack.</w:t>
      </w:r>
      <w:r w:rsidRPr="00EC40AA">
        <w:rPr>
          <w:rFonts w:ascii="Comic Sans MS" w:hAnsi="Comic Sans MS"/>
          <w:sz w:val="18"/>
        </w:rPr>
        <w:t xml:space="preserve">  </w:t>
      </w:r>
    </w:p>
    <w:p w:rsidR="006C6736" w:rsidRDefault="006C6736" w:rsidP="006C6736">
      <w:pPr>
        <w:rPr>
          <w:rFonts w:ascii="Comic Sans MS" w:hAnsi="Comic Sans MS"/>
        </w:rPr>
      </w:pPr>
    </w:p>
    <w:p w:rsidR="006C6736" w:rsidRDefault="006C6736" w:rsidP="006C6736">
      <w:pPr>
        <w:rPr>
          <w:rFonts w:ascii="Comic Sans MS" w:hAnsi="Comic Sans MS"/>
        </w:rPr>
      </w:pPr>
    </w:p>
    <w:p w:rsidR="006C6736" w:rsidRDefault="006C6736" w:rsidP="006C6736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Tuesday</w:t>
      </w:r>
    </w:p>
    <w:p w:rsidR="006C6736" w:rsidRDefault="006C6736" w:rsidP="006C6736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Phonics</w:t>
      </w:r>
    </w:p>
    <w:p w:rsidR="006C6736" w:rsidRDefault="006C6736" w:rsidP="006C6736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EYFS</w:t>
      </w:r>
    </w:p>
    <w:p w:rsidR="006C6736" w:rsidRDefault="006C6736" w:rsidP="006C6736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F083B6" wp14:editId="43F9A127">
                <wp:simplePos x="0" y="0"/>
                <wp:positionH relativeFrom="margin">
                  <wp:posOffset>3305175</wp:posOffset>
                </wp:positionH>
                <wp:positionV relativeFrom="paragraph">
                  <wp:posOffset>34925</wp:posOffset>
                </wp:positionV>
                <wp:extent cx="942975" cy="838200"/>
                <wp:effectExtent l="0" t="0" r="2857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1E56" w:rsidRDefault="005E1E56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5E1E56" w:rsidRPr="00811905" w:rsidRDefault="005E1E56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Want, you, my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083B6" id="Text Box 19" o:spid="_x0000_s1034" type="#_x0000_t202" style="position:absolute;margin-left:260.25pt;margin-top:2.75pt;width:74.25pt;height:6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" fillcolor="white [3201]" strokeweight=".5pt">
                <v:textbox>
                  <w:txbxContent>
                    <w:p w:rsidR="005E1E56" w:rsidRDefault="005E1E56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5E1E56" w:rsidRPr="00811905" w:rsidRDefault="005E1E56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Want, you, my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A82C4F" wp14:editId="00B8B60F">
                <wp:simplePos x="0" y="0"/>
                <wp:positionH relativeFrom="column">
                  <wp:posOffset>1742757</wp:posOffset>
                </wp:positionH>
                <wp:positionV relativeFrom="paragraph">
                  <wp:posOffset>32067</wp:posOffset>
                </wp:positionV>
                <wp:extent cx="1295400" cy="98107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1E56" w:rsidRPr="003B52E8" w:rsidRDefault="005E1E56" w:rsidP="003B52E8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 w:rsidRPr="003B52E8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5E1E56" w:rsidRPr="003B52E8" w:rsidRDefault="005E1E56" w:rsidP="003B52E8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 w:rsidRPr="003B52E8">
                              <w:rPr>
                                <w:sz w:val="24"/>
                              </w:rPr>
                              <w:t>Chop chick much</w:t>
                            </w:r>
                          </w:p>
                          <w:p w:rsidR="005E1E56" w:rsidRPr="003B52E8" w:rsidRDefault="005E1E56" w:rsidP="003B52E8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 w:rsidRPr="003B52E8">
                              <w:rPr>
                                <w:sz w:val="24"/>
                              </w:rPr>
                              <w:t>Munch crunch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82C4F" id="Text Box 20" o:spid="_x0000_s1035" type="#_x0000_t202" style="position:absolute;margin-left:137.2pt;margin-top:2.5pt;width:102pt;height:77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" fillcolor="white [3201]" strokeweight=".5pt">
                <v:textbox>
                  <w:txbxContent>
                    <w:p w:rsidR="005E1E56" w:rsidRPr="003B52E8" w:rsidRDefault="005E1E56" w:rsidP="003B52E8">
                      <w:pPr>
                        <w:pStyle w:val="NoSpacing"/>
                        <w:rPr>
                          <w:u w:val="single"/>
                        </w:rPr>
                      </w:pPr>
                      <w:r w:rsidRPr="003B52E8">
                        <w:rPr>
                          <w:u w:val="single"/>
                        </w:rPr>
                        <w:t>Words to practise</w:t>
                      </w:r>
                    </w:p>
                    <w:p w:rsidR="005E1E56" w:rsidRPr="003B52E8" w:rsidRDefault="005E1E56" w:rsidP="003B52E8">
                      <w:pPr>
                        <w:pStyle w:val="NoSpacing"/>
                        <w:rPr>
                          <w:sz w:val="24"/>
                        </w:rPr>
                      </w:pPr>
                      <w:r w:rsidRPr="003B52E8">
                        <w:rPr>
                          <w:sz w:val="24"/>
                        </w:rPr>
                        <w:t>Chop chick much</w:t>
                      </w:r>
                    </w:p>
                    <w:p w:rsidR="005E1E56" w:rsidRPr="003B52E8" w:rsidRDefault="005E1E56" w:rsidP="003B52E8">
                      <w:pPr>
                        <w:pStyle w:val="NoSpacing"/>
                        <w:rPr>
                          <w:sz w:val="24"/>
                        </w:rPr>
                      </w:pPr>
                      <w:r w:rsidRPr="003B52E8">
                        <w:rPr>
                          <w:sz w:val="24"/>
                        </w:rPr>
                        <w:t>Munch crunch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2D0B61" wp14:editId="601A6F57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1E56" w:rsidRDefault="005E1E56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5E1E56" w:rsidRPr="00811905" w:rsidRDefault="005E1E56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D0B61" id="Text Box 21" o:spid="_x0000_s1036" type="#_x0000_t202" style="position:absolute;margin-left:355.45pt;margin-top:2.5pt;width:114pt;height:7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" fillcolor="white [3201]" strokeweight=".5pt">
                <v:textbox>
                  <w:txbxContent>
                    <w:p w:rsidR="005E1E56" w:rsidRDefault="005E1E56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5E1E56" w:rsidRPr="00811905" w:rsidRDefault="005E1E56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2E3F82" wp14:editId="16475571">
                <wp:simplePos x="0" y="0"/>
                <wp:positionH relativeFrom="margin">
                  <wp:posOffset>-953</wp:posOffset>
                </wp:positionH>
                <wp:positionV relativeFrom="paragraph">
                  <wp:posOffset>50482</wp:posOffset>
                </wp:positionV>
                <wp:extent cx="1295400" cy="981075"/>
                <wp:effectExtent l="0" t="0" r="1905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1E56" w:rsidRDefault="005E1E56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5E1E56" w:rsidRPr="00811905" w:rsidRDefault="005E1E56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5E1E56" w:rsidRDefault="005E1E56" w:rsidP="006C6736">
                            <w:proofErr w:type="spellStart"/>
                            <w:r>
                              <w:t>Ch</w:t>
                            </w:r>
                            <w:proofErr w:type="spellEnd"/>
                          </w:p>
                          <w:p w:rsidR="005E1E56" w:rsidRDefault="005E1E56" w:rsidP="006C6736">
                            <w:proofErr w:type="spellStart"/>
                            <w:r>
                              <w:t>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ch</w:t>
                            </w:r>
                            <w:proofErr w:type="spellEnd"/>
                            <w:r>
                              <w:t xml:space="preserve"> chicken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E3F82" id="Text Box 22" o:spid="_x0000_s1037" type="#_x0000_t202" style="position:absolute;margin-left:-.1pt;margin-top:3.95pt;width:102pt;height:77.25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" fillcolor="white [3201]" strokeweight=".5pt">
                <v:textbox>
                  <w:txbxContent>
                    <w:p w:rsidR="005E1E56" w:rsidRDefault="005E1E56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5E1E56" w:rsidRPr="00811905" w:rsidRDefault="005E1E56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5E1E56" w:rsidRDefault="005E1E56" w:rsidP="006C6736">
                      <w:proofErr w:type="spellStart"/>
                      <w:r>
                        <w:t>Ch</w:t>
                      </w:r>
                      <w:proofErr w:type="spellEnd"/>
                    </w:p>
                    <w:p w:rsidR="005E1E56" w:rsidRDefault="005E1E56" w:rsidP="006C6736">
                      <w:proofErr w:type="spellStart"/>
                      <w:r>
                        <w:t>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ch</w:t>
                      </w:r>
                      <w:proofErr w:type="spellEnd"/>
                      <w:r>
                        <w:t xml:space="preserve"> chicken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C6736" w:rsidRDefault="006C6736" w:rsidP="006C6736">
      <w:pPr>
        <w:rPr>
          <w:rFonts w:ascii="Comic Sans MS" w:hAnsi="Comic Sans MS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A5833A" wp14:editId="6DA8243B">
                <wp:simplePos x="0" y="0"/>
                <wp:positionH relativeFrom="column">
                  <wp:posOffset>1741018</wp:posOffset>
                </wp:positionH>
                <wp:positionV relativeFrom="paragraph">
                  <wp:posOffset>88063</wp:posOffset>
                </wp:positionV>
                <wp:extent cx="1295400" cy="1551660"/>
                <wp:effectExtent l="0" t="0" r="19050" b="1079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551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1E56" w:rsidRDefault="005E1E56" w:rsidP="006C6736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5E1E56" w:rsidRDefault="005E1E56" w:rsidP="006C6736">
                            <w:r>
                              <w:t xml:space="preserve">Flea, beat, beach, teach, </w:t>
                            </w:r>
                          </w:p>
                          <w:p w:rsidR="005E1E56" w:rsidRDefault="005E1E56" w:rsidP="006C6736">
                            <w:r>
                              <w:t xml:space="preserve">Alien words- </w:t>
                            </w:r>
                            <w:proofErr w:type="spellStart"/>
                            <w:r>
                              <w:t>fleab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pleam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sleag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dreach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5833A" id="Text Box 23" o:spid="_x0000_s1038" type="#_x0000_t202" style="position:absolute;margin-left:137.1pt;margin-top:6.95pt;width:102pt;height:122.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" fillcolor="white [3201]" strokeweight=".5pt">
                <v:textbox>
                  <w:txbxContent>
                    <w:p w:rsidR="005E1E56" w:rsidRDefault="005E1E56" w:rsidP="006C6736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5E1E56" w:rsidRDefault="005E1E56" w:rsidP="006C6736">
                      <w:r>
                        <w:t xml:space="preserve">Flea, beat, beach, teach, </w:t>
                      </w:r>
                    </w:p>
                    <w:p w:rsidR="005E1E56" w:rsidRDefault="005E1E56" w:rsidP="006C6736">
                      <w:r>
                        <w:t xml:space="preserve">Alien words- </w:t>
                      </w:r>
                      <w:proofErr w:type="spellStart"/>
                      <w:r>
                        <w:t>fleab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pleam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sleag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dreach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w:t>YEAR 1</w:t>
      </w:r>
    </w:p>
    <w:p w:rsidR="006C6736" w:rsidRDefault="006C6736" w:rsidP="006C6736">
      <w:pPr>
        <w:rPr>
          <w:rFonts w:ascii="Comic Sans MS" w:hAnsi="Comic Sans MS"/>
          <w:u w:val="single"/>
        </w:rPr>
      </w:pPr>
    </w:p>
    <w:p w:rsidR="006C6736" w:rsidRDefault="006C6736" w:rsidP="006C6736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82D54E" wp14:editId="443E0480">
                <wp:simplePos x="0" y="0"/>
                <wp:positionH relativeFrom="margin">
                  <wp:posOffset>3305175</wp:posOffset>
                </wp:positionH>
                <wp:positionV relativeFrom="paragraph">
                  <wp:posOffset>41275</wp:posOffset>
                </wp:positionV>
                <wp:extent cx="942975" cy="819150"/>
                <wp:effectExtent l="0" t="0" r="2857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1E56" w:rsidRDefault="005E1E56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5E1E56" w:rsidRPr="00811905" w:rsidRDefault="005E1E56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Want, you, my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2D54E" id="Text Box 24" o:spid="_x0000_s1039" type="#_x0000_t202" style="position:absolute;margin-left:260.25pt;margin-top:3.25pt;width:74.25pt;height:64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" fillcolor="white [3201]" strokeweight=".5pt">
                <v:textbox>
                  <w:txbxContent>
                    <w:p w:rsidR="005E1E56" w:rsidRDefault="005E1E56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5E1E56" w:rsidRPr="00811905" w:rsidRDefault="005E1E56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Want, you, my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3F834F" wp14:editId="119D3B41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1E56" w:rsidRDefault="005E1E56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5E1E56" w:rsidRPr="00811905" w:rsidRDefault="005E1E56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F834F" id="Text Box 25" o:spid="_x0000_s1040" type="#_x0000_t202" style="position:absolute;margin-left:355.45pt;margin-top:2.5pt;width:114pt;height:7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" fillcolor="white [3201]" strokeweight=".5pt">
                <v:textbox>
                  <w:txbxContent>
                    <w:p w:rsidR="005E1E56" w:rsidRDefault="005E1E56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5E1E56" w:rsidRPr="00811905" w:rsidRDefault="005E1E56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F6E003" wp14:editId="34FCC428">
                <wp:simplePos x="0" y="0"/>
                <wp:positionH relativeFrom="margin">
                  <wp:posOffset>-953</wp:posOffset>
                </wp:positionH>
                <wp:positionV relativeFrom="paragraph">
                  <wp:posOffset>50482</wp:posOffset>
                </wp:positionV>
                <wp:extent cx="1295400" cy="981075"/>
                <wp:effectExtent l="0" t="0" r="1905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1E56" w:rsidRDefault="005E1E56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5E1E56" w:rsidRPr="00811905" w:rsidRDefault="005E1E56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5E1E56" w:rsidRDefault="005E1E56" w:rsidP="006C6736">
                            <w:proofErr w:type="spellStart"/>
                            <w:r>
                              <w:t>Ea</w:t>
                            </w:r>
                            <w:proofErr w:type="spellEnd"/>
                          </w:p>
                          <w:p w:rsidR="005E1E56" w:rsidRDefault="005E1E56" w:rsidP="006C6736">
                            <w:proofErr w:type="spellStart"/>
                            <w:r>
                              <w:t>Ea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ea</w:t>
                            </w:r>
                            <w:proofErr w:type="spellEnd"/>
                            <w:r>
                              <w:t xml:space="preserve"> cup of tea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6E003" id="Text Box 26" o:spid="_x0000_s1041" type="#_x0000_t202" style="position:absolute;margin-left:-.1pt;margin-top:3.95pt;width:102pt;height:77.25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" fillcolor="white [3201]" strokeweight=".5pt">
                <v:textbox>
                  <w:txbxContent>
                    <w:p w:rsidR="005E1E56" w:rsidRDefault="005E1E56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5E1E56" w:rsidRPr="00811905" w:rsidRDefault="005E1E56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5E1E56" w:rsidRDefault="005E1E56" w:rsidP="006C6736">
                      <w:proofErr w:type="spellStart"/>
                      <w:r>
                        <w:t>Ea</w:t>
                      </w:r>
                      <w:proofErr w:type="spellEnd"/>
                    </w:p>
                    <w:p w:rsidR="005E1E56" w:rsidRDefault="005E1E56" w:rsidP="006C6736">
                      <w:proofErr w:type="spellStart"/>
                      <w:r>
                        <w:t>Ea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ea</w:t>
                      </w:r>
                      <w:proofErr w:type="spellEnd"/>
                      <w:r>
                        <w:t xml:space="preserve"> cup of tea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3B52E8" w:rsidRDefault="003B52E8" w:rsidP="006C6736">
      <w:pPr>
        <w:rPr>
          <w:rFonts w:ascii="Comic Sans MS" w:hAnsi="Comic Sans MS"/>
        </w:rPr>
      </w:pPr>
    </w:p>
    <w:p w:rsidR="003B52E8" w:rsidRPr="003B52E8" w:rsidRDefault="003B52E8" w:rsidP="003B52E8">
      <w:pPr>
        <w:rPr>
          <w:rFonts w:ascii="Comic Sans MS" w:hAnsi="Comic Sans MS"/>
        </w:rPr>
      </w:pPr>
    </w:p>
    <w:p w:rsidR="003B52E8" w:rsidRDefault="007A6397" w:rsidP="003B52E8">
      <w:pPr>
        <w:rPr>
          <w:rFonts w:ascii="Comic Sans MS" w:hAnsi="Comic Sans MS"/>
          <w:u w:val="single"/>
        </w:rPr>
      </w:pPr>
      <w:r w:rsidRPr="007A6397">
        <w:rPr>
          <w:rFonts w:ascii="Comic Sans MS" w:hAnsi="Comic Sans MS"/>
          <w:u w:val="single"/>
        </w:rPr>
        <w:t>Maths</w:t>
      </w:r>
    </w:p>
    <w:p w:rsidR="007730ED" w:rsidRPr="007730ED" w:rsidRDefault="007730ED" w:rsidP="003B52E8">
      <w:pPr>
        <w:rPr>
          <w:rFonts w:ascii="Comic Sans MS" w:hAnsi="Comic Sans MS"/>
        </w:rPr>
      </w:pPr>
      <w:r w:rsidRPr="007730ED">
        <w:rPr>
          <w:rFonts w:ascii="Comic Sans MS" w:hAnsi="Comic Sans MS"/>
        </w:rPr>
        <w:t xml:space="preserve">Continue to use the adding machine that was made on Monday with a variety of numbers. You could then practise these new adding skills when on your daily walk. </w:t>
      </w:r>
      <w:r>
        <w:rPr>
          <w:rFonts w:ascii="Comic Sans MS" w:hAnsi="Comic Sans MS"/>
        </w:rPr>
        <w:t xml:space="preserve">Year 1 children should be recording their number sentences using + and =. </w:t>
      </w:r>
    </w:p>
    <w:p w:rsidR="003B52E8" w:rsidRPr="003B52E8" w:rsidRDefault="003B52E8" w:rsidP="003B52E8">
      <w:pPr>
        <w:rPr>
          <w:rFonts w:ascii="Comic Sans MS" w:hAnsi="Comic Sans MS"/>
        </w:rPr>
      </w:pPr>
    </w:p>
    <w:p w:rsidR="003B52E8" w:rsidRDefault="007730ED" w:rsidP="003B52E8">
      <w:pPr>
        <w:rPr>
          <w:rFonts w:ascii="Comic Sans MS" w:hAnsi="Comic Sans MS"/>
          <w:u w:val="single"/>
        </w:rPr>
      </w:pPr>
      <w:r w:rsidRPr="007730ED">
        <w:rPr>
          <w:rFonts w:ascii="Comic Sans MS" w:hAnsi="Comic Sans MS"/>
          <w:u w:val="single"/>
        </w:rPr>
        <w:t>Theme</w:t>
      </w:r>
    </w:p>
    <w:p w:rsidR="007730ED" w:rsidRPr="00DD4F41" w:rsidRDefault="007730ED" w:rsidP="003B52E8">
      <w:pPr>
        <w:rPr>
          <w:rFonts w:ascii="Comic Sans MS" w:hAnsi="Comic Sans MS"/>
        </w:rPr>
      </w:pPr>
      <w:r w:rsidRPr="00DD4F41">
        <w:rPr>
          <w:rFonts w:ascii="Comic Sans MS" w:hAnsi="Comic Sans MS"/>
        </w:rPr>
        <w:t xml:space="preserve">Discuss who we are missing, think about friends or family members they </w:t>
      </w:r>
      <w:r w:rsidR="00DD4F41">
        <w:rPr>
          <w:rFonts w:ascii="Comic Sans MS" w:hAnsi="Comic Sans MS"/>
        </w:rPr>
        <w:t>are looking forward to seeing. W</w:t>
      </w:r>
      <w:r w:rsidR="00DD4F41" w:rsidRPr="00DD4F41">
        <w:rPr>
          <w:rFonts w:ascii="Comic Sans MS" w:hAnsi="Comic Sans MS"/>
        </w:rPr>
        <w:t>rite a letter to a friend or family member</w:t>
      </w:r>
      <w:r w:rsidR="00DD4F41">
        <w:rPr>
          <w:rFonts w:ascii="Comic Sans MS" w:hAnsi="Comic Sans MS"/>
        </w:rPr>
        <w:t xml:space="preserve">. Can they include </w:t>
      </w:r>
      <w:r w:rsidR="00DD4F41" w:rsidRPr="00DD4F41">
        <w:rPr>
          <w:rFonts w:ascii="Comic Sans MS" w:hAnsi="Comic Sans MS"/>
        </w:rPr>
        <w:t xml:space="preserve">what they </w:t>
      </w:r>
      <w:r w:rsidR="00DD4F41">
        <w:rPr>
          <w:rFonts w:ascii="Comic Sans MS" w:hAnsi="Comic Sans MS"/>
        </w:rPr>
        <w:t>have been up to and ask them questions too?</w:t>
      </w:r>
      <w:r w:rsidR="00DD4F41" w:rsidRPr="00DD4F41">
        <w:rPr>
          <w:rFonts w:ascii="Comic Sans MS" w:hAnsi="Comic Sans MS"/>
        </w:rPr>
        <w:t xml:space="preserve"> Hopefully</w:t>
      </w:r>
      <w:r w:rsidR="00DD4F41">
        <w:rPr>
          <w:rFonts w:ascii="Comic Sans MS" w:hAnsi="Comic Sans MS"/>
        </w:rPr>
        <w:t xml:space="preserve"> they will get a reply. </w:t>
      </w:r>
    </w:p>
    <w:p w:rsidR="003B52E8" w:rsidRDefault="003B52E8" w:rsidP="003B52E8">
      <w:pPr>
        <w:rPr>
          <w:rFonts w:ascii="Comic Sans MS" w:hAnsi="Comic Sans MS"/>
        </w:rPr>
      </w:pPr>
    </w:p>
    <w:p w:rsidR="006C6736" w:rsidRDefault="003B52E8" w:rsidP="003B52E8">
      <w:pPr>
        <w:tabs>
          <w:tab w:val="left" w:pos="1050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3B52E8" w:rsidRDefault="003B52E8" w:rsidP="003B52E8">
      <w:pPr>
        <w:tabs>
          <w:tab w:val="left" w:pos="1050"/>
        </w:tabs>
        <w:rPr>
          <w:rFonts w:ascii="Comic Sans MS" w:hAnsi="Comic Sans MS"/>
        </w:rPr>
      </w:pPr>
    </w:p>
    <w:p w:rsidR="003B52E8" w:rsidRDefault="003B52E8" w:rsidP="003B52E8">
      <w:pPr>
        <w:tabs>
          <w:tab w:val="left" w:pos="1050"/>
        </w:tabs>
        <w:rPr>
          <w:rFonts w:ascii="Comic Sans MS" w:hAnsi="Comic Sans MS"/>
        </w:rPr>
      </w:pPr>
    </w:p>
    <w:p w:rsidR="003B52E8" w:rsidRDefault="003B52E8" w:rsidP="003B52E8">
      <w:pPr>
        <w:tabs>
          <w:tab w:val="left" w:pos="1050"/>
        </w:tabs>
        <w:rPr>
          <w:rFonts w:ascii="Comic Sans MS" w:hAnsi="Comic Sans MS"/>
        </w:rPr>
      </w:pPr>
    </w:p>
    <w:p w:rsidR="003B52E8" w:rsidRDefault="003B52E8" w:rsidP="003B52E8">
      <w:pPr>
        <w:tabs>
          <w:tab w:val="left" w:pos="1050"/>
        </w:tabs>
        <w:rPr>
          <w:rFonts w:ascii="Comic Sans MS" w:hAnsi="Comic Sans MS"/>
        </w:rPr>
      </w:pPr>
      <w:bookmarkStart w:id="0" w:name="_GoBack"/>
      <w:bookmarkEnd w:id="0"/>
    </w:p>
    <w:p w:rsidR="003B52E8" w:rsidRPr="003B52E8" w:rsidRDefault="003B52E8" w:rsidP="003B52E8">
      <w:pPr>
        <w:tabs>
          <w:tab w:val="left" w:pos="1050"/>
        </w:tabs>
        <w:rPr>
          <w:rFonts w:ascii="Comic Sans MS" w:hAnsi="Comic Sans MS"/>
          <w:u w:val="single"/>
        </w:rPr>
      </w:pPr>
      <w:r w:rsidRPr="003B52E8">
        <w:rPr>
          <w:rFonts w:ascii="Comic Sans MS" w:hAnsi="Comic Sans MS"/>
          <w:u w:val="single"/>
        </w:rPr>
        <w:t>Wednesday</w:t>
      </w:r>
    </w:p>
    <w:p w:rsidR="003B52E8" w:rsidRPr="003B52E8" w:rsidRDefault="003B52E8" w:rsidP="003B52E8">
      <w:pPr>
        <w:tabs>
          <w:tab w:val="left" w:pos="1050"/>
        </w:tabs>
        <w:rPr>
          <w:rFonts w:ascii="Comic Sans MS" w:hAnsi="Comic Sans MS"/>
          <w:u w:val="single"/>
        </w:rPr>
      </w:pPr>
      <w:r w:rsidRPr="003B52E8">
        <w:rPr>
          <w:rFonts w:ascii="Comic Sans MS" w:hAnsi="Comic Sans MS"/>
          <w:u w:val="single"/>
        </w:rPr>
        <w:t>Phonics</w:t>
      </w:r>
    </w:p>
    <w:p w:rsidR="003B52E8" w:rsidRDefault="003B52E8" w:rsidP="003B52E8">
      <w:pPr>
        <w:tabs>
          <w:tab w:val="left" w:pos="1050"/>
        </w:tabs>
        <w:rPr>
          <w:rFonts w:ascii="Comic Sans MS" w:hAnsi="Comic Sans MS"/>
          <w:u w:val="single"/>
        </w:rPr>
      </w:pPr>
      <w:r w:rsidRPr="003B52E8">
        <w:rPr>
          <w:rFonts w:ascii="Comic Sans MS" w:hAnsi="Comic Sans MS"/>
          <w:u w:val="single"/>
        </w:rPr>
        <w:t>EYFS</w:t>
      </w:r>
    </w:p>
    <w:p w:rsidR="003B52E8" w:rsidRDefault="003B52E8" w:rsidP="003B52E8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35A268" wp14:editId="6BA47095">
                <wp:simplePos x="0" y="0"/>
                <wp:positionH relativeFrom="margin">
                  <wp:posOffset>3308754</wp:posOffset>
                </wp:positionH>
                <wp:positionV relativeFrom="paragraph">
                  <wp:posOffset>38449</wp:posOffset>
                </wp:positionV>
                <wp:extent cx="942975" cy="792832"/>
                <wp:effectExtent l="0" t="0" r="28575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792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1E56" w:rsidRDefault="005E1E56" w:rsidP="003B52E8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5E1E56" w:rsidRPr="00811905" w:rsidRDefault="005E1E56" w:rsidP="003B52E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We, me, she, he, 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5A268" id="Text Box 2" o:spid="_x0000_s1042" type="#_x0000_t202" style="position:absolute;margin-left:260.55pt;margin-top:3.05pt;width:74.25pt;height:62.4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" fillcolor="white [3201]" strokeweight=".5pt">
                <v:textbox>
                  <w:txbxContent>
                    <w:p w:rsidR="005E1E56" w:rsidRDefault="005E1E56" w:rsidP="003B52E8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5E1E56" w:rsidRPr="00811905" w:rsidRDefault="005E1E56" w:rsidP="003B52E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We, me, she, he, be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7FE743" wp14:editId="2BD7B4CE">
                <wp:simplePos x="0" y="0"/>
                <wp:positionH relativeFrom="column">
                  <wp:posOffset>1742757</wp:posOffset>
                </wp:positionH>
                <wp:positionV relativeFrom="paragraph">
                  <wp:posOffset>32067</wp:posOffset>
                </wp:positionV>
                <wp:extent cx="1295400" cy="98107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1E56" w:rsidRDefault="005E1E56" w:rsidP="003B52E8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5E1E56" w:rsidRPr="00AF7915" w:rsidRDefault="005E1E56" w:rsidP="003B52E8">
                            <w:r w:rsidRPr="00AF7915">
                              <w:t>Think, with, thin, filth</w:t>
                            </w:r>
                            <w:r>
                              <w:t>, bath</w:t>
                            </w:r>
                          </w:p>
                          <w:p w:rsidR="005E1E56" w:rsidRDefault="005E1E56" w:rsidP="003B52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FE743" id="Text Box 12" o:spid="_x0000_s1043" type="#_x0000_t202" style="position:absolute;margin-left:137.2pt;margin-top:2.5pt;width:102pt;height:77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" fillcolor="white [3201]" strokeweight=".5pt">
                <v:textbox>
                  <w:txbxContent>
                    <w:p w:rsidR="005E1E56" w:rsidRDefault="005E1E56" w:rsidP="003B52E8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5E1E56" w:rsidRPr="00AF7915" w:rsidRDefault="005E1E56" w:rsidP="003B52E8">
                      <w:r w:rsidRPr="00AF7915">
                        <w:t>Think, with, thin, filth</w:t>
                      </w:r>
                      <w:r>
                        <w:t>, bath</w:t>
                      </w:r>
                    </w:p>
                    <w:p w:rsidR="005E1E56" w:rsidRDefault="005E1E56" w:rsidP="003B52E8"/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4016E9" wp14:editId="6EBB947A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1E56" w:rsidRDefault="005E1E56" w:rsidP="003B52E8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5E1E56" w:rsidRPr="00811905" w:rsidRDefault="005E1E56" w:rsidP="003B52E8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016E9" id="Text Box 13" o:spid="_x0000_s1044" type="#_x0000_t202" style="position:absolute;margin-left:355.45pt;margin-top:2.5pt;width:114pt;height:7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" fillcolor="white [3201]" strokeweight=".5pt">
                <v:textbox>
                  <w:txbxContent>
                    <w:p w:rsidR="005E1E56" w:rsidRDefault="005E1E56" w:rsidP="003B52E8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5E1E56" w:rsidRPr="00811905" w:rsidRDefault="005E1E56" w:rsidP="003B52E8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3BF020" wp14:editId="6F77D35D">
                <wp:simplePos x="0" y="0"/>
                <wp:positionH relativeFrom="margin">
                  <wp:posOffset>-953</wp:posOffset>
                </wp:positionH>
                <wp:positionV relativeFrom="paragraph">
                  <wp:posOffset>50482</wp:posOffset>
                </wp:positionV>
                <wp:extent cx="1295400" cy="98107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1E56" w:rsidRDefault="005E1E56" w:rsidP="003B52E8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5E1E56" w:rsidRDefault="005E1E56" w:rsidP="003B52E8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5E1E56" w:rsidRDefault="005E1E56" w:rsidP="003B52E8">
                            <w:pPr>
                              <w:pStyle w:val="NoSpacing"/>
                            </w:pPr>
                            <w:proofErr w:type="spellStart"/>
                            <w:r>
                              <w:t>Th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5E1E56" w:rsidRPr="00811905" w:rsidRDefault="005E1E56" w:rsidP="003B52E8">
                            <w:pPr>
                              <w:pStyle w:val="NoSpacing"/>
                            </w:pPr>
                            <w:proofErr w:type="spellStart"/>
                            <w:r>
                              <w:t>Th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th</w:t>
                            </w:r>
                            <w:proofErr w:type="spellEnd"/>
                            <w:proofErr w:type="gramEnd"/>
                            <w:r>
                              <w:t xml:space="preserve"> think a thought</w:t>
                            </w:r>
                          </w:p>
                          <w:p w:rsidR="005E1E56" w:rsidRDefault="005E1E56" w:rsidP="003B52E8">
                            <w:pPr>
                              <w:pStyle w:val="NoSpacing"/>
                            </w:pPr>
                            <w:r w:rsidRPr="00811905">
                              <w:t xml:space="preserve"> </w:t>
                            </w:r>
                          </w:p>
                          <w:p w:rsidR="005E1E56" w:rsidRDefault="005E1E56" w:rsidP="003B52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BF020" id="Text Box 14" o:spid="_x0000_s1045" type="#_x0000_t202" style="position:absolute;margin-left:-.1pt;margin-top:3.95pt;width:102pt;height:77.25pt;z-index:2516817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" fillcolor="white [3201]" strokeweight=".5pt">
                <v:textbox>
                  <w:txbxContent>
                    <w:p w:rsidR="005E1E56" w:rsidRDefault="005E1E56" w:rsidP="003B52E8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5E1E56" w:rsidRDefault="005E1E56" w:rsidP="003B52E8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5E1E56" w:rsidRDefault="005E1E56" w:rsidP="003B52E8">
                      <w:pPr>
                        <w:pStyle w:val="NoSpacing"/>
                      </w:pPr>
                      <w:proofErr w:type="spellStart"/>
                      <w:r>
                        <w:t>Th</w:t>
                      </w:r>
                      <w:proofErr w:type="spellEnd"/>
                      <w:r>
                        <w:t xml:space="preserve"> </w:t>
                      </w:r>
                    </w:p>
                    <w:p w:rsidR="005E1E56" w:rsidRPr="00811905" w:rsidRDefault="005E1E56" w:rsidP="003B52E8">
                      <w:pPr>
                        <w:pStyle w:val="NoSpacing"/>
                      </w:pPr>
                      <w:proofErr w:type="spellStart"/>
                      <w:r>
                        <w:t>Th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th</w:t>
                      </w:r>
                      <w:proofErr w:type="spellEnd"/>
                      <w:proofErr w:type="gramEnd"/>
                      <w:r>
                        <w:t xml:space="preserve"> think a thought</w:t>
                      </w:r>
                    </w:p>
                    <w:p w:rsidR="005E1E56" w:rsidRDefault="005E1E56" w:rsidP="003B52E8">
                      <w:pPr>
                        <w:pStyle w:val="NoSpacing"/>
                      </w:pPr>
                      <w:r w:rsidRPr="00811905">
                        <w:t xml:space="preserve"> </w:t>
                      </w:r>
                    </w:p>
                    <w:p w:rsidR="005E1E56" w:rsidRDefault="005E1E56" w:rsidP="003B52E8"/>
                  </w:txbxContent>
                </v:textbox>
                <w10:wrap anchorx="margin"/>
              </v:shape>
            </w:pict>
          </mc:Fallback>
        </mc:AlternateContent>
      </w:r>
    </w:p>
    <w:p w:rsidR="003B52E8" w:rsidRDefault="003B52E8" w:rsidP="003B52E8">
      <w:pPr>
        <w:pStyle w:val="NoSpacing"/>
      </w:pPr>
    </w:p>
    <w:p w:rsidR="003B52E8" w:rsidRPr="00AA2D9F" w:rsidRDefault="003B52E8" w:rsidP="003B52E8">
      <w:pPr>
        <w:pStyle w:val="NoSpacing"/>
        <w:rPr>
          <w:u w:val="single"/>
        </w:rPr>
      </w:pPr>
    </w:p>
    <w:p w:rsidR="003B52E8" w:rsidRPr="006C6736" w:rsidRDefault="003B52E8" w:rsidP="003B52E8">
      <w:pPr>
        <w:rPr>
          <w:rFonts w:ascii="Comic Sans MS" w:hAnsi="Comic Sans MS"/>
        </w:rPr>
      </w:pPr>
    </w:p>
    <w:p w:rsidR="003B52E8" w:rsidRPr="006C6736" w:rsidRDefault="003B52E8" w:rsidP="003B52E8">
      <w:pPr>
        <w:rPr>
          <w:rFonts w:ascii="Comic Sans MS" w:hAnsi="Comic Sans MS"/>
        </w:rPr>
      </w:pPr>
    </w:p>
    <w:p w:rsidR="003B52E8" w:rsidRPr="006C6736" w:rsidRDefault="003B52E8" w:rsidP="003B52E8">
      <w:pPr>
        <w:rPr>
          <w:rFonts w:ascii="Comic Sans MS" w:hAnsi="Comic Sans MS"/>
        </w:rPr>
      </w:pPr>
    </w:p>
    <w:p w:rsidR="003B52E8" w:rsidRDefault="003B52E8" w:rsidP="003B52E8">
      <w:pPr>
        <w:rPr>
          <w:rFonts w:ascii="Comic Sans MS" w:hAnsi="Comic Sans MS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F48B86" wp14:editId="5A996D84">
                <wp:simplePos x="0" y="0"/>
                <wp:positionH relativeFrom="column">
                  <wp:posOffset>1741018</wp:posOffset>
                </wp:positionH>
                <wp:positionV relativeFrom="paragraph">
                  <wp:posOffset>88063</wp:posOffset>
                </wp:positionV>
                <wp:extent cx="1295400" cy="1551660"/>
                <wp:effectExtent l="0" t="0" r="19050" b="1079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551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1E56" w:rsidRDefault="005E1E56" w:rsidP="003B52E8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5E1E56" w:rsidRDefault="005E1E56" w:rsidP="003B52E8">
                            <w:r w:rsidRPr="00AF7915">
                              <w:t>Pie,</w:t>
                            </w:r>
                            <w:r>
                              <w:t xml:space="preserve"> lied, tied, and fried</w:t>
                            </w:r>
                          </w:p>
                          <w:p w:rsidR="005E1E56" w:rsidRDefault="005E1E56" w:rsidP="003B52E8">
                            <w:r>
                              <w:t>Alien words</w:t>
                            </w:r>
                          </w:p>
                          <w:p w:rsidR="005E1E56" w:rsidRPr="00AF7915" w:rsidRDefault="005E1E56" w:rsidP="003B52E8">
                            <w:r w:rsidRPr="00AF7915">
                              <w:t xml:space="preserve"> </w:t>
                            </w:r>
                            <w:proofErr w:type="spellStart"/>
                            <w:r>
                              <w:t>Flieb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slieg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blied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spliev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48B86" id="Text Box 27" o:spid="_x0000_s1046" type="#_x0000_t202" style="position:absolute;margin-left:137.1pt;margin-top:6.95pt;width:102pt;height:122.2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" fillcolor="white [3201]" strokeweight=".5pt">
                <v:textbox>
                  <w:txbxContent>
                    <w:p w:rsidR="005E1E56" w:rsidRDefault="005E1E56" w:rsidP="003B52E8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5E1E56" w:rsidRDefault="005E1E56" w:rsidP="003B52E8">
                      <w:r w:rsidRPr="00AF7915">
                        <w:t>Pie,</w:t>
                      </w:r>
                      <w:r>
                        <w:t xml:space="preserve"> lied, tied, and fried</w:t>
                      </w:r>
                    </w:p>
                    <w:p w:rsidR="005E1E56" w:rsidRDefault="005E1E56" w:rsidP="003B52E8">
                      <w:r>
                        <w:t>Alien words</w:t>
                      </w:r>
                    </w:p>
                    <w:p w:rsidR="005E1E56" w:rsidRPr="00AF7915" w:rsidRDefault="005E1E56" w:rsidP="003B52E8">
                      <w:r w:rsidRPr="00AF7915">
                        <w:t xml:space="preserve"> </w:t>
                      </w:r>
                      <w:proofErr w:type="spellStart"/>
                      <w:r>
                        <w:t>Flieb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slieg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blied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spliev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w:t>YEAR 1</w:t>
      </w:r>
    </w:p>
    <w:p w:rsidR="003B52E8" w:rsidRDefault="003B52E8" w:rsidP="003B52E8">
      <w:pPr>
        <w:rPr>
          <w:rFonts w:ascii="Comic Sans MS" w:hAnsi="Comic Sans MS"/>
          <w:u w:val="single"/>
        </w:rPr>
      </w:pPr>
    </w:p>
    <w:p w:rsidR="003B52E8" w:rsidRDefault="003B52E8" w:rsidP="003B52E8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0B58FD" wp14:editId="0D61BB4E">
                <wp:simplePos x="0" y="0"/>
                <wp:positionH relativeFrom="margin">
                  <wp:posOffset>3308754</wp:posOffset>
                </wp:positionH>
                <wp:positionV relativeFrom="paragraph">
                  <wp:posOffset>34998</wp:posOffset>
                </wp:positionV>
                <wp:extent cx="942975" cy="887973"/>
                <wp:effectExtent l="0" t="0" r="28575" b="2667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879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1E56" w:rsidRDefault="005E1E56" w:rsidP="003B52E8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5E1E56" w:rsidRPr="00811905" w:rsidRDefault="005E1E56" w:rsidP="00AF791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We, me, she, he, be</w:t>
                            </w:r>
                          </w:p>
                          <w:p w:rsidR="005E1E56" w:rsidRDefault="005E1E56" w:rsidP="003B52E8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B58FD" id="Text Box 28" o:spid="_x0000_s1047" type="#_x0000_t202" style="position:absolute;margin-left:260.55pt;margin-top:2.75pt;width:74.25pt;height:69.9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" fillcolor="white [3201]" strokeweight=".5pt">
                <v:textbox>
                  <w:txbxContent>
                    <w:p w:rsidR="005E1E56" w:rsidRDefault="005E1E56" w:rsidP="003B52E8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5E1E56" w:rsidRPr="00811905" w:rsidRDefault="005E1E56" w:rsidP="00AF7915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We, me, she, he, be</w:t>
                      </w:r>
                    </w:p>
                    <w:p w:rsidR="005E1E56" w:rsidRDefault="005E1E56" w:rsidP="003B52E8">
                      <w:pPr>
                        <w:rPr>
                          <w:color w:val="FF0000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5B4732" wp14:editId="3DC73B48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1E56" w:rsidRDefault="005E1E56" w:rsidP="003B52E8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5E1E56" w:rsidRPr="00811905" w:rsidRDefault="005E1E56" w:rsidP="003B52E8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B4732" id="Text Box 29" o:spid="_x0000_s1048" type="#_x0000_t202" style="position:absolute;margin-left:355.45pt;margin-top:2.5pt;width:114pt;height:7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" fillcolor="white [3201]" strokeweight=".5pt">
                <v:textbox>
                  <w:txbxContent>
                    <w:p w:rsidR="005E1E56" w:rsidRDefault="005E1E56" w:rsidP="003B52E8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5E1E56" w:rsidRPr="00811905" w:rsidRDefault="005E1E56" w:rsidP="003B52E8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3A0536" wp14:editId="0FE6AA1C">
                <wp:simplePos x="0" y="0"/>
                <wp:positionH relativeFrom="margin">
                  <wp:posOffset>-953</wp:posOffset>
                </wp:positionH>
                <wp:positionV relativeFrom="paragraph">
                  <wp:posOffset>50482</wp:posOffset>
                </wp:positionV>
                <wp:extent cx="1295400" cy="981075"/>
                <wp:effectExtent l="0" t="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1E56" w:rsidRDefault="005E1E56" w:rsidP="003B52E8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5E1E56" w:rsidRDefault="005E1E56" w:rsidP="003B52E8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5E1E56" w:rsidRDefault="005E1E56" w:rsidP="003B52E8">
                            <w:pPr>
                              <w:pStyle w:val="NoSpacing"/>
                            </w:pPr>
                            <w:proofErr w:type="spellStart"/>
                            <w:r>
                              <w:t>Ie</w:t>
                            </w:r>
                            <w:proofErr w:type="spellEnd"/>
                          </w:p>
                          <w:p w:rsidR="005E1E56" w:rsidRDefault="005E1E56" w:rsidP="003B52E8">
                            <w:pPr>
                              <w:pStyle w:val="NoSpacing"/>
                            </w:pPr>
                          </w:p>
                          <w:p w:rsidR="005E1E56" w:rsidRPr="00811905" w:rsidRDefault="005E1E56" w:rsidP="003B52E8">
                            <w:pPr>
                              <w:pStyle w:val="NoSpacing"/>
                            </w:pPr>
                            <w:proofErr w:type="spellStart"/>
                            <w:r>
                              <w:t>Ie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ie</w:t>
                            </w:r>
                            <w:proofErr w:type="spellEnd"/>
                            <w:r>
                              <w:t xml:space="preserve"> terrible</w:t>
                            </w:r>
                          </w:p>
                          <w:p w:rsidR="005E1E56" w:rsidRDefault="005E1E56" w:rsidP="003B52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A0536" id="Text Box 30" o:spid="_x0000_s1049" type="#_x0000_t202" style="position:absolute;margin-left:-.1pt;margin-top:3.95pt;width:102pt;height:77.25pt;z-index:251685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" fillcolor="white [3201]" strokeweight=".5pt">
                <v:textbox>
                  <w:txbxContent>
                    <w:p w:rsidR="005E1E56" w:rsidRDefault="005E1E56" w:rsidP="003B52E8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5E1E56" w:rsidRDefault="005E1E56" w:rsidP="003B52E8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5E1E56" w:rsidRDefault="005E1E56" w:rsidP="003B52E8">
                      <w:pPr>
                        <w:pStyle w:val="NoSpacing"/>
                      </w:pPr>
                      <w:proofErr w:type="spellStart"/>
                      <w:r>
                        <w:t>Ie</w:t>
                      </w:r>
                      <w:proofErr w:type="spellEnd"/>
                    </w:p>
                    <w:p w:rsidR="005E1E56" w:rsidRDefault="005E1E56" w:rsidP="003B52E8">
                      <w:pPr>
                        <w:pStyle w:val="NoSpacing"/>
                      </w:pPr>
                    </w:p>
                    <w:p w:rsidR="005E1E56" w:rsidRPr="00811905" w:rsidRDefault="005E1E56" w:rsidP="003B52E8">
                      <w:pPr>
                        <w:pStyle w:val="NoSpacing"/>
                      </w:pPr>
                      <w:proofErr w:type="spellStart"/>
                      <w:r>
                        <w:t>Ie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ie</w:t>
                      </w:r>
                      <w:proofErr w:type="spellEnd"/>
                      <w:r>
                        <w:t xml:space="preserve"> terrible</w:t>
                      </w:r>
                    </w:p>
                    <w:p w:rsidR="005E1E56" w:rsidRDefault="005E1E56" w:rsidP="003B52E8"/>
                  </w:txbxContent>
                </v:textbox>
                <w10:wrap anchorx="margin"/>
              </v:shape>
            </w:pict>
          </mc:Fallback>
        </mc:AlternateContent>
      </w:r>
    </w:p>
    <w:p w:rsidR="003B52E8" w:rsidRDefault="003B52E8" w:rsidP="003B52E8">
      <w:pPr>
        <w:pStyle w:val="NoSpacing"/>
      </w:pPr>
    </w:p>
    <w:p w:rsidR="003B52E8" w:rsidRPr="00AA2D9F" w:rsidRDefault="003B52E8" w:rsidP="003B52E8">
      <w:pPr>
        <w:pStyle w:val="NoSpacing"/>
        <w:rPr>
          <w:u w:val="single"/>
        </w:rPr>
      </w:pPr>
    </w:p>
    <w:p w:rsidR="003B52E8" w:rsidRPr="006C6736" w:rsidRDefault="003B52E8" w:rsidP="003B52E8">
      <w:pPr>
        <w:rPr>
          <w:rFonts w:ascii="Comic Sans MS" w:hAnsi="Comic Sans MS"/>
        </w:rPr>
      </w:pPr>
    </w:p>
    <w:p w:rsidR="003B52E8" w:rsidRDefault="003B52E8" w:rsidP="003B52E8">
      <w:pPr>
        <w:rPr>
          <w:rFonts w:ascii="Comic Sans MS" w:hAnsi="Comic Sans MS"/>
        </w:rPr>
      </w:pPr>
    </w:p>
    <w:p w:rsidR="003B52E8" w:rsidRDefault="003B52E8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3B52E8" w:rsidRDefault="005E0D18" w:rsidP="003B52E8">
      <w:pPr>
        <w:tabs>
          <w:tab w:val="left" w:pos="1050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Maths</w:t>
      </w:r>
    </w:p>
    <w:p w:rsidR="005E0D18" w:rsidRPr="005E0D18" w:rsidRDefault="005E0D18" w:rsidP="003B52E8">
      <w:pPr>
        <w:tabs>
          <w:tab w:val="left" w:pos="1050"/>
        </w:tabs>
        <w:rPr>
          <w:rFonts w:ascii="Comic Sans MS" w:hAnsi="Comic Sans MS"/>
        </w:rPr>
      </w:pPr>
      <w:r w:rsidRPr="005E0D18">
        <w:rPr>
          <w:rFonts w:ascii="Comic Sans MS" w:hAnsi="Comic Sans MS"/>
        </w:rPr>
        <w:t xml:space="preserve">Collect 10 objects and split the number into parts. Put each part into the adding machine to find different ways of making 10. </w:t>
      </w:r>
    </w:p>
    <w:p w:rsidR="005E0D18" w:rsidRPr="005E0D18" w:rsidRDefault="005E0D18" w:rsidP="003B52E8">
      <w:pPr>
        <w:tabs>
          <w:tab w:val="left" w:pos="1050"/>
        </w:tabs>
        <w:rPr>
          <w:rFonts w:ascii="Comic Sans MS" w:hAnsi="Comic Sans MS"/>
        </w:rPr>
      </w:pPr>
      <w:r w:rsidRPr="005E0D18">
        <w:rPr>
          <w:rFonts w:ascii="Comic Sans MS" w:hAnsi="Comic Sans MS"/>
        </w:rPr>
        <w:t xml:space="preserve">Challenge: </w:t>
      </w:r>
      <w:r>
        <w:rPr>
          <w:rFonts w:ascii="Comic Sans MS" w:hAnsi="Comic Sans MS"/>
        </w:rPr>
        <w:t xml:space="preserve">repeat and find ways of making 20. </w:t>
      </w:r>
    </w:p>
    <w:p w:rsidR="003B52E8" w:rsidRDefault="003B52E8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3B52E8" w:rsidRDefault="005E0D18" w:rsidP="003B52E8">
      <w:pPr>
        <w:tabs>
          <w:tab w:val="left" w:pos="1050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Theme</w:t>
      </w:r>
    </w:p>
    <w:p w:rsidR="005E0D18" w:rsidRPr="005E0D18" w:rsidRDefault="005E0D18" w:rsidP="003B52E8">
      <w:pPr>
        <w:tabs>
          <w:tab w:val="left" w:pos="1050"/>
        </w:tabs>
        <w:rPr>
          <w:rFonts w:ascii="Comic Sans MS" w:hAnsi="Comic Sans MS"/>
        </w:rPr>
      </w:pPr>
      <w:r w:rsidRPr="005E0D18">
        <w:rPr>
          <w:rFonts w:ascii="Comic Sans MS" w:hAnsi="Comic Sans MS"/>
        </w:rPr>
        <w:t xml:space="preserve">Discuss if you know any key workers or people who are helping us keep safe and healthy in this different time. Think about family, friends, </w:t>
      </w:r>
      <w:proofErr w:type="gramStart"/>
      <w:r w:rsidRPr="005E0D18">
        <w:rPr>
          <w:rFonts w:ascii="Comic Sans MS" w:hAnsi="Comic Sans MS"/>
        </w:rPr>
        <w:t>people</w:t>
      </w:r>
      <w:proofErr w:type="gramEnd"/>
      <w:r w:rsidRPr="005E0D18">
        <w:rPr>
          <w:rFonts w:ascii="Comic Sans MS" w:hAnsi="Comic Sans MS"/>
        </w:rPr>
        <w:t xml:space="preserve"> in the community or a well-known person e.g. Joe Wicks. </w:t>
      </w:r>
      <w:r>
        <w:rPr>
          <w:rFonts w:ascii="Comic Sans MS" w:hAnsi="Comic Sans MS"/>
        </w:rPr>
        <w:t xml:space="preserve">Children could write a thankyou letter or card showing their appreciation to one of the chosen people. </w:t>
      </w: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Thursday</w:t>
      </w:r>
    </w:p>
    <w:p w:rsidR="00AF7915" w:rsidRPr="003B52E8" w:rsidRDefault="00AF7915" w:rsidP="00AF7915">
      <w:pPr>
        <w:tabs>
          <w:tab w:val="left" w:pos="1050"/>
        </w:tabs>
        <w:rPr>
          <w:rFonts w:ascii="Comic Sans MS" w:hAnsi="Comic Sans MS"/>
          <w:u w:val="single"/>
        </w:rPr>
      </w:pPr>
      <w:r w:rsidRPr="003B52E8">
        <w:rPr>
          <w:rFonts w:ascii="Comic Sans MS" w:hAnsi="Comic Sans MS"/>
          <w:u w:val="single"/>
        </w:rPr>
        <w:t>Phonics</w:t>
      </w:r>
    </w:p>
    <w:p w:rsidR="00AF7915" w:rsidRDefault="00AF7915" w:rsidP="00AF7915">
      <w:pPr>
        <w:tabs>
          <w:tab w:val="left" w:pos="1050"/>
        </w:tabs>
        <w:rPr>
          <w:rFonts w:ascii="Comic Sans MS" w:hAnsi="Comic Sans MS"/>
          <w:u w:val="single"/>
        </w:rPr>
      </w:pPr>
      <w:r w:rsidRPr="003B52E8">
        <w:rPr>
          <w:rFonts w:ascii="Comic Sans MS" w:hAnsi="Comic Sans MS"/>
          <w:u w:val="single"/>
        </w:rPr>
        <w:t>EYFS</w:t>
      </w:r>
    </w:p>
    <w:p w:rsidR="00AF7915" w:rsidRDefault="00AF7915" w:rsidP="00AF7915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C34658" wp14:editId="296E7E8E">
                <wp:simplePos x="0" y="0"/>
                <wp:positionH relativeFrom="margin">
                  <wp:posOffset>3308754</wp:posOffset>
                </wp:positionH>
                <wp:positionV relativeFrom="paragraph">
                  <wp:posOffset>38449</wp:posOffset>
                </wp:positionV>
                <wp:extent cx="942975" cy="792832"/>
                <wp:effectExtent l="0" t="0" r="28575" b="2667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792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1E56" w:rsidRDefault="005E1E56" w:rsidP="00AF7915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5E1E56" w:rsidRPr="00811905" w:rsidRDefault="005E1E56" w:rsidP="00AF791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We, me, she, he, 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34658" id="Text Box 31" o:spid="_x0000_s1050" type="#_x0000_t202" style="position:absolute;margin-left:260.55pt;margin-top:3.05pt;width:74.25pt;height:62.4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" fillcolor="white [3201]" strokeweight=".5pt">
                <v:textbox>
                  <w:txbxContent>
                    <w:p w:rsidR="005E1E56" w:rsidRDefault="005E1E56" w:rsidP="00AF7915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5E1E56" w:rsidRPr="00811905" w:rsidRDefault="005E1E56" w:rsidP="00AF7915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We, me, she, he, be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F9C63C" wp14:editId="1F36AB90">
                <wp:simplePos x="0" y="0"/>
                <wp:positionH relativeFrom="column">
                  <wp:posOffset>1742757</wp:posOffset>
                </wp:positionH>
                <wp:positionV relativeFrom="paragraph">
                  <wp:posOffset>32067</wp:posOffset>
                </wp:positionV>
                <wp:extent cx="1295400" cy="981075"/>
                <wp:effectExtent l="0" t="0" r="19050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1E56" w:rsidRDefault="005E1E56" w:rsidP="00AF7915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5E1E56" w:rsidRDefault="005E1E56" w:rsidP="00AF7915">
                            <w:r>
                              <w:t>Fling, wing, string, finger</w:t>
                            </w:r>
                          </w:p>
                          <w:p w:rsidR="005E1E56" w:rsidRDefault="005E1E56" w:rsidP="00AF7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9C63C" id="Text Box 32" o:spid="_x0000_s1051" type="#_x0000_t202" style="position:absolute;margin-left:137.2pt;margin-top:2.5pt;width:102pt;height:77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" fillcolor="white [3201]" strokeweight=".5pt">
                <v:textbox>
                  <w:txbxContent>
                    <w:p w:rsidR="005E1E56" w:rsidRDefault="005E1E56" w:rsidP="00AF7915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5E1E56" w:rsidRDefault="005E1E56" w:rsidP="00AF7915">
                      <w:r>
                        <w:t>Fling, wing, string, finger</w:t>
                      </w:r>
                    </w:p>
                    <w:p w:rsidR="005E1E56" w:rsidRDefault="005E1E56" w:rsidP="00AF7915"/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607CE5" wp14:editId="03A41EE8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1E56" w:rsidRDefault="005E1E56" w:rsidP="00AF7915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5E1E56" w:rsidRPr="00811905" w:rsidRDefault="005E1E56" w:rsidP="00AF7915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07CE5" id="Text Box 33" o:spid="_x0000_s1052" type="#_x0000_t202" style="position:absolute;margin-left:355.45pt;margin-top:2.5pt;width:114pt;height:7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" fillcolor="white [3201]" strokeweight=".5pt">
                <v:textbox>
                  <w:txbxContent>
                    <w:p w:rsidR="005E1E56" w:rsidRDefault="005E1E56" w:rsidP="00AF7915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5E1E56" w:rsidRPr="00811905" w:rsidRDefault="005E1E56" w:rsidP="00AF7915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426939" wp14:editId="70CB795C">
                <wp:simplePos x="0" y="0"/>
                <wp:positionH relativeFrom="margin">
                  <wp:posOffset>-953</wp:posOffset>
                </wp:positionH>
                <wp:positionV relativeFrom="paragraph">
                  <wp:posOffset>50482</wp:posOffset>
                </wp:positionV>
                <wp:extent cx="1295400" cy="98107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1E56" w:rsidRDefault="005E1E56" w:rsidP="00AF7915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5E1E56" w:rsidRDefault="005E1E56" w:rsidP="00AF7915">
                            <w:pPr>
                              <w:pStyle w:val="NoSpacing"/>
                            </w:pPr>
                            <w:r>
                              <w:t>Ng</w:t>
                            </w:r>
                          </w:p>
                          <w:p w:rsidR="005E1E56" w:rsidRDefault="005E1E56" w:rsidP="00AF7915">
                            <w:pPr>
                              <w:pStyle w:val="NoSpacing"/>
                            </w:pPr>
                          </w:p>
                          <w:p w:rsidR="005E1E56" w:rsidRDefault="005E1E56" w:rsidP="00AF7915">
                            <w:pPr>
                              <w:pStyle w:val="NoSpacing"/>
                            </w:pPr>
                            <w:r>
                              <w:t>Thing on a string</w:t>
                            </w:r>
                          </w:p>
                          <w:p w:rsidR="005E1E56" w:rsidRDefault="005E1E56" w:rsidP="00AF7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26939" id="Text Box 34" o:spid="_x0000_s1053" type="#_x0000_t202" style="position:absolute;margin-left:-.1pt;margin-top:3.95pt;width:102pt;height:77.25pt;z-index:251691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" fillcolor="white [3201]" strokeweight=".5pt">
                <v:textbox>
                  <w:txbxContent>
                    <w:p w:rsidR="005E1E56" w:rsidRDefault="005E1E56" w:rsidP="00AF7915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5E1E56" w:rsidRDefault="005E1E56" w:rsidP="00AF7915">
                      <w:pPr>
                        <w:pStyle w:val="NoSpacing"/>
                      </w:pPr>
                      <w:r>
                        <w:t>Ng</w:t>
                      </w:r>
                    </w:p>
                    <w:p w:rsidR="005E1E56" w:rsidRDefault="005E1E56" w:rsidP="00AF7915">
                      <w:pPr>
                        <w:pStyle w:val="NoSpacing"/>
                      </w:pPr>
                    </w:p>
                    <w:p w:rsidR="005E1E56" w:rsidRDefault="005E1E56" w:rsidP="00AF7915">
                      <w:pPr>
                        <w:pStyle w:val="NoSpacing"/>
                      </w:pPr>
                      <w:r>
                        <w:t>Thing on a string</w:t>
                      </w:r>
                    </w:p>
                    <w:p w:rsidR="005E1E56" w:rsidRDefault="005E1E56" w:rsidP="00AF7915"/>
                  </w:txbxContent>
                </v:textbox>
                <w10:wrap anchorx="margin"/>
              </v:shape>
            </w:pict>
          </mc:Fallback>
        </mc:AlternateContent>
      </w:r>
    </w:p>
    <w:p w:rsidR="00AF7915" w:rsidRDefault="00AF7915" w:rsidP="00AF7915">
      <w:pPr>
        <w:pStyle w:val="NoSpacing"/>
      </w:pPr>
    </w:p>
    <w:p w:rsidR="00AF7915" w:rsidRPr="00AA2D9F" w:rsidRDefault="00AF7915" w:rsidP="00AF7915">
      <w:pPr>
        <w:pStyle w:val="NoSpacing"/>
        <w:rPr>
          <w:u w:val="single"/>
        </w:rPr>
      </w:pPr>
    </w:p>
    <w:p w:rsidR="00AF7915" w:rsidRPr="006C6736" w:rsidRDefault="00AF7915" w:rsidP="00AF7915">
      <w:pPr>
        <w:rPr>
          <w:rFonts w:ascii="Comic Sans MS" w:hAnsi="Comic Sans MS"/>
        </w:rPr>
      </w:pPr>
    </w:p>
    <w:p w:rsidR="00AF7915" w:rsidRPr="006C6736" w:rsidRDefault="00AF7915" w:rsidP="00AF7915">
      <w:pPr>
        <w:rPr>
          <w:rFonts w:ascii="Comic Sans MS" w:hAnsi="Comic Sans MS"/>
        </w:rPr>
      </w:pPr>
    </w:p>
    <w:p w:rsidR="00AF7915" w:rsidRPr="006C6736" w:rsidRDefault="00AF7915" w:rsidP="00AF7915">
      <w:pPr>
        <w:rPr>
          <w:rFonts w:ascii="Comic Sans MS" w:hAnsi="Comic Sans MS"/>
        </w:rPr>
      </w:pPr>
    </w:p>
    <w:p w:rsidR="00AF7915" w:rsidRDefault="00AF7915" w:rsidP="00AF7915">
      <w:pPr>
        <w:rPr>
          <w:rFonts w:ascii="Comic Sans MS" w:hAnsi="Comic Sans MS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FBAD77" wp14:editId="7A3A8F8F">
                <wp:simplePos x="0" y="0"/>
                <wp:positionH relativeFrom="column">
                  <wp:posOffset>1741018</wp:posOffset>
                </wp:positionH>
                <wp:positionV relativeFrom="paragraph">
                  <wp:posOffset>88063</wp:posOffset>
                </wp:positionV>
                <wp:extent cx="1295400" cy="1551660"/>
                <wp:effectExtent l="0" t="0" r="19050" b="1079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551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1E56" w:rsidRDefault="005E1E56" w:rsidP="00AF7915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5E1E56" w:rsidRPr="00AF7915" w:rsidRDefault="005E1E56" w:rsidP="00AF7915">
                            <w:r w:rsidRPr="00AF7915">
                              <w:t xml:space="preserve">Cloud, proud, out, scout, </w:t>
                            </w:r>
                            <w:r>
                              <w:t>noun</w:t>
                            </w:r>
                          </w:p>
                          <w:p w:rsidR="005E1E56" w:rsidRDefault="005E1E56" w:rsidP="00AF7915">
                            <w:r>
                              <w:t>Alien words</w:t>
                            </w:r>
                          </w:p>
                          <w:p w:rsidR="005E1E56" w:rsidRPr="00AF7915" w:rsidRDefault="005E1E56" w:rsidP="00AF7915">
                            <w:pPr>
                              <w:rPr>
                                <w:u w:val="single"/>
                              </w:rPr>
                            </w:pPr>
                            <w:proofErr w:type="spellStart"/>
                            <w:r>
                              <w:t>Flouk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sproun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croub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rouch</w:t>
                            </w:r>
                            <w:proofErr w:type="spellEnd"/>
                          </w:p>
                          <w:p w:rsidR="005E1E56" w:rsidRPr="00AF7915" w:rsidRDefault="005E1E56" w:rsidP="00AF7915">
                            <w:r w:rsidRPr="00AF7915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BAD77" id="Text Box 35" o:spid="_x0000_s1054" type="#_x0000_t202" style="position:absolute;margin-left:137.1pt;margin-top:6.95pt;width:102pt;height:122.2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" fillcolor="white [3201]" strokeweight=".5pt">
                <v:textbox>
                  <w:txbxContent>
                    <w:p w:rsidR="005E1E56" w:rsidRDefault="005E1E56" w:rsidP="00AF7915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5E1E56" w:rsidRPr="00AF7915" w:rsidRDefault="005E1E56" w:rsidP="00AF7915">
                      <w:r w:rsidRPr="00AF7915">
                        <w:t xml:space="preserve">Cloud, proud, out, scout, </w:t>
                      </w:r>
                      <w:r>
                        <w:t>noun</w:t>
                      </w:r>
                    </w:p>
                    <w:p w:rsidR="005E1E56" w:rsidRDefault="005E1E56" w:rsidP="00AF7915">
                      <w:r>
                        <w:t>Alien words</w:t>
                      </w:r>
                    </w:p>
                    <w:p w:rsidR="005E1E56" w:rsidRPr="00AF7915" w:rsidRDefault="005E1E56" w:rsidP="00AF7915">
                      <w:pPr>
                        <w:rPr>
                          <w:u w:val="single"/>
                        </w:rPr>
                      </w:pPr>
                      <w:proofErr w:type="spellStart"/>
                      <w:r>
                        <w:t>Flouk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sproun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croub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rouch</w:t>
                      </w:r>
                      <w:proofErr w:type="spellEnd"/>
                    </w:p>
                    <w:p w:rsidR="005E1E56" w:rsidRPr="00AF7915" w:rsidRDefault="005E1E56" w:rsidP="00AF7915">
                      <w:r w:rsidRPr="00AF7915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w:t>YEAR 1</w:t>
      </w:r>
    </w:p>
    <w:p w:rsidR="00AF7915" w:rsidRDefault="00AF7915" w:rsidP="00AF7915">
      <w:pPr>
        <w:rPr>
          <w:rFonts w:ascii="Comic Sans MS" w:hAnsi="Comic Sans MS"/>
          <w:u w:val="single"/>
        </w:rPr>
      </w:pPr>
    </w:p>
    <w:p w:rsidR="00AF7915" w:rsidRDefault="00AF7915" w:rsidP="00AF7915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A25F48" wp14:editId="772E0A38">
                <wp:simplePos x="0" y="0"/>
                <wp:positionH relativeFrom="margin">
                  <wp:posOffset>3308754</wp:posOffset>
                </wp:positionH>
                <wp:positionV relativeFrom="paragraph">
                  <wp:posOffset>34998</wp:posOffset>
                </wp:positionV>
                <wp:extent cx="942975" cy="887973"/>
                <wp:effectExtent l="0" t="0" r="28575" b="2667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879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1E56" w:rsidRDefault="005E1E56" w:rsidP="00AF7915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5E1E56" w:rsidRPr="00811905" w:rsidRDefault="005E1E56" w:rsidP="00AF791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We, me, she, he, be</w:t>
                            </w:r>
                          </w:p>
                          <w:p w:rsidR="005E1E56" w:rsidRDefault="005E1E56" w:rsidP="00AF7915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25F48" id="Text Box 36" o:spid="_x0000_s1055" type="#_x0000_t202" style="position:absolute;margin-left:260.55pt;margin-top:2.75pt;width:74.25pt;height:69.9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" fillcolor="white [3201]" strokeweight=".5pt">
                <v:textbox>
                  <w:txbxContent>
                    <w:p w:rsidR="005E1E56" w:rsidRDefault="005E1E56" w:rsidP="00AF7915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5E1E56" w:rsidRPr="00811905" w:rsidRDefault="005E1E56" w:rsidP="00AF7915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We, me, she, he, be</w:t>
                      </w:r>
                    </w:p>
                    <w:p w:rsidR="005E1E56" w:rsidRDefault="005E1E56" w:rsidP="00AF7915">
                      <w:pPr>
                        <w:rPr>
                          <w:color w:val="FF0000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4B07F8" wp14:editId="257D983A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1E56" w:rsidRDefault="005E1E56" w:rsidP="00AF7915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5E1E56" w:rsidRPr="00811905" w:rsidRDefault="005E1E56" w:rsidP="00AF7915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B07F8" id="Text Box 37" o:spid="_x0000_s1056" type="#_x0000_t202" style="position:absolute;margin-left:355.45pt;margin-top:2.5pt;width:114pt;height:77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" fillcolor="white [3201]" strokeweight=".5pt">
                <v:textbox>
                  <w:txbxContent>
                    <w:p w:rsidR="005E1E56" w:rsidRDefault="005E1E56" w:rsidP="00AF7915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5E1E56" w:rsidRPr="00811905" w:rsidRDefault="005E1E56" w:rsidP="00AF7915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45A875" wp14:editId="315C83F8">
                <wp:simplePos x="0" y="0"/>
                <wp:positionH relativeFrom="margin">
                  <wp:posOffset>-953</wp:posOffset>
                </wp:positionH>
                <wp:positionV relativeFrom="paragraph">
                  <wp:posOffset>50482</wp:posOffset>
                </wp:positionV>
                <wp:extent cx="1295400" cy="981075"/>
                <wp:effectExtent l="0" t="0" r="19050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1E56" w:rsidRDefault="005E1E56" w:rsidP="00AF7915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5E1E56" w:rsidRDefault="005E1E56" w:rsidP="00AF7915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5E1E56" w:rsidRDefault="005E1E56" w:rsidP="00AF7915">
                            <w:proofErr w:type="spellStart"/>
                            <w:r>
                              <w:t>Ou</w:t>
                            </w:r>
                            <w:proofErr w:type="spellEnd"/>
                          </w:p>
                          <w:p w:rsidR="005E1E56" w:rsidRDefault="005E1E56" w:rsidP="00AF7915">
                            <w:r>
                              <w:t>Shout it 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5A875" id="Text Box 38" o:spid="_x0000_s1057" type="#_x0000_t202" style="position:absolute;margin-left:-.1pt;margin-top:3.95pt;width:102pt;height:77.25pt;z-index:2516951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" fillcolor="white [3201]" strokeweight=".5pt">
                <v:textbox>
                  <w:txbxContent>
                    <w:p w:rsidR="005E1E56" w:rsidRDefault="005E1E56" w:rsidP="00AF7915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5E1E56" w:rsidRDefault="005E1E56" w:rsidP="00AF7915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5E1E56" w:rsidRDefault="005E1E56" w:rsidP="00AF7915">
                      <w:proofErr w:type="spellStart"/>
                      <w:r>
                        <w:t>Ou</w:t>
                      </w:r>
                      <w:proofErr w:type="spellEnd"/>
                    </w:p>
                    <w:p w:rsidR="005E1E56" w:rsidRDefault="005E1E56" w:rsidP="00AF7915">
                      <w:r>
                        <w:t>Shout it out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F7915" w:rsidRDefault="00AF7915" w:rsidP="00AF7915">
      <w:pPr>
        <w:pStyle w:val="NoSpacing"/>
      </w:pPr>
    </w:p>
    <w:p w:rsidR="00AF7915" w:rsidRPr="00AA2D9F" w:rsidRDefault="00AF7915" w:rsidP="00AF7915">
      <w:pPr>
        <w:pStyle w:val="NoSpacing"/>
        <w:rPr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3B52E8" w:rsidRDefault="003B52E8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3B52E8" w:rsidRDefault="003B52E8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3B52E8" w:rsidRDefault="005E0D18" w:rsidP="003B52E8">
      <w:pPr>
        <w:tabs>
          <w:tab w:val="left" w:pos="1050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 xml:space="preserve">Maths </w:t>
      </w:r>
    </w:p>
    <w:p w:rsidR="005E0D18" w:rsidRPr="005E1E56" w:rsidRDefault="00262C50" w:rsidP="003B52E8">
      <w:pPr>
        <w:tabs>
          <w:tab w:val="left" w:pos="1050"/>
        </w:tabs>
        <w:rPr>
          <w:rFonts w:ascii="Comic Sans MS" w:hAnsi="Comic Sans MS"/>
        </w:rPr>
      </w:pPr>
      <w:hyperlink r:id="rId29" w:history="1">
        <w:r w:rsidR="005E1E56" w:rsidRPr="005E1E56">
          <w:rPr>
            <w:rStyle w:val="Hyperlink"/>
            <w:rFonts w:ascii="Comic Sans MS" w:hAnsi="Comic Sans MS"/>
            <w:u w:val="none"/>
          </w:rPr>
          <w:t>https://fusion.webfusion-secure.co.uk/~numbergym.co.uk/hosting/NGS/EM_TurtleRace.html</w:t>
        </w:r>
      </w:hyperlink>
    </w:p>
    <w:p w:rsidR="005E1E56" w:rsidRPr="005E1E56" w:rsidRDefault="005E1E56" w:rsidP="003B52E8">
      <w:pPr>
        <w:tabs>
          <w:tab w:val="left" w:pos="1050"/>
        </w:tabs>
        <w:rPr>
          <w:rFonts w:ascii="Comic Sans MS" w:hAnsi="Comic Sans MS"/>
        </w:rPr>
      </w:pPr>
      <w:r w:rsidRPr="005E1E56">
        <w:rPr>
          <w:rFonts w:ascii="Comic Sans MS" w:hAnsi="Comic Sans MS"/>
        </w:rPr>
        <w:t xml:space="preserve">Play this game on </w:t>
      </w:r>
      <w:proofErr w:type="spellStart"/>
      <w:r w:rsidRPr="005E1E56">
        <w:rPr>
          <w:rFonts w:ascii="Comic Sans MS" w:hAnsi="Comic Sans MS"/>
        </w:rPr>
        <w:t>numbergym</w:t>
      </w:r>
      <w:proofErr w:type="spellEnd"/>
      <w:r w:rsidRPr="005E1E56">
        <w:rPr>
          <w:rFonts w:ascii="Comic Sans MS" w:hAnsi="Comic Sans MS"/>
        </w:rPr>
        <w:t xml:space="preserve"> </w:t>
      </w:r>
    </w:p>
    <w:p w:rsidR="005E1E56" w:rsidRPr="005E1E56" w:rsidRDefault="005E1E56" w:rsidP="003B52E8">
      <w:pPr>
        <w:tabs>
          <w:tab w:val="left" w:pos="1050"/>
        </w:tabs>
        <w:rPr>
          <w:rFonts w:ascii="Comic Sans MS" w:hAnsi="Comic Sans MS"/>
        </w:rPr>
      </w:pPr>
      <w:r w:rsidRPr="005E1E56">
        <w:rPr>
          <w:rFonts w:ascii="Comic Sans MS" w:hAnsi="Comic Sans MS"/>
        </w:rPr>
        <w:t xml:space="preserve">Username: </w:t>
      </w:r>
      <w:proofErr w:type="spellStart"/>
      <w:r w:rsidRPr="005E1E56">
        <w:rPr>
          <w:rFonts w:ascii="Comic Sans MS" w:hAnsi="Comic Sans MS"/>
        </w:rPr>
        <w:t>sjg</w:t>
      </w:r>
      <w:proofErr w:type="spellEnd"/>
    </w:p>
    <w:p w:rsidR="005E1E56" w:rsidRPr="005E1E56" w:rsidRDefault="005E1E56" w:rsidP="003B52E8">
      <w:pPr>
        <w:tabs>
          <w:tab w:val="left" w:pos="1050"/>
        </w:tabs>
        <w:rPr>
          <w:rFonts w:ascii="Comic Sans MS" w:hAnsi="Comic Sans MS"/>
        </w:rPr>
      </w:pPr>
      <w:r w:rsidRPr="005E1E56">
        <w:rPr>
          <w:rFonts w:ascii="Comic Sans MS" w:hAnsi="Comic Sans MS"/>
        </w:rPr>
        <w:t xml:space="preserve">Password: </w:t>
      </w:r>
      <w:proofErr w:type="spellStart"/>
      <w:r w:rsidRPr="005E1E56">
        <w:rPr>
          <w:rFonts w:ascii="Comic Sans MS" w:hAnsi="Comic Sans MS"/>
        </w:rPr>
        <w:t>welovemaths</w:t>
      </w:r>
      <w:proofErr w:type="spellEnd"/>
    </w:p>
    <w:p w:rsidR="005E1E56" w:rsidRDefault="005E1E56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3B52E8" w:rsidRDefault="005E1E56" w:rsidP="003B52E8">
      <w:pPr>
        <w:tabs>
          <w:tab w:val="left" w:pos="1050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Theme</w:t>
      </w:r>
    </w:p>
    <w:p w:rsidR="005E1E56" w:rsidRPr="005E1E56" w:rsidRDefault="005E1E56" w:rsidP="003B52E8">
      <w:pPr>
        <w:tabs>
          <w:tab w:val="left" w:pos="1050"/>
        </w:tabs>
        <w:rPr>
          <w:rFonts w:ascii="Comic Sans MS" w:hAnsi="Comic Sans MS"/>
        </w:rPr>
      </w:pPr>
      <w:r w:rsidRPr="005E1E56">
        <w:rPr>
          <w:rFonts w:ascii="Comic Sans MS" w:hAnsi="Comic Sans MS"/>
        </w:rPr>
        <w:t xml:space="preserve">Draw a picture of themselves and around their picture can they write positive words about themselves. </w:t>
      </w:r>
    </w:p>
    <w:p w:rsidR="005E1E56" w:rsidRPr="005E1E56" w:rsidRDefault="005E1E56" w:rsidP="003B52E8">
      <w:pPr>
        <w:tabs>
          <w:tab w:val="left" w:pos="1050"/>
        </w:tabs>
        <w:rPr>
          <w:rFonts w:ascii="Comic Sans MS" w:hAnsi="Comic Sans MS"/>
        </w:rPr>
      </w:pPr>
      <w:r w:rsidRPr="005E1E56">
        <w:rPr>
          <w:rFonts w:ascii="Comic Sans MS" w:hAnsi="Comic Sans MS"/>
        </w:rPr>
        <w:t xml:space="preserve">Challenge: draw a picture of someone special to them and write positive words around the outside. </w:t>
      </w: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Friday</w:t>
      </w:r>
    </w:p>
    <w:p w:rsidR="00AF7915" w:rsidRPr="003B52E8" w:rsidRDefault="00AF7915" w:rsidP="00AF7915">
      <w:pPr>
        <w:tabs>
          <w:tab w:val="left" w:pos="1050"/>
        </w:tabs>
        <w:rPr>
          <w:rFonts w:ascii="Comic Sans MS" w:hAnsi="Comic Sans MS"/>
          <w:u w:val="single"/>
        </w:rPr>
      </w:pPr>
      <w:r w:rsidRPr="003B52E8">
        <w:rPr>
          <w:rFonts w:ascii="Comic Sans MS" w:hAnsi="Comic Sans MS"/>
          <w:u w:val="single"/>
        </w:rPr>
        <w:t>Phonics</w:t>
      </w: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Phonics play</w:t>
      </w:r>
    </w:p>
    <w:p w:rsidR="00AF7915" w:rsidRDefault="00262C50" w:rsidP="003B52E8">
      <w:pPr>
        <w:tabs>
          <w:tab w:val="left" w:pos="1050"/>
        </w:tabs>
        <w:rPr>
          <w:rFonts w:ascii="Comic Sans MS" w:hAnsi="Comic Sans MS"/>
          <w:u w:val="single"/>
        </w:rPr>
      </w:pPr>
      <w:hyperlink r:id="rId30" w:history="1">
        <w:r w:rsidR="00AF7915" w:rsidRPr="008A2D6F">
          <w:rPr>
            <w:rStyle w:val="Hyperlink"/>
            <w:rFonts w:ascii="Comic Sans MS" w:hAnsi="Comic Sans MS"/>
          </w:rPr>
          <w:t>https://new.phonicsplay.co.uk/resources</w:t>
        </w:r>
      </w:hyperlink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3B52E8" w:rsidRDefault="005E1E56" w:rsidP="003B52E8">
      <w:pPr>
        <w:tabs>
          <w:tab w:val="left" w:pos="1050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Maths</w:t>
      </w:r>
    </w:p>
    <w:p w:rsidR="005E1E56" w:rsidRDefault="005E1E56" w:rsidP="003B52E8">
      <w:pPr>
        <w:tabs>
          <w:tab w:val="left" w:pos="1050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Suggested games</w:t>
      </w:r>
    </w:p>
    <w:p w:rsidR="005E1E56" w:rsidRDefault="00262C50" w:rsidP="003B52E8">
      <w:pPr>
        <w:tabs>
          <w:tab w:val="left" w:pos="1050"/>
        </w:tabs>
        <w:rPr>
          <w:rFonts w:ascii="Comic Sans MS" w:hAnsi="Comic Sans MS"/>
          <w:u w:val="single"/>
        </w:rPr>
      </w:pPr>
      <w:hyperlink r:id="rId31" w:history="1">
        <w:r w:rsidR="005E1E56" w:rsidRPr="008A2D6F">
          <w:rPr>
            <w:rStyle w:val="Hyperlink"/>
            <w:rFonts w:ascii="Comic Sans MS" w:hAnsi="Comic Sans MS"/>
          </w:rPr>
          <w:t>https://www.ictgames.com/mobilePage/funkyMummy/index.html</w:t>
        </w:r>
      </w:hyperlink>
      <w:r w:rsidR="005E1E56">
        <w:rPr>
          <w:rFonts w:ascii="Comic Sans MS" w:hAnsi="Comic Sans MS"/>
          <w:u w:val="single"/>
        </w:rPr>
        <w:t xml:space="preserve"> </w:t>
      </w:r>
    </w:p>
    <w:p w:rsidR="005E1E56" w:rsidRDefault="00262C50" w:rsidP="003B52E8">
      <w:pPr>
        <w:tabs>
          <w:tab w:val="left" w:pos="1050"/>
        </w:tabs>
        <w:rPr>
          <w:rFonts w:ascii="Comic Sans MS" w:hAnsi="Comic Sans MS"/>
          <w:u w:val="single"/>
        </w:rPr>
      </w:pPr>
      <w:hyperlink r:id="rId32" w:history="1">
        <w:r w:rsidR="005E1E56" w:rsidRPr="008A2D6F">
          <w:rPr>
            <w:rStyle w:val="Hyperlink"/>
            <w:rFonts w:ascii="Comic Sans MS" w:hAnsi="Comic Sans MS"/>
          </w:rPr>
          <w:t>https://www.ictgames.com/mobilePage/whackAMole/index.html</w:t>
        </w:r>
      </w:hyperlink>
      <w:r w:rsidR="005E1E56">
        <w:rPr>
          <w:rFonts w:ascii="Comic Sans MS" w:hAnsi="Comic Sans MS"/>
          <w:u w:val="single"/>
        </w:rPr>
        <w:t xml:space="preserve"> </w:t>
      </w:r>
    </w:p>
    <w:p w:rsidR="005E1E56" w:rsidRDefault="00262C50" w:rsidP="003B52E8">
      <w:pPr>
        <w:tabs>
          <w:tab w:val="left" w:pos="1050"/>
        </w:tabs>
        <w:rPr>
          <w:rFonts w:ascii="Comic Sans MS" w:hAnsi="Comic Sans MS"/>
          <w:u w:val="single"/>
        </w:rPr>
      </w:pPr>
      <w:hyperlink r:id="rId33" w:history="1">
        <w:r w:rsidR="005E1E56" w:rsidRPr="008A2D6F">
          <w:rPr>
            <w:rStyle w:val="Hyperlink"/>
            <w:rFonts w:ascii="Comic Sans MS" w:hAnsi="Comic Sans MS"/>
          </w:rPr>
          <w:t>https://www.ictgames.com/mobilePage/partPartWhole/index.html</w:t>
        </w:r>
      </w:hyperlink>
      <w:r w:rsidR="005E1E56">
        <w:rPr>
          <w:rFonts w:ascii="Comic Sans MS" w:hAnsi="Comic Sans MS"/>
          <w:u w:val="single"/>
        </w:rPr>
        <w:t xml:space="preserve"> </w:t>
      </w:r>
    </w:p>
    <w:p w:rsidR="003B52E8" w:rsidRDefault="003B52E8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3B52E8" w:rsidRDefault="005E1E56" w:rsidP="003B52E8">
      <w:pPr>
        <w:tabs>
          <w:tab w:val="left" w:pos="1050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Theme</w:t>
      </w:r>
    </w:p>
    <w:p w:rsidR="00A15842" w:rsidRPr="00A15842" w:rsidRDefault="00A15842" w:rsidP="003B52E8">
      <w:pPr>
        <w:tabs>
          <w:tab w:val="left" w:pos="1050"/>
        </w:tabs>
        <w:rPr>
          <w:rFonts w:ascii="Comic Sans MS" w:hAnsi="Comic Sans MS"/>
        </w:rPr>
      </w:pPr>
      <w:r w:rsidRPr="00A15842">
        <w:rPr>
          <w:rFonts w:ascii="Comic Sans MS" w:hAnsi="Comic Sans MS"/>
        </w:rPr>
        <w:t>Watch the story about the Colour Monsters</w:t>
      </w:r>
    </w:p>
    <w:p w:rsidR="00A15842" w:rsidRDefault="00262C50" w:rsidP="003B52E8">
      <w:pPr>
        <w:tabs>
          <w:tab w:val="left" w:pos="1050"/>
        </w:tabs>
        <w:rPr>
          <w:rFonts w:ascii="Comic Sans MS" w:hAnsi="Comic Sans MS"/>
          <w:u w:val="single"/>
        </w:rPr>
      </w:pPr>
      <w:hyperlink r:id="rId34" w:history="1">
        <w:r w:rsidR="00A15842" w:rsidRPr="008A2D6F">
          <w:rPr>
            <w:rStyle w:val="Hyperlink"/>
            <w:rFonts w:ascii="Comic Sans MS" w:hAnsi="Comic Sans MS"/>
          </w:rPr>
          <w:t>https://www.youtube.com/watch?v=Ih0iu80u04Y</w:t>
        </w:r>
      </w:hyperlink>
      <w:r w:rsidR="00A15842">
        <w:rPr>
          <w:rFonts w:ascii="Comic Sans MS" w:hAnsi="Comic Sans MS"/>
          <w:u w:val="single"/>
        </w:rPr>
        <w:t xml:space="preserve"> </w:t>
      </w:r>
    </w:p>
    <w:p w:rsidR="00A15842" w:rsidRPr="00A15842" w:rsidRDefault="00A15842" w:rsidP="003B52E8">
      <w:pPr>
        <w:tabs>
          <w:tab w:val="left" w:pos="1050"/>
        </w:tabs>
        <w:rPr>
          <w:rFonts w:ascii="Comic Sans MS" w:hAnsi="Comic Sans MS"/>
        </w:rPr>
      </w:pPr>
      <w:r w:rsidRPr="00A15842">
        <w:rPr>
          <w:rFonts w:ascii="Comic Sans MS" w:hAnsi="Comic Sans MS"/>
        </w:rPr>
        <w:t xml:space="preserve">Then complete the sheets in the pack that discusses the different feelings. </w:t>
      </w:r>
    </w:p>
    <w:p w:rsidR="00A15842" w:rsidRDefault="00A15842" w:rsidP="003B52E8">
      <w:pPr>
        <w:tabs>
          <w:tab w:val="left" w:pos="1050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 xml:space="preserve"> </w:t>
      </w:r>
    </w:p>
    <w:p w:rsidR="00A15842" w:rsidRDefault="00A1584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15842" w:rsidRDefault="00A1584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15842" w:rsidRDefault="00A1584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15842" w:rsidRDefault="00A1584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15842" w:rsidRDefault="00A1584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15842" w:rsidRDefault="00A1584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15842" w:rsidRDefault="00A1584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15842" w:rsidRDefault="00A1584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15842" w:rsidRDefault="00A1584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15842" w:rsidRDefault="00A1584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15842" w:rsidRDefault="00A1584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15842" w:rsidRPr="003B52E8" w:rsidRDefault="00A1584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sectPr w:rsidR="00A15842" w:rsidRPr="003B52E8" w:rsidSect="00B0020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1E56" w:rsidRDefault="005E1E56" w:rsidP="00F82D49">
      <w:pPr>
        <w:spacing w:after="0" w:line="240" w:lineRule="auto"/>
      </w:pPr>
      <w:r>
        <w:separator/>
      </w:r>
    </w:p>
  </w:endnote>
  <w:endnote w:type="continuationSeparator" w:id="0">
    <w:p w:rsidR="005E1E56" w:rsidRDefault="005E1E56" w:rsidP="00F82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1E56" w:rsidRDefault="005E1E56" w:rsidP="00F82D49">
      <w:pPr>
        <w:spacing w:after="0" w:line="240" w:lineRule="auto"/>
      </w:pPr>
      <w:r>
        <w:separator/>
      </w:r>
    </w:p>
  </w:footnote>
  <w:footnote w:type="continuationSeparator" w:id="0">
    <w:p w:rsidR="005E1E56" w:rsidRDefault="005E1E56" w:rsidP="00F82D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1E56" w:rsidRDefault="005E1E56" w:rsidP="00F82D49">
    <w:pPr>
      <w:pStyle w:val="Header"/>
      <w:jc w:val="center"/>
    </w:pPr>
    <w:r>
      <w:rPr>
        <w:noProof/>
        <w:lang w:eastAsia="en-GB"/>
      </w:rPr>
      <w:drawing>
        <wp:inline distT="0" distB="0" distL="0" distR="0" wp14:anchorId="0CFAB89F" wp14:editId="09895700">
          <wp:extent cx="3632071" cy="706755"/>
          <wp:effectExtent l="0" t="0" r="6985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86729" cy="7368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D5DB3"/>
    <w:multiLevelType w:val="hybridMultilevel"/>
    <w:tmpl w:val="29E46D32"/>
    <w:lvl w:ilvl="0" w:tplc="CAF6DC40">
      <w:start w:val="1"/>
      <w:numFmt w:val="bullet"/>
      <w:lvlText w:val=""/>
      <w:lvlJc w:val="left"/>
      <w:pPr>
        <w:ind w:left="340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692"/>
    <w:rsid w:val="0004024D"/>
    <w:rsid w:val="000574D6"/>
    <w:rsid w:val="001F4328"/>
    <w:rsid w:val="002273A4"/>
    <w:rsid w:val="0024756E"/>
    <w:rsid w:val="00255745"/>
    <w:rsid w:val="00262C50"/>
    <w:rsid w:val="002B1C84"/>
    <w:rsid w:val="002B491C"/>
    <w:rsid w:val="002B6E19"/>
    <w:rsid w:val="003B52E8"/>
    <w:rsid w:val="0040111A"/>
    <w:rsid w:val="004138CA"/>
    <w:rsid w:val="005523B6"/>
    <w:rsid w:val="0056444C"/>
    <w:rsid w:val="005E0D18"/>
    <w:rsid w:val="005E1E56"/>
    <w:rsid w:val="006C6736"/>
    <w:rsid w:val="00724979"/>
    <w:rsid w:val="007730ED"/>
    <w:rsid w:val="007A6397"/>
    <w:rsid w:val="007A6B2A"/>
    <w:rsid w:val="007E3411"/>
    <w:rsid w:val="00825607"/>
    <w:rsid w:val="00891A6A"/>
    <w:rsid w:val="008D5692"/>
    <w:rsid w:val="009D7473"/>
    <w:rsid w:val="00A15842"/>
    <w:rsid w:val="00A22495"/>
    <w:rsid w:val="00A76B81"/>
    <w:rsid w:val="00AB2778"/>
    <w:rsid w:val="00AF7915"/>
    <w:rsid w:val="00B00204"/>
    <w:rsid w:val="00B468C9"/>
    <w:rsid w:val="00C1386E"/>
    <w:rsid w:val="00C63043"/>
    <w:rsid w:val="00C637E3"/>
    <w:rsid w:val="00D53285"/>
    <w:rsid w:val="00DC057C"/>
    <w:rsid w:val="00DD3079"/>
    <w:rsid w:val="00DD4F41"/>
    <w:rsid w:val="00DF2960"/>
    <w:rsid w:val="00E2637C"/>
    <w:rsid w:val="00EC1371"/>
    <w:rsid w:val="00EC40AA"/>
    <w:rsid w:val="00ED2DD6"/>
    <w:rsid w:val="00F0199F"/>
    <w:rsid w:val="00F25283"/>
    <w:rsid w:val="00F82D49"/>
    <w:rsid w:val="00FA00A0"/>
    <w:rsid w:val="00FB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D4C4E2"/>
  <w15:chartTrackingRefBased/>
  <w15:docId w15:val="{6959E929-A091-4B51-90EC-F4BD4BB93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69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692"/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1F4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0111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D49"/>
  </w:style>
  <w:style w:type="paragraph" w:styleId="Footer">
    <w:name w:val="footer"/>
    <w:basedOn w:val="Normal"/>
    <w:link w:val="Foot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D49"/>
  </w:style>
  <w:style w:type="paragraph" w:styleId="ListParagraph">
    <w:name w:val="List Paragraph"/>
    <w:basedOn w:val="Normal"/>
    <w:uiPriority w:val="34"/>
    <w:qFormat/>
    <w:rsid w:val="002273A4"/>
    <w:pPr>
      <w:ind w:left="720"/>
      <w:contextualSpacing/>
    </w:pPr>
  </w:style>
  <w:style w:type="paragraph" w:styleId="NoSpacing">
    <w:name w:val="No Spacing"/>
    <w:uiPriority w:val="1"/>
    <w:qFormat/>
    <w:rsid w:val="006C673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user/CosmicKidsYoga" TargetMode="External"/><Relationship Id="rId13" Type="http://schemas.openxmlformats.org/officeDocument/2006/relationships/hyperlink" Target="https://www.oxfordowl.co.uk/for-home/find-a-book/library-page/" TargetMode="External"/><Relationship Id="rId18" Type="http://schemas.openxmlformats.org/officeDocument/2006/relationships/hyperlink" Target="https://www.purplemash.com/login/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hyperlink" Target="https://www.youtube.com/watch?v=Ih0iu80u04Y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oxfordowl.co.uk/for-home/find-a-book/library-page/" TargetMode="External"/><Relationship Id="rId17" Type="http://schemas.openxmlformats.org/officeDocument/2006/relationships/hyperlink" Target="http://www.numbergym.co.uk/" TargetMode="External"/><Relationship Id="rId25" Type="http://schemas.openxmlformats.org/officeDocument/2006/relationships/header" Target="header1.xml"/><Relationship Id="rId33" Type="http://schemas.openxmlformats.org/officeDocument/2006/relationships/hyperlink" Target="https://www.ictgames.com/mobilePage/partPartWhole/index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purplemash.com/login/" TargetMode="External"/><Relationship Id="rId20" Type="http://schemas.openxmlformats.org/officeDocument/2006/relationships/image" Target="media/image1.png"/><Relationship Id="rId29" Type="http://schemas.openxmlformats.org/officeDocument/2006/relationships/hyperlink" Target="https://fusion.webfusion-secure.co.uk/~numbergym.co.uk/hosting/NGS/EM_TurtleRac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xfordowl.co.uk/for-home/find-a-book/library-page/" TargetMode="External"/><Relationship Id="rId24" Type="http://schemas.openxmlformats.org/officeDocument/2006/relationships/image" Target="media/image5.png"/><Relationship Id="rId32" Type="http://schemas.openxmlformats.org/officeDocument/2006/relationships/hyperlink" Target="https://www.ictgames.com/mobilePage/whackAMole/index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umbergym.co.uk/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jpeg"/><Relationship Id="rId36" Type="http://schemas.openxmlformats.org/officeDocument/2006/relationships/theme" Target="theme/theme1.xml"/><Relationship Id="rId10" Type="http://schemas.openxmlformats.org/officeDocument/2006/relationships/hyperlink" Target="https://www.oxfordowl.co.uk/for-home/find-a-book/library-page/" TargetMode="External"/><Relationship Id="rId19" Type="http://schemas.openxmlformats.org/officeDocument/2006/relationships/hyperlink" Target="http://www.numbergym.co.uk/" TargetMode="External"/><Relationship Id="rId31" Type="http://schemas.openxmlformats.org/officeDocument/2006/relationships/hyperlink" Target="https://www.ictgames.com/mobilePage/funkyMummy/index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bc.co.uk/programmes/b03g64pk/episodes/player" TargetMode="External"/><Relationship Id="rId14" Type="http://schemas.openxmlformats.org/officeDocument/2006/relationships/hyperlink" Target="https://www.oxfordowl.co.uk/for-home/find-a-book/library-page/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jpeg"/><Relationship Id="rId30" Type="http://schemas.openxmlformats.org/officeDocument/2006/relationships/hyperlink" Target="https://new.phonicsplay.co.uk/resources" TargetMode="Externa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92426-3E77-488F-8596-41E752B51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7276E8BE</Template>
  <TotalTime>131</TotalTime>
  <Pages>7</Pages>
  <Words>1070</Words>
  <Characters>6104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Johns Green Primary School</Company>
  <LinksUpToDate>false</LinksUpToDate>
  <CharactersWithSpaces>7160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 - Clare Skinner</dc:creator>
  <cp:keywords/>
  <dc:description/>
  <cp:lastModifiedBy>Staff - Jennifer Gammans</cp:lastModifiedBy>
  <cp:revision>7</cp:revision>
  <cp:lastPrinted>2020-04-17T13:51:00Z</cp:lastPrinted>
  <dcterms:created xsi:type="dcterms:W3CDTF">2020-04-15T14:07:00Z</dcterms:created>
  <dcterms:modified xsi:type="dcterms:W3CDTF">2020-04-17T14:05:00Z</dcterms:modified>
</cp:coreProperties>
</file>