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D05" w:rsidRPr="0027422B" w:rsidRDefault="0027422B">
      <w:pPr>
        <w:rPr>
          <w:b/>
          <w:sz w:val="32"/>
          <w:u w:val="single"/>
        </w:rPr>
      </w:pPr>
      <w:r w:rsidRPr="0027422B">
        <w:rPr>
          <w:b/>
          <w:sz w:val="32"/>
          <w:u w:val="single"/>
        </w:rPr>
        <w:t>White Rose Maths</w:t>
      </w:r>
      <w:r w:rsidR="00A65FBA">
        <w:rPr>
          <w:b/>
          <w:sz w:val="32"/>
          <w:u w:val="single"/>
        </w:rPr>
        <w:t xml:space="preserve"> – a lesson a day</w:t>
      </w:r>
      <w:bookmarkStart w:id="0" w:name="_GoBack"/>
      <w:bookmarkEnd w:id="0"/>
    </w:p>
    <w:p w:rsidR="0027422B" w:rsidRDefault="0027422B">
      <w:r>
        <w:t xml:space="preserve">Year 4 - </w:t>
      </w:r>
      <w:hyperlink r:id="rId4" w:history="1">
        <w:r>
          <w:rPr>
            <w:rStyle w:val="Hyperlink"/>
          </w:rPr>
          <w:t>https://whiterosemaths.com/homelearning/year-4/</w:t>
        </w:r>
      </w:hyperlink>
    </w:p>
    <w:p w:rsidR="0027422B" w:rsidRDefault="0027422B"/>
    <w:p w:rsidR="0027422B" w:rsidRDefault="0027422B">
      <w:r>
        <w:t xml:space="preserve">Year 5 - </w:t>
      </w:r>
      <w:hyperlink r:id="rId5" w:history="1">
        <w:r>
          <w:rPr>
            <w:rStyle w:val="Hyperlink"/>
          </w:rPr>
          <w:t>https://whiterosemaths.com/homelearning/year-5/</w:t>
        </w:r>
      </w:hyperlink>
    </w:p>
    <w:p w:rsidR="0027422B" w:rsidRDefault="0027422B"/>
    <w:p w:rsidR="0027422B" w:rsidRDefault="0027422B">
      <w:r>
        <w:t xml:space="preserve">Year 6 - </w:t>
      </w:r>
      <w:hyperlink r:id="rId6" w:history="1">
        <w:r>
          <w:rPr>
            <w:rStyle w:val="Hyperlink"/>
          </w:rPr>
          <w:t>https://whiterosemaths.com/homelearning/year-6/</w:t>
        </w:r>
      </w:hyperlink>
    </w:p>
    <w:p w:rsidR="0027422B" w:rsidRDefault="0027422B">
      <w:r w:rsidRPr="0027422B">
        <w:rPr>
          <w:noProof/>
          <w:lang w:eastAsia="en-GB"/>
        </w:rPr>
        <w:lastRenderedPageBreak/>
        <w:drawing>
          <wp:inline distT="0" distB="0" distL="0" distR="0" wp14:anchorId="3E697644" wp14:editId="6EEAF713">
            <wp:extent cx="9674650" cy="6572250"/>
            <wp:effectExtent l="0" t="0" r="3175" b="0"/>
            <wp:docPr id="2" name="Picture 2" descr="\\school.local\NetCare\Redirected$\Staff\Downloads\jwall\Downloads\IMG_20200323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chool.local\NetCare\Redirected$\Staff\Downloads\jwall\Downloads\IMG_20200323_12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77264" cy="65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2B" w:rsidRDefault="0027422B"/>
    <w:p w:rsidR="0027422B" w:rsidRDefault="0027422B"/>
    <w:p w:rsidR="0027422B" w:rsidRDefault="0027422B"/>
    <w:p w:rsidR="0027422B" w:rsidRDefault="0027422B"/>
    <w:p w:rsidR="0027422B" w:rsidRDefault="0027422B"/>
    <w:p w:rsidR="0027422B" w:rsidRDefault="0027422B"/>
    <w:p w:rsidR="0027422B" w:rsidRDefault="0027422B"/>
    <w:p w:rsidR="0027422B" w:rsidRDefault="0027422B"/>
    <w:p w:rsidR="0027422B" w:rsidRDefault="0027422B"/>
    <w:p w:rsidR="0027422B" w:rsidRDefault="0027422B"/>
    <w:sectPr w:rsidR="0027422B" w:rsidSect="002742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2A"/>
    <w:rsid w:val="0027422B"/>
    <w:rsid w:val="005A6E2A"/>
    <w:rsid w:val="009D3E0B"/>
    <w:rsid w:val="00A65FBA"/>
    <w:rsid w:val="00E7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4BF5"/>
  <w15:chartTrackingRefBased/>
  <w15:docId w15:val="{28A67FBB-DBF7-422E-B4D5-12602B58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42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6/" TargetMode="External"/><Relationship Id="rId5" Type="http://schemas.openxmlformats.org/officeDocument/2006/relationships/hyperlink" Target="https://whiterosemaths.com/homelearning/year-5/" TargetMode="External"/><Relationship Id="rId4" Type="http://schemas.openxmlformats.org/officeDocument/2006/relationships/hyperlink" Target="https://whiterosemaths.com/homelearning/year-4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9CCA9682</Template>
  <TotalTime>8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Jade Wall</dc:creator>
  <cp:keywords/>
  <dc:description/>
  <cp:lastModifiedBy>Staff - Jade Wall</cp:lastModifiedBy>
  <cp:revision>2</cp:revision>
  <dcterms:created xsi:type="dcterms:W3CDTF">2020-03-23T11:44:00Z</dcterms:created>
  <dcterms:modified xsi:type="dcterms:W3CDTF">2020-03-23T13:25:00Z</dcterms:modified>
</cp:coreProperties>
</file>