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50960398"/>
    <w:bookmarkEnd w:id="0"/>
    <w:p w:rsidR="00370B0E" w:rsidRPr="004901B4" w:rsidRDefault="008B5209"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4" w:dyaOrig="997" w14:anchorId="18FFA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2pt;height:49.8pt" o:ole="">
            <v:imagedata r:id="rId7" o:title=""/>
          </v:shape>
          <o:OLEObject Type="Embed" ProgID="Word.Document.12" ShapeID="_x0000_i1025" DrawAspect="Icon" ObjectID="_1673961689"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e will seek the consent of the parent/</w:t>
      </w:r>
      <w:proofErr w:type="spellStart"/>
      <w:r w:rsidRPr="0069294F">
        <w:rPr>
          <w:rFonts w:ascii="Arial" w:eastAsia="Times New Roman" w:hAnsi="Arial" w:cs="Arial"/>
          <w:sz w:val="24"/>
          <w:szCs w:val="27"/>
          <w:lang w:val="en-US" w:eastAsia="en-GB"/>
        </w:rPr>
        <w:t>carer</w:t>
      </w:r>
      <w:proofErr w:type="spellEnd"/>
      <w:r w:rsidRPr="0069294F">
        <w:rPr>
          <w:rFonts w:ascii="Arial" w:eastAsia="Times New Roman" w:hAnsi="Arial" w:cs="Arial"/>
          <w:sz w:val="24"/>
          <w:szCs w:val="27"/>
          <w:lang w:val="en-US" w:eastAsia="en-GB"/>
        </w:rPr>
        <w:t xml:space="preserve">, or where pupils are aged 12 or above, from the pupil themselves.  </w:t>
      </w:r>
      <w:r>
        <w:rPr>
          <w:rFonts w:ascii="Arial" w:eastAsia="Times New Roman" w:hAnsi="Arial" w:cs="Arial"/>
          <w:sz w:val="24"/>
          <w:szCs w:val="27"/>
          <w:lang w:val="en-US" w:eastAsia="en-GB"/>
        </w:rPr>
        <w:t>Permission for pupils to go on trips will be sought from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xml:space="preserve">.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4B1" w:rsidRDefault="00BD64B1" w:rsidP="000A1BB4">
      <w:pPr>
        <w:spacing w:after="0" w:line="240" w:lineRule="auto"/>
      </w:pPr>
      <w:r>
        <w:separator/>
      </w:r>
    </w:p>
  </w:endnote>
  <w:endnote w:type="continuationSeparator" w:id="0">
    <w:p w:rsidR="00BD64B1" w:rsidRDefault="00BD64B1" w:rsidP="000A1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rsidP="006900A5">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4B1" w:rsidRDefault="00BD64B1" w:rsidP="000A1BB4">
      <w:pPr>
        <w:spacing w:after="0" w:line="240" w:lineRule="auto"/>
      </w:pPr>
      <w:r>
        <w:separator/>
      </w:r>
    </w:p>
  </w:footnote>
  <w:footnote w:type="continuationSeparator" w:id="0">
    <w:p w:rsidR="00BD64B1" w:rsidRDefault="00BD64B1" w:rsidP="000A1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Default="0069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A1BB4"/>
    <w:rsid w:val="000A66D0"/>
    <w:rsid w:val="001D77DC"/>
    <w:rsid w:val="00255071"/>
    <w:rsid w:val="00333556"/>
    <w:rsid w:val="00370B0E"/>
    <w:rsid w:val="004700AE"/>
    <w:rsid w:val="00526FE8"/>
    <w:rsid w:val="005C319D"/>
    <w:rsid w:val="006900A5"/>
    <w:rsid w:val="00697D22"/>
    <w:rsid w:val="0079318E"/>
    <w:rsid w:val="007C6567"/>
    <w:rsid w:val="008B5209"/>
    <w:rsid w:val="009B0656"/>
    <w:rsid w:val="009D660C"/>
    <w:rsid w:val="00B227E6"/>
    <w:rsid w:val="00BD64B1"/>
    <w:rsid w:val="00C07AA5"/>
    <w:rsid w:val="00C92816"/>
    <w:rsid w:val="00D36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B30E4"/>
  <w15:docId w15:val="{4529A540-1C4D-4C66-96C1-5CDD3CDC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69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0A5"/>
    <w:rPr>
      <w:rFonts w:asciiTheme="minorHAnsi" w:hAnsiTheme="minorHAnsi" w:cstheme="minorBidi"/>
      <w:sz w:val="22"/>
      <w:szCs w:val="22"/>
    </w:rPr>
  </w:style>
  <w:style w:type="paragraph" w:styleId="Footer">
    <w:name w:val="footer"/>
    <w:basedOn w:val="Normal"/>
    <w:link w:val="FooterChar"/>
    <w:uiPriority w:val="99"/>
    <w:unhideWhenUsed/>
    <w:rsid w:val="0069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0A5"/>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C07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A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6CDBCB4A</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Staff - Sarah Shuttlewood</cp:lastModifiedBy>
  <cp:revision>1</cp:revision>
  <dcterms:created xsi:type="dcterms:W3CDTF">2021-02-04T16:34:00Z</dcterms:created>
  <dcterms:modified xsi:type="dcterms:W3CDTF">2021-02-04T16:34:00Z</dcterms:modified>
</cp:coreProperties>
</file>