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1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3551"/>
        <w:gridCol w:w="2707"/>
        <w:gridCol w:w="2707"/>
        <w:gridCol w:w="2707"/>
        <w:gridCol w:w="3071"/>
      </w:tblGrid>
      <w:tr w:rsidR="00724979" w:rsidRPr="00E2637C" w:rsidTr="002F046B">
        <w:trPr>
          <w:cantSplit/>
          <w:trHeight w:val="166"/>
        </w:trPr>
        <w:tc>
          <w:tcPr>
            <w:tcW w:w="567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071" w:type="dxa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r w:rsidRPr="00E90D11"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2F046B">
        <w:trPr>
          <w:cantSplit/>
          <w:trHeight w:val="7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55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F300A8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hyperlink r:id="rId8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https://www.youtube.com/user/CosmicKidsYoga</w:t>
              </w:r>
            </w:hyperlink>
          </w:p>
          <w:p w:rsidR="00DD3079" w:rsidRPr="00E90D11" w:rsidRDefault="00DD3079" w:rsidP="00E90D11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 xml:space="preserve">BBC Move </w:t>
            </w:r>
            <w:proofErr w:type="gramStart"/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it</w:t>
            </w:r>
            <w:proofErr w:type="gramEnd"/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 xml:space="preserve"> Dance Programme</w:t>
            </w:r>
          </w:p>
          <w:p w:rsidR="00DD3079" w:rsidRPr="00E90D11" w:rsidRDefault="00F300A8" w:rsidP="00DD3079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  <w:hyperlink r:id="rId9" w:history="1">
              <w:r w:rsidR="00DD3079" w:rsidRPr="00E90D11">
                <w:rPr>
                  <w:rStyle w:val="Hyperlink"/>
                  <w:rFonts w:ascii="Comic Sans MS" w:hAnsi="Comic Sans MS"/>
                  <w:sz w:val="14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07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E90D11">
              <w:rPr>
                <w:rFonts w:ascii="Comic Sans MS" w:hAnsi="Comic Sans MS"/>
                <w:sz w:val="14"/>
                <w:szCs w:val="20"/>
              </w:rPr>
              <w:t xml:space="preserve"> Go outside for a walk.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  <w:tc>
          <w:tcPr>
            <w:tcW w:w="3071" w:type="dxa"/>
            <w:shd w:val="clear" w:color="auto" w:fill="BDD6EE" w:themeFill="accent1" w:themeFillTint="66"/>
          </w:tcPr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  <w:u w:val="single"/>
              </w:rPr>
              <w:t>Movement</w:t>
            </w:r>
          </w:p>
          <w:p w:rsidR="00DD3079" w:rsidRPr="00E90D11" w:rsidRDefault="00DD3079" w:rsidP="00DD3079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The Body Coach – </w:t>
            </w:r>
            <w:proofErr w:type="spellStart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Youtube</w:t>
            </w:r>
            <w:proofErr w:type="spellEnd"/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 on the day</w:t>
            </w:r>
          </w:p>
          <w:p w:rsidR="00DD3079" w:rsidRPr="00E90D11" w:rsidRDefault="00DD3079" w:rsidP="001F4328">
            <w:pPr>
              <w:jc w:val="center"/>
              <w:rPr>
                <w:rFonts w:ascii="Comic Sans MS" w:hAnsi="Comic Sans MS"/>
                <w:sz w:val="14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2F046B">
        <w:trPr>
          <w:cantSplit/>
          <w:trHeight w:val="293"/>
        </w:trPr>
        <w:tc>
          <w:tcPr>
            <w:tcW w:w="567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55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 xml:space="preserve">Phonics 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2707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  <w:tc>
          <w:tcPr>
            <w:tcW w:w="3071" w:type="dxa"/>
            <w:shd w:val="clear" w:color="auto" w:fill="FFF2CC" w:themeFill="accent4" w:themeFillTint="33"/>
          </w:tcPr>
          <w:p w:rsidR="00DD3079" w:rsidRPr="00E90D11" w:rsidRDefault="00FB50A8" w:rsidP="00FB50A8">
            <w:pPr>
              <w:jc w:val="center"/>
              <w:rPr>
                <w:rFonts w:ascii="Comic Sans MS" w:eastAsia="Calibri" w:hAnsi="Comic Sans MS" w:cs="Arial"/>
                <w:sz w:val="14"/>
                <w:szCs w:val="20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20"/>
              </w:rPr>
              <w:t>Phonics</w:t>
            </w:r>
          </w:p>
        </w:tc>
      </w:tr>
      <w:tr w:rsidR="00921F68" w:rsidRPr="00E2637C" w:rsidTr="002F046B">
        <w:trPr>
          <w:cantSplit/>
          <w:trHeight w:val="1774"/>
        </w:trPr>
        <w:tc>
          <w:tcPr>
            <w:tcW w:w="567" w:type="dxa"/>
            <w:vMerge w:val="restart"/>
            <w:textDirection w:val="btLr"/>
          </w:tcPr>
          <w:p w:rsidR="00921F68" w:rsidRPr="00F82D49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55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300A8" w:rsidP="00DD307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0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DD3079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rPr>
                <w:rFonts w:ascii="Comic Sans MS" w:hAnsi="Comic Sans MS"/>
                <w:color w:val="00B0F0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300A8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300A8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2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2707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300A8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  <w:tc>
          <w:tcPr>
            <w:tcW w:w="3071" w:type="dxa"/>
            <w:shd w:val="clear" w:color="auto" w:fill="FFCCFF"/>
          </w:tcPr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</w:pPr>
            <w:r w:rsidRPr="006119CD">
              <w:rPr>
                <w:rFonts w:ascii="Comic Sans MS" w:eastAsia="Calibri" w:hAnsi="Comic Sans MS" w:cs="Arial"/>
                <w:color w:val="FF0000"/>
                <w:sz w:val="14"/>
                <w:szCs w:val="14"/>
                <w:u w:val="single"/>
              </w:rPr>
              <w:t>Reading</w:t>
            </w:r>
          </w:p>
          <w:p w:rsidR="00921F68" w:rsidRPr="006119CD" w:rsidRDefault="00921F68" w:rsidP="00DD30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eastAsia="Calibri" w:hAnsi="Comic Sans MS" w:cs="Arial"/>
                <w:sz w:val="14"/>
                <w:szCs w:val="14"/>
              </w:rPr>
              <w:t>Younger readers can read or share a text with someone. Can they write or draw what they read about? Can they answer questions about the text?</w:t>
            </w:r>
          </w:p>
          <w:p w:rsidR="00921F68" w:rsidRPr="006119CD" w:rsidRDefault="00F300A8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4" w:history="1">
              <w:r w:rsidR="00921F68" w:rsidRPr="006119CD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https://www.oxfordowl.co.uk/for-home/find-a-book/library-page/</w:t>
              </w:r>
            </w:hyperlink>
          </w:p>
          <w:p w:rsidR="00921F68" w:rsidRPr="006119CD" w:rsidRDefault="00921F68" w:rsidP="00E2637C">
            <w:pPr>
              <w:jc w:val="center"/>
              <w:rPr>
                <w:rFonts w:ascii="Comic Sans MS" w:hAnsi="Comic Sans MS"/>
                <w:sz w:val="14"/>
                <w:szCs w:val="14"/>
                <w:highlight w:val="cyan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username-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  <w:p w:rsidR="00921F68" w:rsidRPr="006119CD" w:rsidRDefault="00921F68" w:rsidP="006119CD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 xml:space="preserve">password- </w:t>
            </w:r>
            <w:proofErr w:type="spellStart"/>
            <w:r w:rsidRPr="006119CD">
              <w:rPr>
                <w:rFonts w:ascii="Comic Sans MS" w:hAnsi="Comic Sans MS"/>
                <w:sz w:val="14"/>
                <w:szCs w:val="14"/>
                <w:highlight w:val="cyan"/>
              </w:rPr>
              <w:t>SJGreading</w:t>
            </w:r>
            <w:proofErr w:type="spellEnd"/>
          </w:p>
        </w:tc>
      </w:tr>
      <w:tr w:rsidR="00921F68" w:rsidRPr="00E2637C" w:rsidTr="002F046B">
        <w:trPr>
          <w:cantSplit/>
          <w:trHeight w:val="388"/>
        </w:trPr>
        <w:tc>
          <w:tcPr>
            <w:tcW w:w="567" w:type="dxa"/>
            <w:vMerge/>
            <w:textDirection w:val="btLr"/>
          </w:tcPr>
          <w:p w:rsidR="00921F68" w:rsidRDefault="00921F68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55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921F68">
              <w:rPr>
                <w:rFonts w:ascii="Comic Sans MS" w:eastAsia="Calibri" w:hAnsi="Comic Sans MS" w:cs="Arial"/>
                <w:sz w:val="14"/>
                <w:szCs w:val="20"/>
              </w:rPr>
              <w:t>Shade</w:t>
            </w:r>
            <w:r>
              <w:rPr>
                <w:rFonts w:ascii="Comic Sans MS" w:eastAsia="Calibri" w:hAnsi="Comic Sans MS" w:cs="Arial"/>
                <w:sz w:val="14"/>
                <w:szCs w:val="20"/>
              </w:rPr>
              <w:t xml:space="preserve"> (of colour)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921F68" w:rsidRPr="002F046B" w:rsidRDefault="002F046B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F046B">
              <w:rPr>
                <w:rFonts w:ascii="Comic Sans MS" w:eastAsia="Calibri" w:hAnsi="Comic Sans MS" w:cs="Arial"/>
                <w:sz w:val="14"/>
                <w:szCs w:val="20"/>
              </w:rPr>
              <w:t>texture</w:t>
            </w:r>
          </w:p>
        </w:tc>
        <w:tc>
          <w:tcPr>
            <w:tcW w:w="2707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2F046B" w:rsidRDefault="0010157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>
              <w:rPr>
                <w:rFonts w:ascii="Comic Sans MS" w:eastAsia="Calibri" w:hAnsi="Comic Sans MS" w:cs="Arial"/>
                <w:sz w:val="14"/>
                <w:szCs w:val="20"/>
              </w:rPr>
              <w:t>shadow</w:t>
            </w:r>
          </w:p>
        </w:tc>
        <w:tc>
          <w:tcPr>
            <w:tcW w:w="2707" w:type="dxa"/>
            <w:shd w:val="clear" w:color="auto" w:fill="FFCCFF"/>
          </w:tcPr>
          <w:p w:rsidR="002F046B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  <w:r w:rsidR="002F046B"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 xml:space="preserve"> </w:t>
            </w:r>
          </w:p>
          <w:p w:rsidR="00921F68" w:rsidRPr="002F046B" w:rsidRDefault="002F046B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2F046B">
              <w:rPr>
                <w:rFonts w:ascii="Comic Sans MS" w:eastAsia="Calibri" w:hAnsi="Comic Sans MS" w:cs="Arial"/>
                <w:sz w:val="14"/>
                <w:szCs w:val="20"/>
              </w:rPr>
              <w:t>Recycle</w:t>
            </w:r>
          </w:p>
        </w:tc>
        <w:tc>
          <w:tcPr>
            <w:tcW w:w="3071" w:type="dxa"/>
            <w:shd w:val="clear" w:color="auto" w:fill="FFCCFF"/>
          </w:tcPr>
          <w:p w:rsidR="00921F68" w:rsidRDefault="00921F6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</w:pPr>
            <w:r>
              <w:rPr>
                <w:rFonts w:ascii="Comic Sans MS" w:eastAsia="Calibri" w:hAnsi="Comic Sans MS" w:cs="Arial"/>
                <w:color w:val="FF0000"/>
                <w:sz w:val="14"/>
                <w:szCs w:val="20"/>
                <w:u w:val="single"/>
              </w:rPr>
              <w:t>Word of the day</w:t>
            </w:r>
          </w:p>
          <w:p w:rsidR="002F046B" w:rsidRPr="00101578" w:rsidRDefault="00101578" w:rsidP="00DD3079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20"/>
              </w:rPr>
            </w:pPr>
            <w:r w:rsidRPr="00101578">
              <w:rPr>
                <w:rFonts w:ascii="Comic Sans MS" w:eastAsia="Calibri" w:hAnsi="Comic Sans MS" w:cs="Arial"/>
                <w:color w:val="000000" w:themeColor="text1"/>
                <w:sz w:val="14"/>
                <w:szCs w:val="20"/>
              </w:rPr>
              <w:t>colour</w:t>
            </w:r>
          </w:p>
        </w:tc>
      </w:tr>
      <w:tr w:rsidR="00724979" w:rsidTr="002F046B">
        <w:trPr>
          <w:cantSplit/>
          <w:trHeight w:val="447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55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  <w:tc>
          <w:tcPr>
            <w:tcW w:w="3071" w:type="dxa"/>
            <w:shd w:val="clear" w:color="auto" w:fill="F7CAAC" w:themeFill="accent2" w:themeFillTint="66"/>
            <w:vAlign w:val="center"/>
          </w:tcPr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Break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55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 xml:space="preserve">Number gym </w:t>
            </w:r>
          </w:p>
          <w:p w:rsidR="00724979" w:rsidRPr="00E90D11" w:rsidRDefault="00F300A8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15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Appropriate calculation activity linked to year group e.g. add and subtract </w:t>
            </w: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E3411" w:rsidRPr="00E90D11" w:rsidRDefault="007E3411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F300A8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6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724979" w:rsidRPr="00E90D11" w:rsidRDefault="00B468C9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Shape focus – </w:t>
            </w:r>
            <w:r w:rsidR="00AB2778" w:rsidRPr="00E90D11">
              <w:rPr>
                <w:rFonts w:ascii="Comic Sans MS" w:hAnsi="Comic Sans MS"/>
                <w:sz w:val="14"/>
                <w:szCs w:val="14"/>
              </w:rPr>
              <w:t>recap names of shapes. Creating your own Colour Monster shape picture.</w:t>
            </w:r>
          </w:p>
          <w:p w:rsidR="007E3411" w:rsidRPr="00E90D11" w:rsidRDefault="007E3411" w:rsidP="00AB277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F300A8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7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B468C9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>Appropriate calculation activity linked to</w:t>
            </w:r>
            <w:r w:rsidR="00E2637C" w:rsidRPr="00E90D11">
              <w:rPr>
                <w:rFonts w:ascii="Comic Sans MS" w:hAnsi="Comic Sans MS"/>
                <w:sz w:val="14"/>
                <w:szCs w:val="14"/>
              </w:rPr>
              <w:t xml:space="preserve"> year group. </w:t>
            </w:r>
            <w:r w:rsidRPr="00E90D11">
              <w:rPr>
                <w:rFonts w:ascii="Comic Sans MS" w:hAnsi="Comic Sans MS"/>
                <w:sz w:val="14"/>
                <w:szCs w:val="14"/>
              </w:rPr>
              <w:t>EYFS/Yr1 looking at number bonds/numbers to 10</w:t>
            </w:r>
          </w:p>
          <w:p w:rsidR="007E3411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2707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Purple Mash</w:t>
            </w:r>
          </w:p>
          <w:p w:rsidR="00724979" w:rsidRPr="00E90D11" w:rsidRDefault="00F300A8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8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https://www.purplemash.com/login/</w:t>
              </w:r>
            </w:hyperlink>
          </w:p>
          <w:p w:rsidR="00B468C9" w:rsidRPr="00E90D11" w:rsidRDefault="007E3411" w:rsidP="00B468C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  <w:tc>
          <w:tcPr>
            <w:tcW w:w="3071" w:type="dxa"/>
            <w:shd w:val="clear" w:color="auto" w:fill="CCFFCC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724979" w:rsidRPr="00E90D11" w:rsidRDefault="00F300A8" w:rsidP="001F4328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9" w:history="1">
              <w:r w:rsidR="00724979" w:rsidRPr="00E90D11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E90D11" w:rsidRDefault="002B6E19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  <w:szCs w:val="14"/>
              </w:rPr>
              <w:t xml:space="preserve"> Calculation focus – addition and subtraction </w:t>
            </w:r>
          </w:p>
          <w:p w:rsidR="007E3411" w:rsidRPr="00E90D11" w:rsidRDefault="007E3411" w:rsidP="002B6E1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color w:val="00B0F0"/>
                <w:sz w:val="14"/>
                <w:szCs w:val="14"/>
              </w:rPr>
              <w:t>See EYFS and Year 1 daily sheet.</w:t>
            </w:r>
          </w:p>
        </w:tc>
      </w:tr>
      <w:tr w:rsidR="00825607" w:rsidTr="002F046B">
        <w:trPr>
          <w:cantSplit/>
          <w:trHeight w:val="464"/>
        </w:trPr>
        <w:tc>
          <w:tcPr>
            <w:tcW w:w="567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55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  <w:tc>
          <w:tcPr>
            <w:tcW w:w="3071" w:type="dxa"/>
            <w:shd w:val="clear" w:color="auto" w:fill="F4B083" w:themeFill="accent2" w:themeFillTint="99"/>
            <w:vAlign w:val="center"/>
          </w:tcPr>
          <w:p w:rsidR="00825607" w:rsidRPr="00E90D11" w:rsidRDefault="00825607" w:rsidP="008256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</w:rPr>
              <w:t>Lunch</w:t>
            </w:r>
          </w:p>
        </w:tc>
      </w:tr>
      <w:tr w:rsidR="00724979" w:rsidTr="002F046B">
        <w:trPr>
          <w:cantSplit/>
          <w:trHeight w:val="860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55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7E3411" w:rsidRPr="00E90D11" w:rsidRDefault="007E3411" w:rsidP="00E2637C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E2637C" w:rsidRPr="00E90D11" w:rsidRDefault="00E2637C" w:rsidP="00E2637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04024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eme Work</w:t>
            </w:r>
          </w:p>
          <w:p w:rsidR="00C1386E" w:rsidRPr="00E90D11" w:rsidRDefault="00C1386E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</w:p>
          <w:p w:rsidR="00AB2778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  <w:p w:rsidR="007E3411" w:rsidRPr="00E90D11" w:rsidRDefault="007E3411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E90D11" w:rsidRDefault="0004024D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E2637C" w:rsidRPr="00E90D11" w:rsidRDefault="00E2637C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2707" w:type="dxa"/>
            <w:shd w:val="clear" w:color="auto" w:fill="CC99FF"/>
          </w:tcPr>
          <w:p w:rsidR="00724979" w:rsidRPr="00E90D11" w:rsidRDefault="00A76B8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</w:t>
            </w:r>
            <w:r w:rsidR="00724979"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Pr="00E90D11" w:rsidRDefault="00DF2960" w:rsidP="00A76B81">
            <w:pPr>
              <w:jc w:val="center"/>
              <w:rPr>
                <w:rFonts w:ascii="Comic Sans MS" w:hAnsi="Comic Sans MS"/>
                <w:sz w:val="14"/>
              </w:rPr>
            </w:pPr>
            <w:r w:rsidRPr="00E90D11">
              <w:rPr>
                <w:rFonts w:ascii="Comic Sans MS" w:hAnsi="Comic Sans MS"/>
                <w:sz w:val="14"/>
              </w:rPr>
              <w:t xml:space="preserve"> </w:t>
            </w:r>
          </w:p>
          <w:p w:rsidR="0024756E" w:rsidRPr="00E90D11" w:rsidRDefault="00E2637C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  <w:tc>
          <w:tcPr>
            <w:tcW w:w="3071" w:type="dxa"/>
            <w:shd w:val="clear" w:color="auto" w:fill="CC99FF"/>
          </w:tcPr>
          <w:p w:rsidR="00724979" w:rsidRPr="00E90D11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E90D11">
              <w:rPr>
                <w:rFonts w:ascii="Comic Sans MS" w:eastAsia="Calibri" w:hAnsi="Comic Sans MS" w:cs="Arial"/>
                <w:sz w:val="14"/>
                <w:szCs w:val="14"/>
                <w:highlight w:val="cyan"/>
                <w:u w:val="single"/>
              </w:rPr>
              <w:t>Theme Work</w:t>
            </w:r>
          </w:p>
          <w:p w:rsidR="00E2637C" w:rsidRPr="00E90D11" w:rsidRDefault="00E2637C" w:rsidP="00825607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724979" w:rsidRPr="00E90D11" w:rsidRDefault="00E2637C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90D11">
              <w:rPr>
                <w:rFonts w:ascii="Comic Sans MS" w:hAnsi="Comic Sans MS"/>
                <w:sz w:val="14"/>
              </w:rPr>
              <w:t>See daily plan</w:t>
            </w:r>
          </w:p>
        </w:tc>
      </w:tr>
      <w:tr w:rsidR="00724979" w:rsidTr="002F046B">
        <w:trPr>
          <w:cantSplit/>
          <w:trHeight w:val="1134"/>
        </w:trPr>
        <w:tc>
          <w:tcPr>
            <w:tcW w:w="567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55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Reflecting Roxy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What have you lea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>rnt today and how could you hav</w:t>
            </w:r>
            <w:r w:rsidRPr="00E90D11">
              <w:rPr>
                <w:rFonts w:ascii="Comic Sans MS" w:hAnsi="Comic Sans MS"/>
                <w:sz w:val="14"/>
                <w:szCs w:val="16"/>
              </w:rPr>
              <w:t>e improved any of your work?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Making Links Molly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Can you use any learning that you have done today, in other parts of your life?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Resilience Rex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found anything chall</w:t>
            </w:r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enging today? How </w:t>
            </w:r>
            <w:proofErr w:type="gramStart"/>
            <w:r w:rsidR="00825607" w:rsidRPr="00E90D11">
              <w:rPr>
                <w:rFonts w:ascii="Comic Sans MS" w:hAnsi="Comic Sans MS"/>
                <w:sz w:val="14"/>
                <w:szCs w:val="16"/>
              </w:rPr>
              <w:t>did  you</w:t>
            </w:r>
            <w:proofErr w:type="gramEnd"/>
            <w:r w:rsidR="00825607" w:rsidRPr="00E90D11">
              <w:rPr>
                <w:rFonts w:ascii="Comic Sans MS" w:hAnsi="Comic Sans MS"/>
                <w:sz w:val="14"/>
                <w:szCs w:val="16"/>
              </w:rPr>
              <w:t xml:space="preserve"> over</w:t>
            </w:r>
            <w:r w:rsidRPr="00E90D11">
              <w:rPr>
                <w:rFonts w:ascii="Comic Sans MS" w:hAnsi="Comic Sans MS"/>
                <w:sz w:val="14"/>
                <w:szCs w:val="16"/>
              </w:rPr>
              <w:t>come the challenges?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Collaborating Carlos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Did you work alone today or with someone else? How did that go?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  <w:tc>
          <w:tcPr>
            <w:tcW w:w="3071" w:type="dxa"/>
            <w:shd w:val="clear" w:color="auto" w:fill="99CCFF"/>
          </w:tcPr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u w:val="single"/>
              </w:rPr>
              <w:t>Motivating Melinda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t xml:space="preserve"> </w:t>
            </w:r>
            <w:r w:rsidRPr="00E90D11">
              <w:rPr>
                <w:rFonts w:ascii="Comic Sans MS" w:hAnsi="Comic Sans MS"/>
                <w:noProof/>
                <w:sz w:val="14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E90D11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</w:rPr>
              <w:t>Have you encouraged someone else today? How did you motivate yourself today?</w:t>
            </w: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04024D" w:rsidRPr="00E90D11" w:rsidRDefault="0004024D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E90D11">
              <w:rPr>
                <w:rFonts w:ascii="Comic Sans MS" w:hAnsi="Comic Sans MS"/>
                <w:sz w:val="14"/>
                <w:szCs w:val="16"/>
                <w:highlight w:val="magenta"/>
              </w:rPr>
              <w:t>STORY TIME</w:t>
            </w:r>
          </w:p>
        </w:tc>
      </w:tr>
    </w:tbl>
    <w:p w:rsidR="00D750B0" w:rsidRPr="00921F68" w:rsidRDefault="00D750B0" w:rsidP="00440873">
      <w:pPr>
        <w:rPr>
          <w:sz w:val="24"/>
          <w:u w:val="single"/>
        </w:rPr>
        <w:sectPr w:rsidR="00D750B0" w:rsidRPr="00921F68" w:rsidSect="008D5692">
          <w:headerReference w:type="default" r:id="rId25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A22495" w:rsidRPr="00A41368" w:rsidRDefault="00A22495" w:rsidP="00DC057C">
      <w:pPr>
        <w:rPr>
          <w:rFonts w:ascii="Comic Sans MS" w:hAnsi="Comic Sans MS"/>
          <w:color w:val="7030A0"/>
          <w:sz w:val="32"/>
          <w:u w:val="single"/>
        </w:rPr>
      </w:pPr>
      <w:r w:rsidRPr="00A41368">
        <w:rPr>
          <w:rFonts w:ascii="Comic Sans MS" w:hAnsi="Comic Sans MS"/>
          <w:color w:val="7030A0"/>
          <w:sz w:val="32"/>
          <w:u w:val="single"/>
        </w:rPr>
        <w:lastRenderedPageBreak/>
        <w:t>Monday</w:t>
      </w:r>
    </w:p>
    <w:p w:rsidR="00A22495" w:rsidRPr="00A41368" w:rsidRDefault="00A22495" w:rsidP="00DC057C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6C6736" w:rsidP="006C6736">
      <w:pPr>
        <w:rPr>
          <w:rFonts w:ascii="Comic Sans MS" w:hAnsi="Comic Sans MS"/>
          <w:i/>
        </w:rPr>
      </w:pPr>
      <w:r w:rsidRPr="00A41368">
        <w:rPr>
          <w:rFonts w:ascii="Comic Sans MS" w:hAnsi="Comic Sans MS"/>
          <w:i/>
        </w:rPr>
        <w:t>EYFS</w:t>
      </w:r>
    </w:p>
    <w:p w:rsidR="006C6736" w:rsidRDefault="00F300A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EEF083" wp14:editId="5F8DBB3D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1525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 </w:t>
                            </w:r>
                          </w:p>
                          <w:p w:rsid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B62131" w:rsidRPr="00811905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EF08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0.25pt;margin-top:2.85pt;width:74.2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 </w:t>
                      </w:r>
                    </w:p>
                    <w:p w:rsidR="00B62131" w:rsidRDefault="00B62131" w:rsidP="006C6736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B62131" w:rsidRPr="00811905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You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28E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E57BC" wp14:editId="0B78A8B6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095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B62131" w:rsidP="00F300A8">
                            <w:pPr>
                              <w:spacing w:after="0"/>
                            </w:pPr>
                            <w:r>
                              <w:t xml:space="preserve">Hear </w:t>
                            </w:r>
                          </w:p>
                          <w:p w:rsidR="00B62131" w:rsidRDefault="00B62131" w:rsidP="00F300A8">
                            <w:pPr>
                              <w:spacing w:after="0"/>
                            </w:pPr>
                            <w:r>
                              <w:t xml:space="preserve">Clear </w:t>
                            </w:r>
                          </w:p>
                          <w:p w:rsidR="00B62131" w:rsidRDefault="00B62131" w:rsidP="00F300A8">
                            <w:pPr>
                              <w:spacing w:after="0"/>
                            </w:pPr>
                            <w:r>
                              <w:t xml:space="preserve">Dear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57BC" id="Text Box 8" o:spid="_x0000_s1027" type="#_x0000_t202" style="position:absolute;margin-left:137.25pt;margin-top:2.75pt;width:102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B62131" w:rsidP="00F300A8">
                      <w:pPr>
                        <w:spacing w:after="0"/>
                      </w:pPr>
                      <w:r>
                        <w:t xml:space="preserve">Hear </w:t>
                      </w:r>
                    </w:p>
                    <w:p w:rsidR="00B62131" w:rsidRDefault="00B62131" w:rsidP="00F300A8">
                      <w:pPr>
                        <w:spacing w:after="0"/>
                      </w:pPr>
                      <w:r>
                        <w:t xml:space="preserve">Clear </w:t>
                      </w:r>
                    </w:p>
                    <w:p w:rsidR="00B62131" w:rsidRDefault="00B62131" w:rsidP="00F300A8">
                      <w:pPr>
                        <w:spacing w:after="0"/>
                      </w:pPr>
                      <w:r>
                        <w:t xml:space="preserve">Dear 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Pr="00811905" w:rsidRDefault="00B621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6C6736">
                            <w:r>
                              <w:t>ear</w:t>
                            </w:r>
                          </w:p>
                          <w:p w:rsidR="00B62131" w:rsidRDefault="00B62131" w:rsidP="006C6736">
                            <w:r>
                              <w:t>Hear with your 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B62131" w:rsidRDefault="00B621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Pr="00811905" w:rsidRDefault="00B621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6C6736">
                      <w:r>
                        <w:t>ear</w:t>
                      </w:r>
                    </w:p>
                    <w:p w:rsidR="00B62131" w:rsidRDefault="00B62131" w:rsidP="006C6736">
                      <w:r>
                        <w:t>Hear with your 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Pr="00A41368" w:rsidRDefault="00A41368" w:rsidP="006C6736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F7EE9" wp14:editId="00048578">
                <wp:simplePos x="0" y="0"/>
                <wp:positionH relativeFrom="margin">
                  <wp:posOffset>3324225</wp:posOffset>
                </wp:positionH>
                <wp:positionV relativeFrom="paragraph">
                  <wp:posOffset>311149</wp:posOffset>
                </wp:positionV>
                <wp:extent cx="942975" cy="12858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Oh </w:t>
                            </w:r>
                          </w:p>
                          <w:p w:rsid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Mrs </w:t>
                            </w:r>
                          </w:p>
                          <w:p w:rsidR="00B62131" w:rsidRPr="00811905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People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7EE9" id="Text Box 15" o:spid="_x0000_s1030" type="#_x0000_t202" style="position:absolute;margin-left:261.75pt;margin-top:24.5pt;width:74.2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Oh </w:t>
                      </w:r>
                    </w:p>
                    <w:p w:rsidR="00B62131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Mrs </w:t>
                      </w:r>
                    </w:p>
                    <w:p w:rsidR="00B62131" w:rsidRPr="00811905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People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i/>
        </w:rPr>
        <w:t>Year 1</w:t>
      </w:r>
    </w:p>
    <w:p w:rsidR="006C6736" w:rsidRDefault="00A41368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D1713" wp14:editId="46DB1994">
                <wp:simplePos x="0" y="0"/>
                <wp:positionH relativeFrom="column">
                  <wp:posOffset>1743075</wp:posOffset>
                </wp:positionH>
                <wp:positionV relativeFrom="paragraph">
                  <wp:posOffset>8890</wp:posOffset>
                </wp:positionV>
                <wp:extent cx="1295400" cy="11430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B62131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Bake </w:t>
                            </w:r>
                          </w:p>
                          <w:p w:rsidR="00B62131" w:rsidRDefault="00B62131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Flake </w:t>
                            </w:r>
                          </w:p>
                          <w:p w:rsidR="00B62131" w:rsidRDefault="00B62131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Cake </w:t>
                            </w:r>
                          </w:p>
                          <w:p w:rsidR="00B62131" w:rsidRPr="00B62131" w:rsidRDefault="00B62131" w:rsidP="00B62131">
                            <w:pPr>
                              <w:spacing w:after="0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Mistake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1713" id="Text Box 16" o:spid="_x0000_s1031" type="#_x0000_t202" style="position:absolute;margin-left:137.25pt;margin-top:.7pt;width:102pt;height:9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B62131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Bake </w:t>
                      </w:r>
                    </w:p>
                    <w:p w:rsidR="00B62131" w:rsidRDefault="00B62131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Flake </w:t>
                      </w:r>
                    </w:p>
                    <w:p w:rsidR="00B62131" w:rsidRDefault="00B62131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Cake </w:t>
                      </w:r>
                    </w:p>
                    <w:p w:rsidR="00B62131" w:rsidRPr="00B62131" w:rsidRDefault="00B62131" w:rsidP="00B62131">
                      <w:pPr>
                        <w:spacing w:after="0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Mistake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5CC54" wp14:editId="7FBC79D8">
                <wp:simplePos x="0" y="0"/>
                <wp:positionH relativeFrom="column">
                  <wp:posOffset>4549775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CC54" id="Text Box 17" o:spid="_x0000_s1032" type="#_x0000_t202" style="position:absolute;margin-left:358.25pt;margin-top:.8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0CF30" wp14:editId="7159386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Pr="00811905" w:rsidRDefault="00B621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6C6736">
                            <w:r>
                              <w:t>a-e</w:t>
                            </w:r>
                          </w:p>
                          <w:p w:rsidR="00B62131" w:rsidRDefault="00B62131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CF30" id="Text Box 18" o:spid="_x0000_s1033" type="#_x0000_t202" style="position:absolute;margin-left:0;margin-top:.25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" fillcolor="white [3201]" strokeweight=".5pt">
                <v:textbox>
                  <w:txbxContent>
                    <w:p w:rsidR="00B62131" w:rsidRDefault="00B621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Pr="00811905" w:rsidRDefault="00B621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6C6736">
                      <w:r>
                        <w:t>a-e</w:t>
                      </w:r>
                    </w:p>
                    <w:p w:rsidR="00B62131" w:rsidRDefault="00B62131" w:rsidP="006C6736"/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D10F3" w:rsidRDefault="006D10F3" w:rsidP="006C6736">
      <w:pPr>
        <w:rPr>
          <w:rFonts w:ascii="Comic Sans MS" w:hAnsi="Comic Sans MS"/>
          <w:u w:val="single"/>
        </w:rPr>
      </w:pP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Maths</w:t>
      </w:r>
    </w:p>
    <w:p w:rsidR="00BF67C0" w:rsidRDefault="008C4B41" w:rsidP="006C6736">
      <w:pPr>
        <w:rPr>
          <w:rFonts w:ascii="Comic Sans MS" w:hAnsi="Comic Sans MS"/>
        </w:rPr>
      </w:pPr>
      <w:r>
        <w:rPr>
          <w:rFonts w:ascii="Comic Sans MS" w:hAnsi="Comic Sans MS"/>
        </w:rPr>
        <w:t>Create an adding machine with toilet role tubes (like the image below) and use small items to represent the numbers (stones could work)</w:t>
      </w:r>
    </w:p>
    <w:p w:rsidR="00423108" w:rsidRPr="00106B3B" w:rsidRDefault="008C4B41" w:rsidP="00106B3B">
      <w:pPr>
        <w:rPr>
          <w:rFonts w:ascii="Comic Sans MS" w:hAnsi="Comic Sans MS"/>
        </w:rPr>
      </w:pPr>
      <w:r w:rsidRPr="008C4B4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2749138</wp:posOffset>
                </wp:positionH>
                <wp:positionV relativeFrom="paragraph">
                  <wp:posOffset>19809</wp:posOffset>
                </wp:positionV>
                <wp:extent cx="2360930" cy="3906982"/>
                <wp:effectExtent l="0" t="0" r="2794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06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31" w:rsidRPr="005E15B6" w:rsidRDefault="00B62131">
                            <w:pPr>
                              <w:rPr>
                                <w:b/>
                              </w:rPr>
                            </w:pPr>
                            <w:r w:rsidRPr="005E15B6">
                              <w:rPr>
                                <w:b/>
                              </w:rPr>
                              <w:t xml:space="preserve">Foundation questions </w:t>
                            </w:r>
                          </w:p>
                          <w:p w:rsidR="00B62131" w:rsidRDefault="00B62131">
                            <w:r>
                              <w:t>3+2=</w:t>
                            </w:r>
                          </w:p>
                          <w:p w:rsidR="00B62131" w:rsidRDefault="00B62131">
                            <w:r>
                              <w:t>2+2=</w:t>
                            </w:r>
                          </w:p>
                          <w:p w:rsidR="00B62131" w:rsidRDefault="00B62131">
                            <w:r>
                              <w:t>4+4=</w:t>
                            </w:r>
                          </w:p>
                          <w:p w:rsidR="00B62131" w:rsidRDefault="00B62131">
                            <w:r>
                              <w:t>5+3=</w:t>
                            </w:r>
                          </w:p>
                          <w:p w:rsidR="00B62131" w:rsidRDefault="00B62131">
                            <w:r>
                              <w:t>7+1=</w:t>
                            </w:r>
                          </w:p>
                          <w:p w:rsidR="00B62131" w:rsidRPr="005E15B6" w:rsidRDefault="00B62131">
                            <w:pPr>
                              <w:rPr>
                                <w:color w:val="FF0000"/>
                              </w:rPr>
                            </w:pPr>
                            <w:r w:rsidRPr="005E15B6">
                              <w:rPr>
                                <w:color w:val="FF0000"/>
                              </w:rPr>
                              <w:t>Challenge: Write out t</w:t>
                            </w:r>
                            <w:r>
                              <w:rPr>
                                <w:color w:val="FF0000"/>
                              </w:rPr>
                              <w:t>he number sentences and answers</w:t>
                            </w:r>
                          </w:p>
                          <w:p w:rsidR="00B62131" w:rsidRDefault="00B62131">
                            <w:pPr>
                              <w:rPr>
                                <w:b/>
                              </w:rPr>
                            </w:pPr>
                            <w:r w:rsidRPr="005E15B6">
                              <w:rPr>
                                <w:b/>
                              </w:rPr>
                              <w:t>Year 1 questions</w:t>
                            </w:r>
                          </w:p>
                          <w:p w:rsidR="00B62131" w:rsidRPr="005E15B6" w:rsidRDefault="00B62131">
                            <w:r w:rsidRPr="005E15B6">
                              <w:t>8+4=</w:t>
                            </w:r>
                          </w:p>
                          <w:p w:rsidR="00B62131" w:rsidRPr="005E15B6" w:rsidRDefault="00B62131">
                            <w:r w:rsidRPr="005E15B6">
                              <w:t>11+5=</w:t>
                            </w:r>
                          </w:p>
                          <w:p w:rsidR="00B62131" w:rsidRPr="005E15B6" w:rsidRDefault="00B62131">
                            <w:r w:rsidRPr="005E15B6">
                              <w:t>14+3=</w:t>
                            </w:r>
                          </w:p>
                          <w:p w:rsidR="00B62131" w:rsidRPr="005E15B6" w:rsidRDefault="00B62131">
                            <w:r w:rsidRPr="005E15B6">
                              <w:t>8+9=</w:t>
                            </w:r>
                          </w:p>
                          <w:p w:rsidR="00B62131" w:rsidRPr="005E15B6" w:rsidRDefault="00B62131">
                            <w:r w:rsidRPr="005E15B6">
                              <w:t>2+13=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216.45pt;margin-top:1.55pt;width:185.9pt;height:307.65pt;z-index:251698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">
                <v:textbox>
                  <w:txbxContent>
                    <w:p w:rsidR="00B62131" w:rsidRPr="005E15B6" w:rsidRDefault="00B62131">
                      <w:pPr>
                        <w:rPr>
                          <w:b/>
                        </w:rPr>
                      </w:pPr>
                      <w:r w:rsidRPr="005E15B6">
                        <w:rPr>
                          <w:b/>
                        </w:rPr>
                        <w:t xml:space="preserve">Foundation questions </w:t>
                      </w:r>
                    </w:p>
                    <w:p w:rsidR="00B62131" w:rsidRDefault="00B62131">
                      <w:r>
                        <w:t>3+2=</w:t>
                      </w:r>
                    </w:p>
                    <w:p w:rsidR="00B62131" w:rsidRDefault="00B62131">
                      <w:r>
                        <w:t>2+2=</w:t>
                      </w:r>
                    </w:p>
                    <w:p w:rsidR="00B62131" w:rsidRDefault="00B62131">
                      <w:r>
                        <w:t>4+4=</w:t>
                      </w:r>
                    </w:p>
                    <w:p w:rsidR="00B62131" w:rsidRDefault="00B62131">
                      <w:r>
                        <w:t>5+3=</w:t>
                      </w:r>
                    </w:p>
                    <w:p w:rsidR="00B62131" w:rsidRDefault="00B62131">
                      <w:r>
                        <w:t>7+1=</w:t>
                      </w:r>
                    </w:p>
                    <w:p w:rsidR="00B62131" w:rsidRPr="005E15B6" w:rsidRDefault="00B62131">
                      <w:pPr>
                        <w:rPr>
                          <w:color w:val="FF0000"/>
                        </w:rPr>
                      </w:pPr>
                      <w:r w:rsidRPr="005E15B6">
                        <w:rPr>
                          <w:color w:val="FF0000"/>
                        </w:rPr>
                        <w:t>Challenge: Write out t</w:t>
                      </w:r>
                      <w:r>
                        <w:rPr>
                          <w:color w:val="FF0000"/>
                        </w:rPr>
                        <w:t>he number sentences and answers</w:t>
                      </w:r>
                    </w:p>
                    <w:p w:rsidR="00B62131" w:rsidRDefault="00B62131">
                      <w:pPr>
                        <w:rPr>
                          <w:b/>
                        </w:rPr>
                      </w:pPr>
                      <w:r w:rsidRPr="005E15B6">
                        <w:rPr>
                          <w:b/>
                        </w:rPr>
                        <w:t>Year 1 questions</w:t>
                      </w:r>
                    </w:p>
                    <w:p w:rsidR="00B62131" w:rsidRPr="005E15B6" w:rsidRDefault="00B62131">
                      <w:r w:rsidRPr="005E15B6">
                        <w:t>8+4=</w:t>
                      </w:r>
                    </w:p>
                    <w:p w:rsidR="00B62131" w:rsidRPr="005E15B6" w:rsidRDefault="00B62131">
                      <w:r w:rsidRPr="005E15B6">
                        <w:t>11+5=</w:t>
                      </w:r>
                    </w:p>
                    <w:p w:rsidR="00B62131" w:rsidRPr="005E15B6" w:rsidRDefault="00B62131">
                      <w:r w:rsidRPr="005E15B6">
                        <w:t>14+3=</w:t>
                      </w:r>
                    </w:p>
                    <w:p w:rsidR="00B62131" w:rsidRPr="005E15B6" w:rsidRDefault="00B62131">
                      <w:r w:rsidRPr="005E15B6">
                        <w:t>8+9=</w:t>
                      </w:r>
                    </w:p>
                    <w:p w:rsidR="00B62131" w:rsidRPr="005E15B6" w:rsidRDefault="00B62131">
                      <w:r w:rsidRPr="005E15B6">
                        <w:t>2+13=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280285" cy="3051810"/>
            <wp:effectExtent l="0" t="0" r="5715" b="0"/>
            <wp:docPr id="39" name="Picture 39" descr="Adding machine diy | Teaching, Homeschool math, Preschool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ding machine diy | Teaching, Homeschool math, Preschool mat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68" w:rsidRDefault="00C74B68" w:rsidP="006C6736">
      <w:pPr>
        <w:rPr>
          <w:rFonts w:ascii="Comic Sans MS" w:hAnsi="Comic Sans MS"/>
          <w:u w:val="single"/>
        </w:rPr>
      </w:pPr>
    </w:p>
    <w:p w:rsidR="005E15B6" w:rsidRDefault="005E15B6" w:rsidP="006C6736">
      <w:pPr>
        <w:rPr>
          <w:rFonts w:ascii="Comic Sans MS" w:hAnsi="Comic Sans MS"/>
          <w:u w:val="single"/>
        </w:rPr>
      </w:pPr>
    </w:p>
    <w:p w:rsidR="00A41368" w:rsidRDefault="00A41368" w:rsidP="006C6736">
      <w:pPr>
        <w:rPr>
          <w:rFonts w:ascii="Comic Sans MS" w:hAnsi="Comic Sans MS"/>
          <w:u w:val="single"/>
        </w:rPr>
      </w:pPr>
    </w:p>
    <w:p w:rsidR="006C6736" w:rsidRPr="00A41368" w:rsidRDefault="006C6736" w:rsidP="006C6736">
      <w:pPr>
        <w:rPr>
          <w:rFonts w:ascii="Comic Sans MS" w:hAnsi="Comic Sans MS"/>
          <w:color w:val="7030A0"/>
          <w:sz w:val="32"/>
        </w:rPr>
      </w:pPr>
      <w:r w:rsidRPr="00A41368">
        <w:rPr>
          <w:rFonts w:ascii="Comic Sans MS" w:hAnsi="Comic Sans MS"/>
          <w:color w:val="7030A0"/>
          <w:sz w:val="32"/>
        </w:rPr>
        <w:lastRenderedPageBreak/>
        <w:t>Tuesday</w:t>
      </w:r>
    </w:p>
    <w:p w:rsidR="006C6736" w:rsidRPr="00A41368" w:rsidRDefault="006C6736" w:rsidP="006C6736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>Phonics</w:t>
      </w:r>
    </w:p>
    <w:p w:rsidR="006C6736" w:rsidRPr="00A41368" w:rsidRDefault="00A41368" w:rsidP="006C673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EYFS</w:t>
      </w:r>
    </w:p>
    <w:p w:rsidR="006C6736" w:rsidRDefault="00A41368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2F0158" wp14:editId="7D535293">
                <wp:simplePos x="0" y="0"/>
                <wp:positionH relativeFrom="margin">
                  <wp:posOffset>3181350</wp:posOffset>
                </wp:positionH>
                <wp:positionV relativeFrom="paragraph">
                  <wp:posOffset>74294</wp:posOffset>
                </wp:positionV>
                <wp:extent cx="942975" cy="12287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 </w:t>
                            </w:r>
                          </w:p>
                          <w:p w:rsid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She </w:t>
                            </w:r>
                          </w:p>
                          <w:p w:rsidR="00B62131" w:rsidRPr="00811905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We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0158" id="Text Box 19" o:spid="_x0000_s1035" type="#_x0000_t202" style="position:absolute;margin-left:250.5pt;margin-top:5.85pt;width:74.25pt;height:9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 </w:t>
                      </w:r>
                    </w:p>
                    <w:p w:rsidR="00B62131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She </w:t>
                      </w:r>
                    </w:p>
                    <w:p w:rsidR="00B62131" w:rsidRPr="00811905" w:rsidRDefault="00B62131" w:rsidP="006C673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We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82E08" wp14:editId="2CEAB197">
                <wp:simplePos x="0" y="0"/>
                <wp:positionH relativeFrom="column">
                  <wp:posOffset>1612446</wp:posOffset>
                </wp:positionH>
                <wp:positionV relativeFrom="paragraph">
                  <wp:posOffset>43625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Pr="003B52E8" w:rsidRDefault="00B6213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B62131" w:rsidRDefault="00B621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Chair 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Hair 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Fair 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B62131" w:rsidRPr="00C74B68" w:rsidRDefault="00B62131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="Times New Roman" w:hAnsi="Comic Sans MS" w:cs="Arial-BoldItalicMT"/>
                                <w:bCs/>
                                <w:iCs/>
                                <w:color w:val="000000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:rsidR="00B62131" w:rsidRPr="003B52E8" w:rsidRDefault="00B6213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2E08" id="Text Box 20" o:spid="_x0000_s1036" type="#_x0000_t202" style="position:absolute;margin-left:126.95pt;margin-top:3.4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" fillcolor="white [3201]" strokeweight=".5pt">
                <v:textbox>
                  <w:txbxContent>
                    <w:p w:rsidR="00B62131" w:rsidRPr="003B52E8" w:rsidRDefault="00B62131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B6213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B62131" w:rsidRDefault="00B62131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Chair </w:t>
                      </w:r>
                    </w:p>
                    <w:p w:rsidR="00B62131" w:rsidRDefault="00B62131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Hair </w:t>
                      </w:r>
                    </w:p>
                    <w:p w:rsidR="00B62131" w:rsidRDefault="00B62131" w:rsidP="003B52E8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Fair </w:t>
                      </w:r>
                    </w:p>
                    <w:p w:rsidR="00B62131" w:rsidRDefault="00B6213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B62131" w:rsidRPr="00C74B68" w:rsidRDefault="00B62131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Times New Roman" w:hAnsi="Comic Sans MS" w:cs="Arial-BoldItalicMT"/>
                          <w:bCs/>
                          <w:iCs/>
                          <w:color w:val="000000"/>
                          <w:sz w:val="16"/>
                          <w:szCs w:val="16"/>
                          <w:lang w:eastAsia="en-GB"/>
                        </w:rPr>
                      </w:pPr>
                    </w:p>
                    <w:p w:rsidR="00B62131" w:rsidRPr="003B52E8" w:rsidRDefault="00B6213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BA8AD" wp14:editId="4E72BEE0">
                <wp:simplePos x="0" y="0"/>
                <wp:positionH relativeFrom="margin">
                  <wp:align>left</wp:align>
                </wp:positionH>
                <wp:positionV relativeFrom="paragraph">
                  <wp:posOffset>23108</wp:posOffset>
                </wp:positionV>
                <wp:extent cx="1246909" cy="981075"/>
                <wp:effectExtent l="0" t="0" r="1079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Pr="00811905" w:rsidRDefault="00B621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6C6736">
                            <w:r>
                              <w:t>Air</w:t>
                            </w:r>
                          </w:p>
                          <w:p w:rsidR="00B62131" w:rsidRDefault="00B62131" w:rsidP="006C6736">
                            <w:r>
                              <w:t>That’s not 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A8AD" id="Text Box 22" o:spid="_x0000_s1037" type="#_x0000_t202" style="position:absolute;margin-left:0;margin-top:1.8pt;width:98.2pt;height:77.2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" fillcolor="white [3201]" strokeweight=".5pt">
                <v:textbox>
                  <w:txbxContent>
                    <w:p w:rsidR="00B62131" w:rsidRDefault="00B621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Pr="00811905" w:rsidRDefault="00B621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6C6736">
                      <w:r>
                        <w:t>Air</w:t>
                      </w:r>
                    </w:p>
                    <w:p w:rsidR="00B62131" w:rsidRDefault="00B62131" w:rsidP="006C6736">
                      <w:r>
                        <w:t>That’s not fair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8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TCTw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ODoQs6LyBXw56ifOW7mogX8nfHgUDiMG&#10;HrA24QFHpQlJ0V7ibEPu19/sMR6dh5ezFiNbcP9zK5ziTH8zmIkrMBxnPCnjs4sRFHfqWZ16zLa5&#10;ITCFtiO7JMb4oA9i5ah5xnbN46twCSPxdsHDQbwJ/SJhO6Waz1MQptqKcGeerIzQsTOR12X3LJzd&#10;9zVgIu7pMNxi8q69fWy8aWi+DVTVqfeR6J7VPf/YiDQ9++2NK3eqp6jXf8zsNwA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Ak&#10;seTC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A41368" w:rsidRDefault="006C6736" w:rsidP="006C6736">
      <w:pPr>
        <w:rPr>
          <w:rFonts w:ascii="Comic Sans MS" w:hAnsi="Comic Sans MS"/>
          <w:u w:val="single"/>
        </w:rPr>
      </w:pPr>
    </w:p>
    <w:p w:rsidR="006C6736" w:rsidRPr="00A41368" w:rsidRDefault="00A41368" w:rsidP="006C6736">
      <w:pPr>
        <w:rPr>
          <w:rFonts w:ascii="Comic Sans MS" w:hAnsi="Comic Sans MS"/>
          <w:i/>
        </w:rPr>
      </w:pPr>
      <w:r w:rsidRPr="00A41368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D6A147" wp14:editId="58F5F4B6">
                <wp:simplePos x="0" y="0"/>
                <wp:positionH relativeFrom="margin">
                  <wp:align>left</wp:align>
                </wp:positionH>
                <wp:positionV relativeFrom="paragraph">
                  <wp:posOffset>327445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Pr="00811905" w:rsidRDefault="00B6213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6C6736">
                            <w:r>
                              <w:t>e-e</w:t>
                            </w:r>
                          </w:p>
                          <w:p w:rsidR="00B62131" w:rsidRDefault="00B62131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A147" id="Text Box 26" o:spid="_x0000_s1039" type="#_x0000_t202" style="position:absolute;margin-left:0;margin-top:25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" fillcolor="white [3201]" strokeweight=".5pt">
                <v:textbox>
                  <w:txbxContent>
                    <w:p w:rsidR="00B62131" w:rsidRDefault="00B6213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Pr="00811905" w:rsidRDefault="00B6213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6C6736">
                      <w:r>
                        <w:t>e-e</w:t>
                      </w:r>
                    </w:p>
                    <w:p w:rsidR="00B62131" w:rsidRDefault="00B62131" w:rsidP="006C6736"/>
                  </w:txbxContent>
                </v:textbox>
                <w10:wrap anchorx="margin"/>
              </v:shape>
            </w:pict>
          </mc:Fallback>
        </mc:AlternateContent>
      </w:r>
      <w:r w:rsidRPr="00A41368">
        <w:rPr>
          <w:rFonts w:ascii="Comic Sans MS" w:hAnsi="Comic Sans MS"/>
          <w:i/>
        </w:rPr>
        <w:t>Year 1</w:t>
      </w:r>
    </w:p>
    <w:p w:rsidR="006C6736" w:rsidRDefault="00B62131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4C28A" wp14:editId="412801D2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</wp:posOffset>
                </wp:positionV>
                <wp:extent cx="1295400" cy="11144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B62131" w:rsidP="006C6736">
                            <w:r>
                              <w:t xml:space="preserve">Theme </w:t>
                            </w:r>
                          </w:p>
                          <w:p w:rsidR="00B62131" w:rsidRDefault="00B62131" w:rsidP="006C6736">
                            <w:r>
                              <w:t>Extreme</w:t>
                            </w:r>
                          </w:p>
                          <w:p w:rsidR="001A34A5" w:rsidRDefault="001A34A5" w:rsidP="006C6736">
                            <w:r>
                              <w:t xml:space="preserve">Delete </w:t>
                            </w:r>
                          </w:p>
                          <w:p w:rsidR="00B62131" w:rsidRDefault="00B62131" w:rsidP="006C6736"/>
                          <w:p w:rsidR="00B62131" w:rsidRDefault="00B62131" w:rsidP="006C6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C28A" id="Text Box 23" o:spid="_x0000_s1040" type="#_x0000_t202" style="position:absolute;margin-left:126.75pt;margin-top:.9pt;width:102pt;height:8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B62131" w:rsidP="006C6736">
                      <w:r>
                        <w:t xml:space="preserve">Theme </w:t>
                      </w:r>
                    </w:p>
                    <w:p w:rsidR="00B62131" w:rsidRDefault="00B62131" w:rsidP="006C6736">
                      <w:r>
                        <w:t>Extreme</w:t>
                      </w:r>
                    </w:p>
                    <w:p w:rsidR="001A34A5" w:rsidRDefault="001A34A5" w:rsidP="006C6736">
                      <w:r>
                        <w:t xml:space="preserve">Delete </w:t>
                      </w:r>
                    </w:p>
                    <w:p w:rsidR="00B62131" w:rsidRDefault="00B62131" w:rsidP="006C6736"/>
                    <w:p w:rsidR="00B62131" w:rsidRDefault="00B62131" w:rsidP="006C6736"/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413AEB" wp14:editId="667E29BA">
                <wp:simplePos x="0" y="0"/>
                <wp:positionH relativeFrom="margin">
                  <wp:posOffset>3228975</wp:posOffset>
                </wp:positionH>
                <wp:positionV relativeFrom="paragraph">
                  <wp:posOffset>20955</wp:posOffset>
                </wp:positionV>
                <wp:extent cx="942975" cy="1200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P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B62131">
                              <w:rPr>
                                <w:color w:val="FF0000"/>
                              </w:rPr>
                              <w:t>Their</w:t>
                            </w:r>
                            <w:proofErr w:type="gramEnd"/>
                            <w:r w:rsidRPr="00B62131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B62131" w:rsidRP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 w:rsidRPr="00B62131"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B62131" w:rsidRPr="00B62131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  <w:r w:rsidRPr="00B62131">
                              <w:rPr>
                                <w:color w:val="FF0000"/>
                              </w:rPr>
                              <w:t xml:space="preserve">Mr </w:t>
                            </w:r>
                          </w:p>
                          <w:p w:rsidR="00B62131" w:rsidRPr="00811905" w:rsidRDefault="00B6213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3AEB" id="Text Box 24" o:spid="_x0000_s1041" type="#_x0000_t202" style="position:absolute;margin-left:254.25pt;margin-top:1.65pt;width:74.25pt;height:9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Pr="00B62131" w:rsidRDefault="00B62131" w:rsidP="006C6736">
                      <w:pPr>
                        <w:rPr>
                          <w:color w:val="FF0000"/>
                        </w:rPr>
                      </w:pPr>
                      <w:proofErr w:type="gramStart"/>
                      <w:r w:rsidRPr="00B62131">
                        <w:rPr>
                          <w:color w:val="FF0000"/>
                        </w:rPr>
                        <w:t>Their</w:t>
                      </w:r>
                      <w:proofErr w:type="gramEnd"/>
                      <w:r w:rsidRPr="00B62131">
                        <w:rPr>
                          <w:color w:val="FF0000"/>
                        </w:rPr>
                        <w:t xml:space="preserve"> </w:t>
                      </w:r>
                    </w:p>
                    <w:p w:rsidR="00B62131" w:rsidRPr="00B62131" w:rsidRDefault="00B62131" w:rsidP="006C6736">
                      <w:pPr>
                        <w:rPr>
                          <w:color w:val="FF0000"/>
                        </w:rPr>
                      </w:pPr>
                      <w:r w:rsidRPr="00B62131">
                        <w:rPr>
                          <w:color w:val="FF0000"/>
                        </w:rPr>
                        <w:t xml:space="preserve">Called </w:t>
                      </w:r>
                    </w:p>
                    <w:p w:rsidR="00B62131" w:rsidRPr="00B62131" w:rsidRDefault="00B62131" w:rsidP="006C6736">
                      <w:pPr>
                        <w:rPr>
                          <w:color w:val="FF0000"/>
                        </w:rPr>
                      </w:pPr>
                      <w:r w:rsidRPr="00B62131">
                        <w:rPr>
                          <w:color w:val="FF0000"/>
                        </w:rPr>
                        <w:t xml:space="preserve">Mr </w:t>
                      </w:r>
                    </w:p>
                    <w:p w:rsidR="00B62131" w:rsidRPr="00811905" w:rsidRDefault="00B6213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36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3B50A" wp14:editId="3C150CC3">
                <wp:simplePos x="0" y="0"/>
                <wp:positionH relativeFrom="column">
                  <wp:posOffset>4514215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B50A" id="Text Box 25" o:spid="_x0000_s1042" type="#_x0000_t202" style="position:absolute;margin-left:355.45pt;margin-top:.8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" fillcolor="white [3201]" strokeweight=".5pt">
                <v:textbox>
                  <w:txbxContent>
                    <w:p w:rsidR="00B62131" w:rsidRDefault="00B6213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  <w:rPr>
          <w:u w:val="single"/>
        </w:rPr>
      </w:pP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3B52E8" w:rsidRPr="003B52E8" w:rsidRDefault="003B52E8" w:rsidP="003B52E8">
      <w:pPr>
        <w:rPr>
          <w:rFonts w:ascii="Comic Sans MS" w:hAnsi="Comic Sans MS"/>
        </w:rPr>
      </w:pPr>
    </w:p>
    <w:p w:rsidR="00BF67C0" w:rsidRPr="00A41368" w:rsidRDefault="00BF67C0" w:rsidP="003B52E8">
      <w:pPr>
        <w:rPr>
          <w:rFonts w:ascii="Comic Sans MS" w:hAnsi="Comic Sans MS"/>
          <w:b/>
        </w:rPr>
      </w:pPr>
      <w:r w:rsidRPr="00A41368">
        <w:rPr>
          <w:rFonts w:ascii="Comic Sans MS" w:hAnsi="Comic Sans MS"/>
          <w:b/>
        </w:rPr>
        <w:t xml:space="preserve">Maths </w:t>
      </w:r>
    </w:p>
    <w:p w:rsidR="005E15B6" w:rsidRDefault="005E15B6" w:rsidP="005E15B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Using your adding machine an adding machine roll a dice to generate numbers to add together </w:t>
      </w:r>
    </w:p>
    <w:p w:rsidR="005E15B6" w:rsidRDefault="00091907" w:rsidP="005E15B6">
      <w:pPr>
        <w:rPr>
          <w:rFonts w:ascii="Comic Sans MS" w:hAnsi="Comic Sans MS"/>
        </w:rPr>
      </w:pPr>
      <w:r>
        <w:rPr>
          <w:rFonts w:ascii="Comic Sans MS" w:hAnsi="Comic Sans MS"/>
        </w:rPr>
        <w:t>Foundation: 1digit + 1digit=</w:t>
      </w:r>
    </w:p>
    <w:p w:rsidR="00BF67C0" w:rsidRPr="00BF67C0" w:rsidRDefault="00091907" w:rsidP="00BF67C0">
      <w:pPr>
        <w:rPr>
          <w:rFonts w:ascii="Comic Sans MS" w:hAnsi="Comic Sans MS"/>
        </w:rPr>
      </w:pPr>
      <w:r>
        <w:rPr>
          <w:rFonts w:ascii="Comic Sans MS" w:hAnsi="Comic Sans MS"/>
        </w:rPr>
        <w:t>Year 1:  1 _ + _ =</w:t>
      </w:r>
    </w:p>
    <w:p w:rsidR="00BF67C0" w:rsidRDefault="00BF67C0" w:rsidP="003B52E8">
      <w:pPr>
        <w:rPr>
          <w:rFonts w:ascii="Comic Sans MS" w:hAnsi="Comic Sans MS"/>
          <w:u w:val="single"/>
        </w:rPr>
      </w:pPr>
    </w:p>
    <w:p w:rsidR="00E904F0" w:rsidRDefault="00E904F0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6D10F3" w:rsidRDefault="006D10F3" w:rsidP="003B52E8">
      <w:pPr>
        <w:rPr>
          <w:rFonts w:ascii="Comic Sans MS" w:hAnsi="Comic Sans MS"/>
        </w:rPr>
      </w:pPr>
    </w:p>
    <w:p w:rsidR="00106B3B" w:rsidRDefault="00106B3B" w:rsidP="003B52E8">
      <w:pPr>
        <w:tabs>
          <w:tab w:val="left" w:pos="1050"/>
        </w:tabs>
        <w:rPr>
          <w:rFonts w:ascii="Comic Sans MS" w:hAnsi="Comic Sans MS"/>
        </w:rPr>
      </w:pP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Wednesday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3B52E8" w:rsidRPr="00091907" w:rsidRDefault="003B52E8" w:rsidP="003B52E8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3B52E8" w:rsidRDefault="001A34A5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1517CF" wp14:editId="083F213E">
                <wp:simplePos x="0" y="0"/>
                <wp:positionH relativeFrom="column">
                  <wp:posOffset>1743075</wp:posOffset>
                </wp:positionH>
                <wp:positionV relativeFrom="paragraph">
                  <wp:posOffset>36194</wp:posOffset>
                </wp:positionV>
                <wp:extent cx="1295400" cy="11525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1A34A5" w:rsidP="001A34A5">
                            <w:pPr>
                              <w:spacing w:after="0"/>
                            </w:pPr>
                            <w:r>
                              <w:t xml:space="preserve">Pure </w:t>
                            </w:r>
                          </w:p>
                          <w:p w:rsidR="001A34A5" w:rsidRDefault="001A34A5" w:rsidP="001A34A5">
                            <w:pPr>
                              <w:spacing w:after="0"/>
                            </w:pPr>
                            <w:r>
                              <w:t xml:space="preserve">Sure </w:t>
                            </w:r>
                          </w:p>
                          <w:p w:rsidR="001A34A5" w:rsidRDefault="001A34A5" w:rsidP="001A34A5">
                            <w:pPr>
                              <w:spacing w:after="0"/>
                            </w:pPr>
                            <w:r>
                              <w:t xml:space="preserve">Cure </w:t>
                            </w:r>
                          </w:p>
                          <w:p w:rsidR="001A34A5" w:rsidRDefault="001A34A5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517CF" id="Text Box 12" o:spid="_x0000_s1043" type="#_x0000_t202" style="position:absolute;margin-left:137.25pt;margin-top:2.85pt;width:102pt;height:9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" fillcolor="white [3201]" strokeweight=".5pt">
                <v:textbox>
                  <w:txbxContent>
                    <w:p w:rsidR="00B62131" w:rsidRDefault="00B62131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1A34A5" w:rsidP="001A34A5">
                      <w:pPr>
                        <w:spacing w:after="0"/>
                      </w:pPr>
                      <w:r>
                        <w:t xml:space="preserve">Pure </w:t>
                      </w:r>
                    </w:p>
                    <w:p w:rsidR="001A34A5" w:rsidRDefault="001A34A5" w:rsidP="001A34A5">
                      <w:pPr>
                        <w:spacing w:after="0"/>
                      </w:pPr>
                      <w:r>
                        <w:t xml:space="preserve">Sure </w:t>
                      </w:r>
                    </w:p>
                    <w:p w:rsidR="001A34A5" w:rsidRDefault="001A34A5" w:rsidP="001A34A5">
                      <w:pPr>
                        <w:spacing w:after="0"/>
                      </w:pPr>
                      <w:r>
                        <w:t xml:space="preserve">Cure </w:t>
                      </w:r>
                    </w:p>
                    <w:p w:rsidR="001A34A5" w:rsidRDefault="001A34A5" w:rsidP="003B52E8"/>
                  </w:txbxContent>
                </v:textbox>
              </v:shape>
            </w:pict>
          </mc:Fallback>
        </mc:AlternateContent>
      </w:r>
      <w:r w:rsidR="00B621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1DBAE" wp14:editId="59B55D7A">
                <wp:simplePos x="0" y="0"/>
                <wp:positionH relativeFrom="margin">
                  <wp:posOffset>3305175</wp:posOffset>
                </wp:positionH>
                <wp:positionV relativeFrom="paragraph">
                  <wp:posOffset>36194</wp:posOffset>
                </wp:positionV>
                <wp:extent cx="942975" cy="12858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My</w:t>
                            </w:r>
                            <w:proofErr w:type="gramEnd"/>
                          </w:p>
                          <w:p w:rsidR="00B62131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 </w:t>
                            </w:r>
                          </w:p>
                          <w:p w:rsidR="00B62131" w:rsidRPr="00811905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DBAE" id="_x0000_s1044" type="#_x0000_t202" style="position:absolute;margin-left:260.25pt;margin-top:2.85pt;width:74.25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" fillcolor="white [3201]" strokeweight=".5pt">
                <v:textbox>
                  <w:txbxContent>
                    <w:p w:rsidR="00B62131" w:rsidRDefault="00B62131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C74B68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My</w:t>
                      </w:r>
                      <w:proofErr w:type="gramEnd"/>
                    </w:p>
                    <w:p w:rsidR="00B62131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 </w:t>
                      </w:r>
                    </w:p>
                    <w:p w:rsidR="00B62131" w:rsidRPr="00811905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All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D00529" wp14:editId="5062C8B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</w:pPr>
                            <w:proofErr w:type="spellStart"/>
                            <w:r>
                              <w:t>ure</w:t>
                            </w:r>
                            <w:proofErr w:type="spellEnd"/>
                          </w:p>
                          <w:p w:rsidR="00B62131" w:rsidRDefault="00B62131" w:rsidP="003B52E8">
                            <w:pPr>
                              <w:pStyle w:val="NoSpacing"/>
                            </w:pPr>
                          </w:p>
                          <w:p w:rsidR="00B62131" w:rsidRDefault="00B62131" w:rsidP="003B52E8">
                            <w:r>
                              <w:t xml:space="preserve">Sure it’s pure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0529" id="Text Box 14" o:spid="_x0000_s1045" type="#_x0000_t202" style="position:absolute;margin-left:0;margin-top:1.1pt;width:102pt;height:77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" fillcolor="white [3201]" strokeweight=".5pt">
                <v:textbox>
                  <w:txbxContent>
                    <w:p w:rsidR="00B62131" w:rsidRDefault="00B62131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Default="00B62131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3B52E8">
                      <w:pPr>
                        <w:pStyle w:val="NoSpacing"/>
                      </w:pPr>
                      <w:proofErr w:type="spellStart"/>
                      <w:r>
                        <w:t>ure</w:t>
                      </w:r>
                      <w:proofErr w:type="spellEnd"/>
                    </w:p>
                    <w:p w:rsidR="00B62131" w:rsidRDefault="00B62131" w:rsidP="003B52E8">
                      <w:pPr>
                        <w:pStyle w:val="NoSpacing"/>
                      </w:pPr>
                    </w:p>
                    <w:p w:rsidR="00B62131" w:rsidRDefault="00B62131" w:rsidP="003B52E8">
                      <w:r>
                        <w:t xml:space="preserve">Sure it’s pure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AF7301" wp14:editId="57DBBE23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7301" id="Text Box 13" o:spid="_x0000_s1046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Hhq&#10;+f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B62131" w:rsidRDefault="00B62131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091907" w:rsidRDefault="00091907" w:rsidP="003B52E8">
      <w:pPr>
        <w:rPr>
          <w:rFonts w:ascii="Comic Sans MS" w:hAnsi="Comic Sans MS"/>
          <w:i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81B1D" wp14:editId="57E51AD9">
                <wp:simplePos x="0" y="0"/>
                <wp:positionH relativeFrom="margin">
                  <wp:posOffset>-12700</wp:posOffset>
                </wp:positionH>
                <wp:positionV relativeFrom="paragraph">
                  <wp:posOffset>316865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Default="00B62131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3B52E8"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-e </w:t>
                            </w:r>
                          </w:p>
                          <w:p w:rsidR="00B62131" w:rsidRDefault="00B62131" w:rsidP="003B52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1B1D" id="Text Box 30" o:spid="_x0000_s1047" type="#_x0000_t202" style="position:absolute;margin-left:-1pt;margin-top:24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5P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" fillcolor="white [3201]" strokeweight=".5pt">
                <v:textbox>
                  <w:txbxContent>
                    <w:p w:rsidR="00B62131" w:rsidRDefault="00B62131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Default="00B62131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3B52E8"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-e </w:t>
                      </w:r>
                    </w:p>
                    <w:p w:rsidR="00B62131" w:rsidRDefault="00B62131" w:rsidP="003B52E8"/>
                  </w:txbxContent>
                </v:textbox>
                <w10:wrap anchorx="margin"/>
              </v:shape>
            </w:pict>
          </mc:Fallback>
        </mc:AlternateContent>
      </w:r>
      <w:r w:rsidRPr="00091907">
        <w:rPr>
          <w:rFonts w:ascii="Comic Sans MS" w:hAnsi="Comic Sans MS"/>
          <w:i/>
        </w:rPr>
        <w:t xml:space="preserve">Year 1 </w:t>
      </w:r>
    </w:p>
    <w:p w:rsidR="003B52E8" w:rsidRDefault="001A34A5" w:rsidP="003B52E8">
      <w:pPr>
        <w:rPr>
          <w:rFonts w:ascii="Comic Sans MS" w:hAnsi="Comic Sans MS"/>
          <w:u w:val="single"/>
        </w:rPr>
      </w:pPr>
      <w:r w:rsidRPr="00091907">
        <w:rPr>
          <w:i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F623C" wp14:editId="64F8668B">
                <wp:simplePos x="0" y="0"/>
                <wp:positionH relativeFrom="column">
                  <wp:posOffset>1638300</wp:posOffset>
                </wp:positionH>
                <wp:positionV relativeFrom="paragraph">
                  <wp:posOffset>11430</wp:posOffset>
                </wp:positionV>
                <wp:extent cx="1295400" cy="12192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1A34A5" w:rsidP="003B52E8">
                            <w:r>
                              <w:t xml:space="preserve">Site </w:t>
                            </w:r>
                          </w:p>
                          <w:p w:rsidR="001A34A5" w:rsidRDefault="001A34A5" w:rsidP="003B52E8">
                            <w:r>
                              <w:t xml:space="preserve">Dive </w:t>
                            </w:r>
                          </w:p>
                          <w:p w:rsidR="001A34A5" w:rsidRPr="00AF7915" w:rsidRDefault="001A34A5" w:rsidP="003B52E8">
                            <w:r>
                              <w:t xml:space="preserve">Mine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623C" id="Text Box 27" o:spid="_x0000_s1048" type="#_x0000_t202" style="position:absolute;margin-left:129pt;margin-top:.9pt;width:102pt;height:9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" fillcolor="white [3201]" strokeweight=".5pt">
                <v:textbox>
                  <w:txbxContent>
                    <w:p w:rsidR="00B62131" w:rsidRDefault="00B62131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1A34A5" w:rsidP="003B52E8">
                      <w:r>
                        <w:t xml:space="preserve">Site </w:t>
                      </w:r>
                    </w:p>
                    <w:p w:rsidR="001A34A5" w:rsidRDefault="001A34A5" w:rsidP="003B52E8">
                      <w:r>
                        <w:t xml:space="preserve">Dive </w:t>
                      </w:r>
                    </w:p>
                    <w:p w:rsidR="001A34A5" w:rsidRPr="00AF7915" w:rsidRDefault="001A34A5" w:rsidP="003B52E8">
                      <w:r>
                        <w:t xml:space="preserve">Mine </w:t>
                      </w:r>
                    </w:p>
                  </w:txbxContent>
                </v:textbox>
              </v:shape>
            </w:pict>
          </mc:Fallback>
        </mc:AlternateContent>
      </w:r>
      <w:r w:rsidR="00B621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23E2E" wp14:editId="04F858C9">
                <wp:simplePos x="0" y="0"/>
                <wp:positionH relativeFrom="margin">
                  <wp:posOffset>3276600</wp:posOffset>
                </wp:positionH>
                <wp:positionV relativeFrom="paragraph">
                  <wp:posOffset>30479</wp:posOffset>
                </wp:positionV>
                <wp:extent cx="942975" cy="1190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Looked</w:t>
                            </w:r>
                          </w:p>
                          <w:p w:rsidR="00B62131" w:rsidRDefault="00B62131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Asked </w:t>
                            </w:r>
                          </w:p>
                          <w:p w:rsidR="00B62131" w:rsidRPr="008E130D" w:rsidRDefault="00B62131" w:rsidP="003B52E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3E2E" id="Text Box 28" o:spid="_x0000_s1049" type="#_x0000_t202" style="position:absolute;margin-left:258pt;margin-top:2.4pt;width:74.25pt;height:9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" fillcolor="white [3201]" strokeweight=".5pt">
                <v:textbox>
                  <w:txbxContent>
                    <w:p w:rsidR="00B62131" w:rsidRDefault="00B62131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Looked</w:t>
                      </w:r>
                    </w:p>
                    <w:p w:rsidR="00B62131" w:rsidRDefault="00B62131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Asked </w:t>
                      </w:r>
                    </w:p>
                    <w:p w:rsidR="00B62131" w:rsidRPr="008E130D" w:rsidRDefault="00B62131" w:rsidP="003B52E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72C3FA" wp14:editId="3BD5270F">
                <wp:simplePos x="0" y="0"/>
                <wp:positionH relativeFrom="column">
                  <wp:posOffset>4525455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C3FA" id="Text Box 29" o:spid="_x0000_s1050" type="#_x0000_t202" style="position:absolute;margin-left:356.35pt;margin-top:.8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c5mFV2wAAAAkBAAAPAAAAAAAAAAAAAAAAAKkEAABkcnMvZG93bnJldi54bWxQSwUGAAAAAAQA&#10;BADzAAAAsQUAAAAA&#10;" fillcolor="white [3201]" strokeweight=".5pt">
                <v:textbox>
                  <w:txbxContent>
                    <w:p w:rsidR="00B62131" w:rsidRDefault="00B62131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3B52E8" w:rsidRDefault="003B52E8" w:rsidP="003B52E8">
      <w:pPr>
        <w:pStyle w:val="NoSpacing"/>
        <w:rPr>
          <w:u w:val="single"/>
        </w:rPr>
      </w:pP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Pr="00091907" w:rsidRDefault="00091907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</w:p>
    <w:p w:rsidR="00091907" w:rsidRDefault="00091907" w:rsidP="000919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Using your adding machine an adding machine roll a dice to generate numbers to add together </w:t>
      </w:r>
    </w:p>
    <w:p w:rsidR="00091907" w:rsidRDefault="00091907" w:rsidP="00091907">
      <w:pPr>
        <w:rPr>
          <w:rFonts w:ascii="Comic Sans MS" w:hAnsi="Comic Sans MS"/>
        </w:rPr>
      </w:pPr>
      <w:r>
        <w:rPr>
          <w:rFonts w:ascii="Comic Sans MS" w:hAnsi="Comic Sans MS"/>
        </w:rPr>
        <w:t>Foundation: 1digit + 1digit=</w:t>
      </w:r>
    </w:p>
    <w:p w:rsidR="00091907" w:rsidRPr="00BF67C0" w:rsidRDefault="00091907" w:rsidP="00091907">
      <w:pPr>
        <w:rPr>
          <w:rFonts w:ascii="Comic Sans MS" w:hAnsi="Comic Sans MS"/>
        </w:rPr>
      </w:pPr>
      <w:r>
        <w:rPr>
          <w:rFonts w:ascii="Comic Sans MS" w:hAnsi="Comic Sans MS"/>
        </w:rPr>
        <w:t>Year 1:  1 _ + _ =</w:t>
      </w:r>
    </w:p>
    <w:p w:rsidR="00C10D00" w:rsidRDefault="00C10D00" w:rsidP="003B52E8">
      <w:pPr>
        <w:tabs>
          <w:tab w:val="left" w:pos="1050"/>
        </w:tabs>
        <w:rPr>
          <w:rFonts w:ascii="Comic Sans MS" w:hAnsi="Comic Sans MS"/>
        </w:rPr>
      </w:pP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10D00" w:rsidRPr="00C10D00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9F3F30" w:rsidRDefault="009F3F30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6D10F3" w:rsidRDefault="006D10F3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41368" w:rsidRDefault="00A4136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Pr="00091907" w:rsidRDefault="00C10D00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lastRenderedPageBreak/>
        <w:t>T</w:t>
      </w:r>
      <w:r w:rsidR="00AF7915" w:rsidRPr="00091907">
        <w:rPr>
          <w:rFonts w:ascii="Comic Sans MS" w:hAnsi="Comic Sans MS"/>
          <w:color w:val="7030A0"/>
          <w:sz w:val="32"/>
        </w:rPr>
        <w:t>hursday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Phonics</w:t>
      </w:r>
    </w:p>
    <w:p w:rsidR="00AF7915" w:rsidRPr="00091907" w:rsidRDefault="00AF7915" w:rsidP="00AF7915">
      <w:pPr>
        <w:tabs>
          <w:tab w:val="left" w:pos="1050"/>
        </w:tabs>
        <w:rPr>
          <w:rFonts w:ascii="Comic Sans MS" w:hAnsi="Comic Sans MS"/>
          <w:i/>
        </w:rPr>
      </w:pPr>
      <w:r w:rsidRPr="00091907">
        <w:rPr>
          <w:rFonts w:ascii="Comic Sans MS" w:hAnsi="Comic Sans MS"/>
          <w:i/>
        </w:rPr>
        <w:t>EYFS</w:t>
      </w: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3305175</wp:posOffset>
                </wp:positionH>
                <wp:positionV relativeFrom="paragraph">
                  <wp:posOffset>36195</wp:posOffset>
                </wp:positionV>
                <wp:extent cx="942975" cy="11430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Was</w:t>
                            </w:r>
                          </w:p>
                          <w:p w:rsidR="00B62131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Her </w:t>
                            </w:r>
                          </w:p>
                          <w:p w:rsidR="00B62131" w:rsidRPr="00811905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Are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1" type="#_x0000_t202" style="position:absolute;margin-left:260.25pt;margin-top:2.85pt;width:74.25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" fillcolor="white [3201]" strokeweight=".5pt">
                <v:textbox>
                  <w:txbxContent>
                    <w:p w:rsidR="00B62131" w:rsidRDefault="00B62131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Was</w:t>
                      </w:r>
                    </w:p>
                    <w:p w:rsidR="00B62131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Her </w:t>
                      </w:r>
                    </w:p>
                    <w:p w:rsidR="00B62131" w:rsidRPr="00811905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Are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B62131" w:rsidRDefault="001A34A5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Quack</w:t>
                            </w:r>
                          </w:p>
                          <w:p w:rsidR="001A34A5" w:rsidRDefault="001A34A5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Queen </w:t>
                            </w:r>
                          </w:p>
                          <w:p w:rsidR="001A34A5" w:rsidRPr="00244733" w:rsidRDefault="001A34A5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 xml:space="preserve">Quit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2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" fillcolor="white [3201]" strokeweight=".5pt">
                <v:textbox>
                  <w:txbxContent>
                    <w:p w:rsidR="00B62131" w:rsidRDefault="00B62131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B62131" w:rsidRDefault="001A34A5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Quack</w:t>
                      </w:r>
                    </w:p>
                    <w:p w:rsidR="001A34A5" w:rsidRDefault="001A34A5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Queen </w:t>
                      </w:r>
                    </w:p>
                    <w:p w:rsidR="001A34A5" w:rsidRPr="00244733" w:rsidRDefault="001A34A5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 xml:space="preserve">Quit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1A34A5" w:rsidRPr="00811905" w:rsidRDefault="001A34A5" w:rsidP="001A34A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  <w:p w:rsidR="00B62131" w:rsidRPr="00811905" w:rsidRDefault="00B62131" w:rsidP="00AF791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3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88UvVV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B62131" w:rsidRDefault="00B62131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1A34A5" w:rsidRPr="00811905" w:rsidRDefault="001A34A5" w:rsidP="001A34A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  <w:p w:rsidR="00B62131" w:rsidRPr="00811905" w:rsidRDefault="00B62131" w:rsidP="00AF791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Default="00B62131" w:rsidP="00AF7915">
                            <w:r>
                              <w:t xml:space="preserve">Qu </w:t>
                            </w:r>
                          </w:p>
                          <w:p w:rsidR="00B62131" w:rsidRDefault="00B62131" w:rsidP="00AF7915">
                            <w:r>
                              <w:t>Qu-</w:t>
                            </w:r>
                            <w:proofErr w:type="spellStart"/>
                            <w:r>
                              <w:t>qu</w:t>
                            </w:r>
                            <w:proofErr w:type="spellEnd"/>
                            <w:r>
                              <w:t xml:space="preserve">- quick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4" type="#_x0000_t202" style="position:absolute;margin-left:-.1pt;margin-top:3.95pt;width:102pt;height:77.2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" fillcolor="white [3201]" strokeweight=".5pt">
                <v:textbox>
                  <w:txbxContent>
                    <w:p w:rsidR="00B62131" w:rsidRDefault="00B62131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Default="00B62131" w:rsidP="00AF7915">
                      <w:r>
                        <w:t xml:space="preserve">Qu </w:t>
                      </w:r>
                    </w:p>
                    <w:p w:rsidR="00B62131" w:rsidRDefault="00B62131" w:rsidP="00AF7915">
                      <w:r>
                        <w:t>Qu-</w:t>
                      </w:r>
                      <w:proofErr w:type="spellStart"/>
                      <w:r>
                        <w:t>qu</w:t>
                      </w:r>
                      <w:proofErr w:type="spellEnd"/>
                      <w:r>
                        <w:t xml:space="preserve">- quick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091907" w:rsidRDefault="001A34A5" w:rsidP="00AF7915">
      <w:pPr>
        <w:rPr>
          <w:rFonts w:ascii="Comic Sans MS" w:hAnsi="Comic Sans MS"/>
          <w:i/>
        </w:rPr>
      </w:pPr>
      <w:r w:rsidRPr="0009190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E88649" wp14:editId="0F746F4C">
                <wp:simplePos x="0" y="0"/>
                <wp:positionH relativeFrom="column">
                  <wp:posOffset>1724025</wp:posOffset>
                </wp:positionH>
                <wp:positionV relativeFrom="paragraph">
                  <wp:posOffset>275591</wp:posOffset>
                </wp:positionV>
                <wp:extent cx="1295400" cy="112395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1A34A5" w:rsidRDefault="001A34A5" w:rsidP="00AF7915">
                            <w:r>
                              <w:t xml:space="preserve">Explode </w:t>
                            </w:r>
                          </w:p>
                          <w:p w:rsidR="001A34A5" w:rsidRDefault="001A34A5" w:rsidP="00AF7915">
                            <w:r>
                              <w:t xml:space="preserve">Phone </w:t>
                            </w:r>
                          </w:p>
                          <w:p w:rsidR="001A34A5" w:rsidRPr="001A34A5" w:rsidRDefault="001A34A5" w:rsidP="00AF7915">
                            <w:r>
                              <w:t xml:space="preserve">Alone </w:t>
                            </w:r>
                          </w:p>
                          <w:p w:rsidR="00B62131" w:rsidRDefault="00B62131" w:rsidP="00AF7915"/>
                          <w:p w:rsidR="00B62131" w:rsidRDefault="00B62131" w:rsidP="00AF7915"/>
                          <w:p w:rsidR="00B62131" w:rsidRPr="00AF7915" w:rsidRDefault="00B62131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8649" id="Text Box 35" o:spid="_x0000_s1055" type="#_x0000_t202" style="position:absolute;margin-left:135.75pt;margin-top:21.7pt;width:102pt;height:8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" fillcolor="white [3201]" strokeweight=".5pt">
                <v:textbox>
                  <w:txbxContent>
                    <w:p w:rsidR="00B62131" w:rsidRDefault="00B62131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1A34A5" w:rsidRDefault="001A34A5" w:rsidP="00AF7915">
                      <w:r>
                        <w:t xml:space="preserve">Explode </w:t>
                      </w:r>
                    </w:p>
                    <w:p w:rsidR="001A34A5" w:rsidRDefault="001A34A5" w:rsidP="00AF7915">
                      <w:r>
                        <w:t xml:space="preserve">Phone </w:t>
                      </w:r>
                    </w:p>
                    <w:p w:rsidR="001A34A5" w:rsidRPr="001A34A5" w:rsidRDefault="001A34A5" w:rsidP="00AF7915">
                      <w:r>
                        <w:t xml:space="preserve">Alone </w:t>
                      </w:r>
                    </w:p>
                    <w:p w:rsidR="00B62131" w:rsidRDefault="00B62131" w:rsidP="00AF7915"/>
                    <w:p w:rsidR="00B62131" w:rsidRDefault="00B62131" w:rsidP="00AF7915"/>
                    <w:p w:rsidR="00B62131" w:rsidRPr="00AF7915" w:rsidRDefault="00B62131" w:rsidP="00AF7915"/>
                  </w:txbxContent>
                </v:textbox>
              </v:shape>
            </w:pict>
          </mc:Fallback>
        </mc:AlternateContent>
      </w:r>
      <w:r w:rsidR="00B62131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3CA347" wp14:editId="19509158">
                <wp:simplePos x="0" y="0"/>
                <wp:positionH relativeFrom="margin">
                  <wp:posOffset>3371850</wp:posOffset>
                </wp:positionH>
                <wp:positionV relativeFrom="paragraph">
                  <wp:posOffset>313690</wp:posOffset>
                </wp:positionV>
                <wp:extent cx="942975" cy="10858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B62131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Called </w:t>
                            </w:r>
                          </w:p>
                          <w:p w:rsidR="00B62131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People</w:t>
                            </w:r>
                          </w:p>
                          <w:p w:rsidR="00B62131" w:rsidRPr="000055F8" w:rsidRDefault="00B6213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Could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A347" id="Text Box 36" o:spid="_x0000_s1056" type="#_x0000_t202" style="position:absolute;margin-left:265.5pt;margin-top:24.7pt;width:74.25pt;height:8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" fillcolor="white [3201]" strokeweight=".5pt">
                <v:textbox>
                  <w:txbxContent>
                    <w:p w:rsidR="00B62131" w:rsidRDefault="00B62131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B62131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Called </w:t>
                      </w:r>
                    </w:p>
                    <w:p w:rsidR="00B62131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People</w:t>
                      </w:r>
                    </w:p>
                    <w:p w:rsidR="00B62131" w:rsidRPr="000055F8" w:rsidRDefault="00B6213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Could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907">
        <w:rPr>
          <w:rFonts w:ascii="Comic Sans MS" w:hAnsi="Comic Sans MS"/>
          <w:i/>
        </w:rPr>
        <w:t>Year 1</w:t>
      </w:r>
    </w:p>
    <w:p w:rsidR="00AF7915" w:rsidRDefault="00091907" w:rsidP="00AF7915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826DAB" wp14:editId="13B618A8">
                <wp:simplePos x="0" y="0"/>
                <wp:positionH relativeFrom="column">
                  <wp:posOffset>4596765</wp:posOffset>
                </wp:positionH>
                <wp:positionV relativeFrom="paragraph">
                  <wp:posOffset>10795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B62131" w:rsidRPr="00811905" w:rsidRDefault="00B62131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6DAB" id="Text Box 37" o:spid="_x0000_s1057" type="#_x0000_t202" style="position:absolute;margin-left:361.95pt;margin-top:.8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MuoZV9sAAAAJAQAADwAAAAAAAAAAAAAAAACnBAAAZHJzL2Rvd25yZXYueG1sUEsFBgAAAAAEAAQA&#10;8wAAAK8FAAAAAA==&#10;" fillcolor="white [3201]" strokeweight=".5pt">
                <v:textbox>
                  <w:txbxContent>
                    <w:p w:rsidR="00B62131" w:rsidRDefault="00B62131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B62131" w:rsidRPr="00811905" w:rsidRDefault="00B62131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8BB3FD" wp14:editId="0284D69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2131" w:rsidRDefault="00B62131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B62131" w:rsidRDefault="00B62131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B62131" w:rsidRDefault="00B62131" w:rsidP="00AF7915">
                            <w:r>
                              <w:t>o-e</w:t>
                            </w:r>
                          </w:p>
                          <w:p w:rsidR="00B62131" w:rsidRDefault="00B62131" w:rsidP="00AF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3FD" id="Text Box 38" o:spid="_x0000_s1058" type="#_x0000_t202" style="position:absolute;margin-left:0;margin-top:.4pt;width:102pt;height:77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fTUA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" fillcolor="white [3201]" strokeweight=".5pt">
                <v:textbox>
                  <w:txbxContent>
                    <w:p w:rsidR="00B62131" w:rsidRDefault="00B62131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B62131" w:rsidRDefault="00B62131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B62131" w:rsidRDefault="00B62131" w:rsidP="00AF7915">
                      <w:r>
                        <w:t>o-e</w:t>
                      </w:r>
                    </w:p>
                    <w:p w:rsidR="00B62131" w:rsidRDefault="00B62131" w:rsidP="00AF7915"/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  <w:rPr>
          <w:u w:val="single"/>
        </w:rPr>
      </w:pP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C34992" w:rsidRPr="00091907" w:rsidRDefault="00C34992" w:rsidP="003B52E8">
      <w:pPr>
        <w:tabs>
          <w:tab w:val="left" w:pos="1050"/>
        </w:tabs>
        <w:rPr>
          <w:rFonts w:ascii="Comic Sans MS" w:hAnsi="Comic Sans MS"/>
          <w:b/>
          <w:u w:val="single"/>
        </w:rPr>
      </w:pPr>
      <w:r w:rsidRPr="00091907">
        <w:rPr>
          <w:rFonts w:ascii="Comic Sans MS" w:hAnsi="Comic Sans MS"/>
          <w:b/>
          <w:u w:val="single"/>
        </w:rPr>
        <w:t>Maths</w:t>
      </w:r>
    </w:p>
    <w:p w:rsidR="00091907" w:rsidRDefault="00091907" w:rsidP="0009190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Using your adding machine an adding machine roll a dice to generate numbers to add together </w:t>
      </w:r>
    </w:p>
    <w:p w:rsidR="00091907" w:rsidRDefault="00091907" w:rsidP="00091907">
      <w:pPr>
        <w:rPr>
          <w:rFonts w:ascii="Comic Sans MS" w:hAnsi="Comic Sans MS"/>
        </w:rPr>
      </w:pPr>
      <w:r>
        <w:rPr>
          <w:rFonts w:ascii="Comic Sans MS" w:hAnsi="Comic Sans MS"/>
        </w:rPr>
        <w:t>Foundation: 1digit + 1digit=</w:t>
      </w:r>
    </w:p>
    <w:p w:rsidR="00091907" w:rsidRPr="00BF67C0" w:rsidRDefault="00091907" w:rsidP="00091907">
      <w:pPr>
        <w:rPr>
          <w:rFonts w:ascii="Comic Sans MS" w:hAnsi="Comic Sans MS"/>
        </w:rPr>
      </w:pPr>
      <w:r>
        <w:rPr>
          <w:rFonts w:ascii="Comic Sans MS" w:hAnsi="Comic Sans MS"/>
        </w:rPr>
        <w:t>Year 1:  1 _ + _ =</w:t>
      </w:r>
    </w:p>
    <w:p w:rsidR="00E90D11" w:rsidRPr="00E3085E" w:rsidRDefault="00E3085E" w:rsidP="003B52E8">
      <w:pPr>
        <w:tabs>
          <w:tab w:val="left" w:pos="1050"/>
        </w:tabs>
        <w:rPr>
          <w:rFonts w:ascii="Comic Sans MS" w:hAnsi="Comic Sans MS"/>
          <w:color w:val="FF0000"/>
        </w:rPr>
      </w:pPr>
      <w:r w:rsidRPr="00E3085E">
        <w:rPr>
          <w:rFonts w:ascii="Comic Sans MS" w:hAnsi="Comic Sans MS"/>
          <w:color w:val="FF0000"/>
        </w:rPr>
        <w:t xml:space="preserve">Year 1 Challenge: Ronald the Rhino Colouring </w:t>
      </w:r>
    </w:p>
    <w:p w:rsidR="00091907" w:rsidRDefault="00091907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Pr="00091907" w:rsidRDefault="00AF7915" w:rsidP="003B52E8">
      <w:pPr>
        <w:tabs>
          <w:tab w:val="left" w:pos="1050"/>
        </w:tabs>
        <w:rPr>
          <w:rFonts w:ascii="Comic Sans MS" w:hAnsi="Comic Sans MS"/>
          <w:color w:val="7030A0"/>
          <w:sz w:val="32"/>
        </w:rPr>
      </w:pPr>
      <w:r w:rsidRPr="00091907">
        <w:rPr>
          <w:rFonts w:ascii="Comic Sans MS" w:hAnsi="Comic Sans MS"/>
          <w:color w:val="7030A0"/>
          <w:sz w:val="32"/>
        </w:rPr>
        <w:t>Friday</w:t>
      </w:r>
    </w:p>
    <w:p w:rsidR="00AF7915" w:rsidRPr="00091907" w:rsidRDefault="00091907" w:rsidP="003B52E8">
      <w:pPr>
        <w:tabs>
          <w:tab w:val="left" w:pos="1050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Phonics: </w:t>
      </w:r>
      <w:r w:rsidR="00AF7915" w:rsidRPr="00091907">
        <w:rPr>
          <w:rFonts w:ascii="Comic Sans MS" w:hAnsi="Comic Sans MS"/>
        </w:rPr>
        <w:t>Phonics play</w:t>
      </w:r>
    </w:p>
    <w:p w:rsidR="00AF7915" w:rsidRDefault="00F300A8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27" w:history="1">
        <w:r w:rsidR="00AF7915" w:rsidRPr="008A2D6F">
          <w:rPr>
            <w:rStyle w:val="Hyperlink"/>
            <w:rFonts w:ascii="Comic Sans MS" w:hAnsi="Comic Sans MS"/>
          </w:rPr>
          <w:t>https://new.phonicsplay.co.uk/resources</w:t>
        </w:r>
      </w:hyperlink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5E1E56" w:rsidRPr="00106B3B" w:rsidRDefault="005E1E56" w:rsidP="003B52E8">
      <w:pPr>
        <w:tabs>
          <w:tab w:val="left" w:pos="1050"/>
        </w:tabs>
        <w:rPr>
          <w:rFonts w:ascii="Comic Sans MS" w:hAnsi="Comic Sans MS"/>
        </w:rPr>
      </w:pPr>
      <w:r w:rsidRPr="00091907">
        <w:rPr>
          <w:rFonts w:ascii="Comic Sans MS" w:hAnsi="Comic Sans MS"/>
          <w:b/>
        </w:rPr>
        <w:t>Maths</w:t>
      </w:r>
      <w:r w:rsidR="00091907">
        <w:rPr>
          <w:rFonts w:ascii="Comic Sans MS" w:hAnsi="Comic Sans MS"/>
          <w:b/>
        </w:rPr>
        <w:t xml:space="preserve">: </w:t>
      </w:r>
      <w:r w:rsidR="00106B3B" w:rsidRPr="00106B3B">
        <w:rPr>
          <w:rFonts w:ascii="Comic Sans MS" w:hAnsi="Comic Sans MS"/>
        </w:rPr>
        <w:t xml:space="preserve">Top marks- ordering and sequencing shapes games </w:t>
      </w:r>
    </w:p>
    <w:p w:rsidR="00A15842" w:rsidRDefault="00F300A8" w:rsidP="003B52E8">
      <w:pPr>
        <w:tabs>
          <w:tab w:val="left" w:pos="1050"/>
        </w:tabs>
        <w:rPr>
          <w:rFonts w:ascii="Comic Sans MS" w:hAnsi="Comic Sans MS"/>
          <w:u w:val="single"/>
        </w:rPr>
      </w:pPr>
      <w:hyperlink r:id="rId28" w:history="1">
        <w:r w:rsidR="00106B3B" w:rsidRPr="00035005">
          <w:rPr>
            <w:rStyle w:val="Hyperlink"/>
            <w:rFonts w:ascii="Comic Sans MS" w:hAnsi="Comic Sans MS"/>
          </w:rPr>
          <w:t>https://www.topmarks.co.uk/ordering-and-sequencing/shape-patterns</w:t>
        </w:r>
      </w:hyperlink>
      <w:r w:rsidR="00106B3B">
        <w:rPr>
          <w:rFonts w:ascii="Comic Sans MS" w:hAnsi="Comic Sans MS"/>
          <w:u w:val="single"/>
        </w:rPr>
        <w:t xml:space="preserve"> </w:t>
      </w:r>
    </w:p>
    <w:p w:rsidR="001C660F" w:rsidRDefault="001C660F" w:rsidP="003B52E8">
      <w:pPr>
        <w:tabs>
          <w:tab w:val="left" w:pos="1050"/>
        </w:tabs>
        <w:rPr>
          <w:rFonts w:ascii="Comic Sans MS" w:hAnsi="Comic Sans MS"/>
          <w:u w:val="single"/>
        </w:rPr>
        <w:sectPr w:rsidR="001C660F" w:rsidSect="00B0020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F2621" w:rsidRDefault="002F2621" w:rsidP="003B52E8">
      <w:pPr>
        <w:tabs>
          <w:tab w:val="left" w:pos="1050"/>
        </w:tabs>
        <w:rPr>
          <w:noProof/>
          <w:lang w:eastAsia="en-GB"/>
        </w:rPr>
      </w:pPr>
    </w:p>
    <w:p w:rsidR="00E3085E" w:rsidRDefault="002F046B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6524B29C" wp14:editId="71B3722C">
            <wp:extent cx="9812740" cy="4893181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30630" cy="490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85E" w:rsidSect="001C6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131" w:rsidRDefault="00B62131" w:rsidP="00F82D49">
      <w:pPr>
        <w:spacing w:after="0" w:line="240" w:lineRule="auto"/>
      </w:pPr>
      <w:r>
        <w:separator/>
      </w:r>
    </w:p>
  </w:endnote>
  <w:endnote w:type="continuationSeparator" w:id="0">
    <w:p w:rsidR="00B62131" w:rsidRDefault="00B62131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131" w:rsidRDefault="00B62131" w:rsidP="00F82D49">
      <w:pPr>
        <w:spacing w:after="0" w:line="240" w:lineRule="auto"/>
      </w:pPr>
      <w:r>
        <w:separator/>
      </w:r>
    </w:p>
  </w:footnote>
  <w:footnote w:type="continuationSeparator" w:id="0">
    <w:p w:rsidR="00B62131" w:rsidRDefault="00B62131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131" w:rsidRDefault="00B62131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021965" cy="588036"/>
          <wp:effectExtent l="0" t="0" r="6985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1065" cy="62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2131" w:rsidRPr="006119CD" w:rsidRDefault="00B62131" w:rsidP="006119CD">
    <w:pPr>
      <w:jc w:val="center"/>
      <w:rPr>
        <w:rFonts w:ascii="Comic Sans MS" w:hAnsi="Comic Sans MS"/>
        <w:sz w:val="18"/>
        <w:u w:val="single"/>
      </w:rPr>
    </w:pPr>
    <w:r w:rsidRPr="006119CD">
      <w:rPr>
        <w:rFonts w:ascii="Comic Sans MS" w:hAnsi="Comic Sans MS"/>
        <w:sz w:val="18"/>
        <w:u w:val="single"/>
      </w:rPr>
      <w:t>EYFS/YEAR 1- Week 11- Creativity- 08/06/20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75779"/>
    <w:rsid w:val="00091907"/>
    <w:rsid w:val="00101578"/>
    <w:rsid w:val="00106B3B"/>
    <w:rsid w:val="001A34A5"/>
    <w:rsid w:val="001C660F"/>
    <w:rsid w:val="001D4154"/>
    <w:rsid w:val="001E1BE9"/>
    <w:rsid w:val="001E569D"/>
    <w:rsid w:val="001F4328"/>
    <w:rsid w:val="002273A4"/>
    <w:rsid w:val="00244733"/>
    <w:rsid w:val="0024756E"/>
    <w:rsid w:val="00255745"/>
    <w:rsid w:val="002B1C84"/>
    <w:rsid w:val="002B491C"/>
    <w:rsid w:val="002B6E19"/>
    <w:rsid w:val="002F046B"/>
    <w:rsid w:val="002F2621"/>
    <w:rsid w:val="0035085C"/>
    <w:rsid w:val="00375DB1"/>
    <w:rsid w:val="003B52E8"/>
    <w:rsid w:val="0040111A"/>
    <w:rsid w:val="004138CA"/>
    <w:rsid w:val="00423108"/>
    <w:rsid w:val="00440873"/>
    <w:rsid w:val="004751F6"/>
    <w:rsid w:val="004C7A63"/>
    <w:rsid w:val="005523B6"/>
    <w:rsid w:val="0056444C"/>
    <w:rsid w:val="005E0D18"/>
    <w:rsid w:val="005E15B6"/>
    <w:rsid w:val="005E1E56"/>
    <w:rsid w:val="006119CD"/>
    <w:rsid w:val="006C6736"/>
    <w:rsid w:val="006D10F3"/>
    <w:rsid w:val="00724979"/>
    <w:rsid w:val="007730ED"/>
    <w:rsid w:val="007A6397"/>
    <w:rsid w:val="007A6B2A"/>
    <w:rsid w:val="007E3411"/>
    <w:rsid w:val="00825607"/>
    <w:rsid w:val="008540B8"/>
    <w:rsid w:val="00891A6A"/>
    <w:rsid w:val="008C4B41"/>
    <w:rsid w:val="008D5692"/>
    <w:rsid w:val="008E130D"/>
    <w:rsid w:val="00921F68"/>
    <w:rsid w:val="009D7473"/>
    <w:rsid w:val="009F3F30"/>
    <w:rsid w:val="00A15842"/>
    <w:rsid w:val="00A22495"/>
    <w:rsid w:val="00A41368"/>
    <w:rsid w:val="00A76B81"/>
    <w:rsid w:val="00AB2778"/>
    <w:rsid w:val="00AF7915"/>
    <w:rsid w:val="00B00204"/>
    <w:rsid w:val="00B468C9"/>
    <w:rsid w:val="00B62131"/>
    <w:rsid w:val="00B63BFD"/>
    <w:rsid w:val="00BC0750"/>
    <w:rsid w:val="00BF67C0"/>
    <w:rsid w:val="00C10D00"/>
    <w:rsid w:val="00C1386E"/>
    <w:rsid w:val="00C34992"/>
    <w:rsid w:val="00C63043"/>
    <w:rsid w:val="00C637E3"/>
    <w:rsid w:val="00C74B68"/>
    <w:rsid w:val="00D22B76"/>
    <w:rsid w:val="00D53285"/>
    <w:rsid w:val="00D750B0"/>
    <w:rsid w:val="00D944EB"/>
    <w:rsid w:val="00DC057C"/>
    <w:rsid w:val="00DD3079"/>
    <w:rsid w:val="00DD4F41"/>
    <w:rsid w:val="00DF2960"/>
    <w:rsid w:val="00E2637C"/>
    <w:rsid w:val="00E3085E"/>
    <w:rsid w:val="00E904F0"/>
    <w:rsid w:val="00E90D11"/>
    <w:rsid w:val="00EC1371"/>
    <w:rsid w:val="00EC40AA"/>
    <w:rsid w:val="00ED2DD6"/>
    <w:rsid w:val="00F0199F"/>
    <w:rsid w:val="00F25283"/>
    <w:rsid w:val="00F300A8"/>
    <w:rsid w:val="00F7228E"/>
    <w:rsid w:val="00F82D49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09F5E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19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topmarks.co.uk/ordering-and-sequencing/shape-patterns" TargetMode="Externa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new.phonicsplay.co.uk/resources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A2874-F00A-48FF-9142-138461E9D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BB9B2C0</Template>
  <TotalTime>41</TotalTime>
  <Pages>6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Hannah Minshall</cp:lastModifiedBy>
  <cp:revision>5</cp:revision>
  <cp:lastPrinted>2020-04-17T08:22:00Z</cp:lastPrinted>
  <dcterms:created xsi:type="dcterms:W3CDTF">2020-05-18T10:06:00Z</dcterms:created>
  <dcterms:modified xsi:type="dcterms:W3CDTF">2020-05-19T13:23:00Z</dcterms:modified>
</cp:coreProperties>
</file>