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735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"/>
        <w:gridCol w:w="3551"/>
        <w:gridCol w:w="2707"/>
        <w:gridCol w:w="2707"/>
        <w:gridCol w:w="2707"/>
        <w:gridCol w:w="3496"/>
      </w:tblGrid>
      <w:tr w:rsidR="00825607" w:rsidTr="00E90D11">
        <w:trPr>
          <w:cantSplit/>
          <w:trHeight w:val="166"/>
        </w:trPr>
        <w:tc>
          <w:tcPr>
            <w:tcW w:w="567" w:type="dxa"/>
            <w:textDirection w:val="btLr"/>
          </w:tcPr>
          <w:p w:rsidR="00825607" w:rsidRPr="00F82D49" w:rsidRDefault="00825607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15168" w:type="dxa"/>
            <w:gridSpan w:val="5"/>
          </w:tcPr>
          <w:p w:rsidR="00825607" w:rsidRPr="00E90D11" w:rsidRDefault="00440873" w:rsidP="001F4328">
            <w:pPr>
              <w:jc w:val="center"/>
              <w:rPr>
                <w:rFonts w:ascii="Comic Sans MS" w:hAnsi="Comic Sans MS"/>
                <w:sz w:val="14"/>
                <w:szCs w:val="16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yellow"/>
                <w:u w:val="single"/>
              </w:rPr>
              <w:t>Animal Planet Theme – Week 9   18</w:t>
            </w:r>
            <w:r w:rsidR="00E904F0" w:rsidRPr="00E90D11">
              <w:rPr>
                <w:rFonts w:ascii="Comic Sans MS" w:hAnsi="Comic Sans MS"/>
                <w:sz w:val="14"/>
                <w:szCs w:val="16"/>
                <w:highlight w:val="yellow"/>
                <w:u w:val="single"/>
              </w:rPr>
              <w:t>.05</w:t>
            </w:r>
            <w:r w:rsidR="00825607" w:rsidRPr="00E90D11">
              <w:rPr>
                <w:rFonts w:ascii="Comic Sans MS" w:hAnsi="Comic Sans MS"/>
                <w:sz w:val="14"/>
                <w:szCs w:val="16"/>
                <w:highlight w:val="yellow"/>
                <w:u w:val="single"/>
              </w:rPr>
              <w:t>.20</w:t>
            </w:r>
          </w:p>
        </w:tc>
      </w:tr>
      <w:tr w:rsidR="00724979" w:rsidRPr="00E2637C" w:rsidTr="00E90D11">
        <w:trPr>
          <w:cantSplit/>
          <w:trHeight w:val="166"/>
        </w:trPr>
        <w:tc>
          <w:tcPr>
            <w:tcW w:w="567" w:type="dxa"/>
            <w:textDirection w:val="btLr"/>
          </w:tcPr>
          <w:p w:rsidR="00724979" w:rsidRPr="00F82D49" w:rsidRDefault="00724979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3551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Monday</w:t>
            </w:r>
          </w:p>
        </w:tc>
        <w:tc>
          <w:tcPr>
            <w:tcW w:w="2707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Tuesday</w:t>
            </w:r>
          </w:p>
        </w:tc>
        <w:tc>
          <w:tcPr>
            <w:tcW w:w="2707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Wednesday</w:t>
            </w:r>
          </w:p>
        </w:tc>
        <w:tc>
          <w:tcPr>
            <w:tcW w:w="2707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Thursday</w:t>
            </w:r>
          </w:p>
        </w:tc>
        <w:tc>
          <w:tcPr>
            <w:tcW w:w="3496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Friday</w:t>
            </w:r>
          </w:p>
        </w:tc>
      </w:tr>
      <w:tr w:rsidR="00DD3079" w:rsidRPr="00E2637C" w:rsidTr="00E90D11">
        <w:trPr>
          <w:cantSplit/>
          <w:trHeight w:val="980"/>
        </w:trPr>
        <w:tc>
          <w:tcPr>
            <w:tcW w:w="567" w:type="dxa"/>
            <w:textDirection w:val="btLr"/>
          </w:tcPr>
          <w:p w:rsidR="00DD3079" w:rsidRPr="00F82D49" w:rsidRDefault="00E2637C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9-9.30</w:t>
            </w:r>
          </w:p>
        </w:tc>
        <w:tc>
          <w:tcPr>
            <w:tcW w:w="3551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The Body Coach – </w:t>
            </w:r>
            <w:proofErr w:type="spellStart"/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Youtube</w:t>
            </w:r>
            <w:proofErr w:type="spellEnd"/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 on the day</w:t>
            </w:r>
          </w:p>
          <w:p w:rsidR="00DD3079" w:rsidRPr="00E90D11" w:rsidRDefault="00DD30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E90D11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hyperlink r:id="rId8" w:history="1">
              <w:r w:rsidR="00DD3079" w:rsidRPr="00E90D11">
                <w:rPr>
                  <w:rStyle w:val="Hyperlink"/>
                  <w:rFonts w:ascii="Comic Sans MS" w:hAnsi="Comic Sans MS"/>
                  <w:sz w:val="14"/>
                  <w:szCs w:val="20"/>
                </w:rPr>
                <w:t>https://www.youtube.com/user/CosmicKidsYoga</w:t>
              </w:r>
            </w:hyperlink>
          </w:p>
          <w:p w:rsidR="00DD3079" w:rsidRPr="00E90D11" w:rsidRDefault="00DD3079" w:rsidP="00E90D11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BBC Move it Dance Programme</w:t>
            </w:r>
          </w:p>
          <w:p w:rsidR="00DD3079" w:rsidRPr="00E90D11" w:rsidRDefault="00E90D11" w:rsidP="00DD3079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hyperlink r:id="rId9" w:history="1">
              <w:r w:rsidR="00DD3079" w:rsidRPr="00E90D11">
                <w:rPr>
                  <w:rStyle w:val="Hyperlink"/>
                  <w:rFonts w:ascii="Comic Sans MS" w:hAnsi="Comic Sans MS"/>
                  <w:sz w:val="14"/>
                  <w:szCs w:val="20"/>
                </w:rPr>
                <w:t>https://www.bbc.co.uk/programmes/b03g64pk/episodes/player</w:t>
              </w:r>
            </w:hyperlink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DD3079" w:rsidP="00DD3079">
            <w:pPr>
              <w:jc w:val="center"/>
              <w:rPr>
                <w:rFonts w:ascii="Comic Sans MS" w:hAnsi="Comic Sans MS"/>
                <w:sz w:val="14"/>
                <w:szCs w:val="20"/>
              </w:rPr>
            </w:pPr>
            <w:r w:rsidRPr="00E90D11">
              <w:rPr>
                <w:rFonts w:ascii="Comic Sans MS" w:hAnsi="Comic Sans MS"/>
                <w:sz w:val="14"/>
                <w:szCs w:val="20"/>
              </w:rPr>
              <w:t xml:space="preserve"> Go outside for a walk.</w:t>
            </w:r>
          </w:p>
          <w:p w:rsidR="00DD3079" w:rsidRPr="00E90D11" w:rsidRDefault="00DD30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</w:p>
        </w:tc>
        <w:tc>
          <w:tcPr>
            <w:tcW w:w="3496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The Body Coach – </w:t>
            </w:r>
            <w:proofErr w:type="spellStart"/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Youtube</w:t>
            </w:r>
            <w:proofErr w:type="spellEnd"/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 on the day</w:t>
            </w:r>
          </w:p>
          <w:p w:rsidR="00DD3079" w:rsidRPr="00E90D11" w:rsidRDefault="00DD30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</w:p>
        </w:tc>
      </w:tr>
      <w:tr w:rsidR="00DD3079" w:rsidRPr="00E2637C" w:rsidTr="00E90D11">
        <w:trPr>
          <w:cantSplit/>
          <w:trHeight w:val="293"/>
        </w:trPr>
        <w:tc>
          <w:tcPr>
            <w:tcW w:w="567" w:type="dxa"/>
            <w:textDirection w:val="btLr"/>
          </w:tcPr>
          <w:p w:rsidR="00DD3079" w:rsidRPr="00F82D49" w:rsidRDefault="00E2637C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9.30-10</w:t>
            </w:r>
          </w:p>
        </w:tc>
        <w:tc>
          <w:tcPr>
            <w:tcW w:w="3551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Phonics 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Phonics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Phonics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Phonics</w:t>
            </w:r>
          </w:p>
        </w:tc>
        <w:tc>
          <w:tcPr>
            <w:tcW w:w="3496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Phonics</w:t>
            </w:r>
          </w:p>
        </w:tc>
      </w:tr>
      <w:tr w:rsidR="00DD3079" w:rsidRPr="00E2637C" w:rsidTr="00E90D11">
        <w:trPr>
          <w:cantSplit/>
          <w:trHeight w:val="1876"/>
        </w:trPr>
        <w:tc>
          <w:tcPr>
            <w:tcW w:w="567" w:type="dxa"/>
            <w:textDirection w:val="btLr"/>
          </w:tcPr>
          <w:p w:rsidR="00DD3079" w:rsidRPr="00F82D49" w:rsidRDefault="00E2637C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10-10.30</w:t>
            </w:r>
          </w:p>
        </w:tc>
        <w:tc>
          <w:tcPr>
            <w:tcW w:w="3551" w:type="dxa"/>
            <w:shd w:val="clear" w:color="auto" w:fill="FFCCFF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Reading</w:t>
            </w:r>
          </w:p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Younger readers can read or share a text with someone. Can they write or draw what they read about? Can they answer questions about the text?</w:t>
            </w:r>
          </w:p>
          <w:p w:rsidR="00DD3079" w:rsidRPr="00E90D11" w:rsidRDefault="00E90D11" w:rsidP="00DD3079">
            <w:pPr>
              <w:jc w:val="center"/>
              <w:rPr>
                <w:rFonts w:ascii="Comic Sans MS" w:hAnsi="Comic Sans MS"/>
                <w:sz w:val="14"/>
                <w:szCs w:val="20"/>
              </w:rPr>
            </w:pPr>
            <w:hyperlink r:id="rId10" w:history="1">
              <w:r w:rsidR="00DD3079" w:rsidRPr="00E90D11">
                <w:rPr>
                  <w:rStyle w:val="Hyperlink"/>
                  <w:rFonts w:ascii="Comic Sans MS" w:hAnsi="Comic Sans MS"/>
                  <w:sz w:val="14"/>
                  <w:szCs w:val="20"/>
                </w:rPr>
                <w:t>https://www.oxfordowl.co.uk/for-home/find-a-book/library-page/</w:t>
              </w:r>
            </w:hyperlink>
          </w:p>
          <w:p w:rsidR="00DD3079" w:rsidRPr="00E90D11" w:rsidRDefault="00DD3079" w:rsidP="00DD3079">
            <w:pPr>
              <w:jc w:val="center"/>
              <w:rPr>
                <w:rFonts w:ascii="Comic Sans MS" w:hAnsi="Comic Sans MS"/>
                <w:sz w:val="14"/>
                <w:szCs w:val="20"/>
                <w:highlight w:val="cyan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cyan"/>
              </w:rPr>
              <w:t xml:space="preserve">username- </w:t>
            </w:r>
            <w:proofErr w:type="spellStart"/>
            <w:r w:rsidRPr="00E90D11">
              <w:rPr>
                <w:rFonts w:ascii="Comic Sans MS" w:hAnsi="Comic Sans MS"/>
                <w:sz w:val="14"/>
                <w:szCs w:val="20"/>
                <w:highlight w:val="cyan"/>
              </w:rPr>
              <w:t>SJGreading</w:t>
            </w:r>
            <w:proofErr w:type="spellEnd"/>
          </w:p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cyan"/>
              </w:rPr>
              <w:t xml:space="preserve">password- </w:t>
            </w:r>
            <w:proofErr w:type="spellStart"/>
            <w:r w:rsidR="00E2637C" w:rsidRPr="00E90D11">
              <w:rPr>
                <w:rFonts w:ascii="Comic Sans MS" w:hAnsi="Comic Sans MS"/>
                <w:sz w:val="14"/>
                <w:szCs w:val="20"/>
                <w:highlight w:val="cyan"/>
              </w:rPr>
              <w:t>SJGreading</w:t>
            </w:r>
            <w:proofErr w:type="spellEnd"/>
          </w:p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</w:p>
          <w:p w:rsidR="00DD3079" w:rsidRPr="00E90D11" w:rsidRDefault="00DD3079" w:rsidP="00DD3079">
            <w:pPr>
              <w:jc w:val="center"/>
              <w:rPr>
                <w:rFonts w:ascii="Comic Sans MS" w:hAnsi="Comic Sans MS"/>
                <w:color w:val="00B0F0"/>
                <w:sz w:val="14"/>
                <w:szCs w:val="20"/>
              </w:rPr>
            </w:pPr>
          </w:p>
        </w:tc>
        <w:tc>
          <w:tcPr>
            <w:tcW w:w="2707" w:type="dxa"/>
            <w:shd w:val="clear" w:color="auto" w:fill="FFCCFF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Reading</w:t>
            </w:r>
          </w:p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Younger readers can read or share a text with someone. Can they write or draw what they read about? Can they answer questions about the text?</w:t>
            </w:r>
          </w:p>
          <w:p w:rsidR="00E2637C" w:rsidRPr="00E90D11" w:rsidRDefault="00E90D11" w:rsidP="00E2637C">
            <w:pPr>
              <w:jc w:val="center"/>
              <w:rPr>
                <w:rFonts w:ascii="Comic Sans MS" w:hAnsi="Comic Sans MS"/>
                <w:sz w:val="14"/>
                <w:szCs w:val="20"/>
              </w:rPr>
            </w:pPr>
            <w:hyperlink r:id="rId11" w:history="1">
              <w:r w:rsidR="00E2637C" w:rsidRPr="00E90D11">
                <w:rPr>
                  <w:rStyle w:val="Hyperlink"/>
                  <w:rFonts w:ascii="Comic Sans MS" w:hAnsi="Comic Sans MS"/>
                  <w:sz w:val="14"/>
                  <w:szCs w:val="20"/>
                </w:rPr>
                <w:t>https://www.oxfordowl.co.uk/for-home/find-a-book/library-page/</w:t>
              </w:r>
            </w:hyperlink>
          </w:p>
          <w:p w:rsidR="00E2637C" w:rsidRPr="00E90D11" w:rsidRDefault="00E2637C" w:rsidP="00E2637C">
            <w:pPr>
              <w:jc w:val="center"/>
              <w:rPr>
                <w:rFonts w:ascii="Comic Sans MS" w:hAnsi="Comic Sans MS"/>
                <w:sz w:val="14"/>
                <w:szCs w:val="20"/>
                <w:highlight w:val="cyan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cyan"/>
              </w:rPr>
              <w:t xml:space="preserve">username- </w:t>
            </w:r>
            <w:proofErr w:type="spellStart"/>
            <w:r w:rsidRPr="00E90D11">
              <w:rPr>
                <w:rFonts w:ascii="Comic Sans MS" w:hAnsi="Comic Sans MS"/>
                <w:sz w:val="14"/>
                <w:szCs w:val="20"/>
                <w:highlight w:val="cyan"/>
              </w:rPr>
              <w:t>SJGreading</w:t>
            </w:r>
            <w:proofErr w:type="spellEnd"/>
          </w:p>
          <w:p w:rsidR="00E2637C" w:rsidRPr="00E90D11" w:rsidRDefault="00E2637C" w:rsidP="00E2637C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cyan"/>
              </w:rPr>
              <w:t xml:space="preserve">password- </w:t>
            </w:r>
            <w:proofErr w:type="spellStart"/>
            <w:r w:rsidRPr="00E90D11">
              <w:rPr>
                <w:rFonts w:ascii="Comic Sans MS" w:hAnsi="Comic Sans MS"/>
                <w:sz w:val="14"/>
                <w:szCs w:val="20"/>
                <w:highlight w:val="cyan"/>
              </w:rPr>
              <w:t>SJGreading</w:t>
            </w:r>
            <w:proofErr w:type="spellEnd"/>
          </w:p>
          <w:p w:rsidR="00E2637C" w:rsidRPr="00E90D11" w:rsidRDefault="00E2637C" w:rsidP="00E2637C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</w:p>
          <w:p w:rsidR="00DD3079" w:rsidRPr="00E90D11" w:rsidRDefault="00DD3079" w:rsidP="00DD3079">
            <w:pPr>
              <w:jc w:val="center"/>
              <w:rPr>
                <w:rFonts w:ascii="Comic Sans MS" w:hAnsi="Comic Sans MS"/>
                <w:color w:val="00B0F0"/>
                <w:sz w:val="14"/>
                <w:szCs w:val="20"/>
              </w:rPr>
            </w:pPr>
          </w:p>
        </w:tc>
        <w:tc>
          <w:tcPr>
            <w:tcW w:w="2707" w:type="dxa"/>
            <w:shd w:val="clear" w:color="auto" w:fill="FFCCFF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Reading</w:t>
            </w:r>
          </w:p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Younger readers can read or share a text with someone. Can they write or draw what they read about? Can they answer questions about the text?</w:t>
            </w:r>
          </w:p>
          <w:p w:rsidR="00E2637C" w:rsidRPr="00E90D11" w:rsidRDefault="00E90D11" w:rsidP="00E2637C">
            <w:pPr>
              <w:jc w:val="center"/>
              <w:rPr>
                <w:rFonts w:ascii="Comic Sans MS" w:hAnsi="Comic Sans MS"/>
                <w:sz w:val="14"/>
                <w:szCs w:val="20"/>
              </w:rPr>
            </w:pPr>
            <w:hyperlink r:id="rId12" w:history="1">
              <w:r w:rsidR="00E2637C" w:rsidRPr="00E90D11">
                <w:rPr>
                  <w:rStyle w:val="Hyperlink"/>
                  <w:rFonts w:ascii="Comic Sans MS" w:hAnsi="Comic Sans MS"/>
                  <w:sz w:val="14"/>
                  <w:szCs w:val="20"/>
                </w:rPr>
                <w:t>https://www.oxfordowl.co.uk/for-home/find-a-book/library-page/</w:t>
              </w:r>
            </w:hyperlink>
          </w:p>
          <w:p w:rsidR="00E2637C" w:rsidRPr="00E90D11" w:rsidRDefault="00E2637C" w:rsidP="00E2637C">
            <w:pPr>
              <w:jc w:val="center"/>
              <w:rPr>
                <w:rFonts w:ascii="Comic Sans MS" w:hAnsi="Comic Sans MS"/>
                <w:sz w:val="14"/>
                <w:szCs w:val="20"/>
                <w:highlight w:val="cyan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cyan"/>
              </w:rPr>
              <w:t xml:space="preserve">username- </w:t>
            </w:r>
            <w:proofErr w:type="spellStart"/>
            <w:r w:rsidRPr="00E90D11">
              <w:rPr>
                <w:rFonts w:ascii="Comic Sans MS" w:hAnsi="Comic Sans MS"/>
                <w:sz w:val="14"/>
                <w:szCs w:val="20"/>
                <w:highlight w:val="cyan"/>
              </w:rPr>
              <w:t>SJGreading</w:t>
            </w:r>
            <w:proofErr w:type="spellEnd"/>
          </w:p>
          <w:p w:rsidR="00E2637C" w:rsidRPr="00E90D11" w:rsidRDefault="00E2637C" w:rsidP="00E2637C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cyan"/>
              </w:rPr>
              <w:t xml:space="preserve">password- </w:t>
            </w:r>
            <w:proofErr w:type="spellStart"/>
            <w:r w:rsidRPr="00E90D11">
              <w:rPr>
                <w:rFonts w:ascii="Comic Sans MS" w:hAnsi="Comic Sans MS"/>
                <w:sz w:val="14"/>
                <w:szCs w:val="20"/>
                <w:highlight w:val="cyan"/>
              </w:rPr>
              <w:t>SJGreading</w:t>
            </w:r>
            <w:proofErr w:type="spellEnd"/>
          </w:p>
          <w:p w:rsidR="00E2637C" w:rsidRPr="00E90D11" w:rsidRDefault="00E2637C" w:rsidP="00E2637C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</w:p>
          <w:p w:rsidR="00DD3079" w:rsidRPr="00E90D11" w:rsidRDefault="00DD3079" w:rsidP="00DD3079">
            <w:pPr>
              <w:jc w:val="center"/>
              <w:rPr>
                <w:rFonts w:ascii="Comic Sans MS" w:hAnsi="Comic Sans MS"/>
                <w:color w:val="00B0F0"/>
                <w:sz w:val="14"/>
                <w:szCs w:val="20"/>
              </w:rPr>
            </w:pPr>
          </w:p>
        </w:tc>
        <w:tc>
          <w:tcPr>
            <w:tcW w:w="2707" w:type="dxa"/>
            <w:shd w:val="clear" w:color="auto" w:fill="FFCCFF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Reading</w:t>
            </w:r>
          </w:p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Younger readers can read or share a text with someone. Can they write or draw what they read about? Can they answer questions about the text?</w:t>
            </w:r>
          </w:p>
          <w:p w:rsidR="00E2637C" w:rsidRPr="00E90D11" w:rsidRDefault="00E90D11" w:rsidP="00E2637C">
            <w:pPr>
              <w:jc w:val="center"/>
              <w:rPr>
                <w:rFonts w:ascii="Comic Sans MS" w:hAnsi="Comic Sans MS"/>
                <w:sz w:val="14"/>
                <w:szCs w:val="20"/>
              </w:rPr>
            </w:pPr>
            <w:hyperlink r:id="rId13" w:history="1">
              <w:r w:rsidR="00E2637C" w:rsidRPr="00E90D11">
                <w:rPr>
                  <w:rStyle w:val="Hyperlink"/>
                  <w:rFonts w:ascii="Comic Sans MS" w:hAnsi="Comic Sans MS"/>
                  <w:sz w:val="14"/>
                  <w:szCs w:val="20"/>
                </w:rPr>
                <w:t>https://www.oxfordowl.co.uk/for-home/find-a-book/library-page/</w:t>
              </w:r>
            </w:hyperlink>
          </w:p>
          <w:p w:rsidR="00E2637C" w:rsidRPr="00E90D11" w:rsidRDefault="00E2637C" w:rsidP="00E2637C">
            <w:pPr>
              <w:jc w:val="center"/>
              <w:rPr>
                <w:rFonts w:ascii="Comic Sans MS" w:hAnsi="Comic Sans MS"/>
                <w:sz w:val="14"/>
                <w:szCs w:val="20"/>
                <w:highlight w:val="cyan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cyan"/>
              </w:rPr>
              <w:t xml:space="preserve">username- </w:t>
            </w:r>
            <w:proofErr w:type="spellStart"/>
            <w:r w:rsidRPr="00E90D11">
              <w:rPr>
                <w:rFonts w:ascii="Comic Sans MS" w:hAnsi="Comic Sans MS"/>
                <w:sz w:val="14"/>
                <w:szCs w:val="20"/>
                <w:highlight w:val="cyan"/>
              </w:rPr>
              <w:t>SJGreading</w:t>
            </w:r>
            <w:proofErr w:type="spellEnd"/>
          </w:p>
          <w:p w:rsidR="00E2637C" w:rsidRPr="00E90D11" w:rsidRDefault="00E2637C" w:rsidP="00E2637C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cyan"/>
              </w:rPr>
              <w:t xml:space="preserve">password- </w:t>
            </w:r>
            <w:proofErr w:type="spellStart"/>
            <w:r w:rsidRPr="00E90D11">
              <w:rPr>
                <w:rFonts w:ascii="Comic Sans MS" w:hAnsi="Comic Sans MS"/>
                <w:sz w:val="14"/>
                <w:szCs w:val="20"/>
                <w:highlight w:val="cyan"/>
              </w:rPr>
              <w:t>SJGreading</w:t>
            </w:r>
            <w:proofErr w:type="spellEnd"/>
          </w:p>
          <w:p w:rsidR="00E2637C" w:rsidRPr="00E90D11" w:rsidRDefault="00E2637C" w:rsidP="00E2637C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</w:p>
          <w:p w:rsidR="00DD3079" w:rsidRPr="00E90D11" w:rsidRDefault="00DD3079" w:rsidP="00DD3079">
            <w:pPr>
              <w:jc w:val="center"/>
              <w:rPr>
                <w:rFonts w:ascii="Comic Sans MS" w:hAnsi="Comic Sans MS"/>
                <w:color w:val="00B0F0"/>
                <w:sz w:val="14"/>
                <w:szCs w:val="20"/>
              </w:rPr>
            </w:pPr>
          </w:p>
        </w:tc>
        <w:tc>
          <w:tcPr>
            <w:tcW w:w="3496" w:type="dxa"/>
            <w:shd w:val="clear" w:color="auto" w:fill="FFCCFF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Reading</w:t>
            </w:r>
          </w:p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Younger readers can read or share a text with someone. Can they write or draw what they read about? Can they answer questions about the text?</w:t>
            </w:r>
          </w:p>
          <w:p w:rsidR="00E2637C" w:rsidRPr="00E90D11" w:rsidRDefault="00E90D11" w:rsidP="00E2637C">
            <w:pPr>
              <w:jc w:val="center"/>
              <w:rPr>
                <w:rFonts w:ascii="Comic Sans MS" w:hAnsi="Comic Sans MS"/>
                <w:sz w:val="14"/>
                <w:szCs w:val="20"/>
              </w:rPr>
            </w:pPr>
            <w:hyperlink r:id="rId14" w:history="1">
              <w:r w:rsidR="00E2637C" w:rsidRPr="00E90D11">
                <w:rPr>
                  <w:rStyle w:val="Hyperlink"/>
                  <w:rFonts w:ascii="Comic Sans MS" w:hAnsi="Comic Sans MS"/>
                  <w:sz w:val="14"/>
                  <w:szCs w:val="20"/>
                </w:rPr>
                <w:t>https://www.oxfordowl.co.uk/for-home/find-a-book/library-page/</w:t>
              </w:r>
            </w:hyperlink>
          </w:p>
          <w:p w:rsidR="00E2637C" w:rsidRPr="00E90D11" w:rsidRDefault="00E2637C" w:rsidP="00E2637C">
            <w:pPr>
              <w:jc w:val="center"/>
              <w:rPr>
                <w:rFonts w:ascii="Comic Sans MS" w:hAnsi="Comic Sans MS"/>
                <w:sz w:val="14"/>
                <w:szCs w:val="20"/>
                <w:highlight w:val="cyan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cyan"/>
              </w:rPr>
              <w:t xml:space="preserve">username- </w:t>
            </w:r>
            <w:proofErr w:type="spellStart"/>
            <w:r w:rsidRPr="00E90D11">
              <w:rPr>
                <w:rFonts w:ascii="Comic Sans MS" w:hAnsi="Comic Sans MS"/>
                <w:sz w:val="14"/>
                <w:szCs w:val="20"/>
                <w:highlight w:val="cyan"/>
              </w:rPr>
              <w:t>SJGreading</w:t>
            </w:r>
            <w:proofErr w:type="spellEnd"/>
          </w:p>
          <w:p w:rsidR="00E2637C" w:rsidRPr="00E90D11" w:rsidRDefault="00E2637C" w:rsidP="00E2637C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cyan"/>
              </w:rPr>
              <w:t xml:space="preserve">password- </w:t>
            </w:r>
            <w:proofErr w:type="spellStart"/>
            <w:r w:rsidRPr="00E90D11">
              <w:rPr>
                <w:rFonts w:ascii="Comic Sans MS" w:hAnsi="Comic Sans MS"/>
                <w:sz w:val="14"/>
                <w:szCs w:val="20"/>
                <w:highlight w:val="cyan"/>
              </w:rPr>
              <w:t>SJGreading</w:t>
            </w:r>
            <w:proofErr w:type="spellEnd"/>
          </w:p>
          <w:p w:rsidR="00E2637C" w:rsidRPr="00E90D11" w:rsidRDefault="00E2637C" w:rsidP="00E2637C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</w:p>
          <w:p w:rsidR="00DD3079" w:rsidRPr="00E90D11" w:rsidRDefault="00DD3079" w:rsidP="00DD3079">
            <w:pPr>
              <w:jc w:val="center"/>
              <w:rPr>
                <w:rFonts w:ascii="Comic Sans MS" w:hAnsi="Comic Sans MS"/>
                <w:color w:val="00B0F0"/>
                <w:sz w:val="14"/>
                <w:szCs w:val="20"/>
              </w:rPr>
            </w:pPr>
          </w:p>
        </w:tc>
      </w:tr>
      <w:tr w:rsidR="00724979" w:rsidTr="00E90D11">
        <w:trPr>
          <w:cantSplit/>
          <w:trHeight w:val="447"/>
        </w:trPr>
        <w:tc>
          <w:tcPr>
            <w:tcW w:w="567" w:type="dxa"/>
            <w:textDirection w:val="btL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11-11.15</w:t>
            </w:r>
          </w:p>
        </w:tc>
        <w:tc>
          <w:tcPr>
            <w:tcW w:w="3551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  <w:tc>
          <w:tcPr>
            <w:tcW w:w="3496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</w:tr>
      <w:tr w:rsidR="00724979" w:rsidTr="00E90D11">
        <w:trPr>
          <w:cantSplit/>
          <w:trHeight w:val="1134"/>
        </w:trPr>
        <w:tc>
          <w:tcPr>
            <w:tcW w:w="567" w:type="dxa"/>
            <w:textDirection w:val="btL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11.15-12.15</w:t>
            </w:r>
          </w:p>
        </w:tc>
        <w:tc>
          <w:tcPr>
            <w:tcW w:w="3551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 xml:space="preserve">Number gym </w:t>
            </w:r>
          </w:p>
          <w:p w:rsidR="00724979" w:rsidRPr="00E90D11" w:rsidRDefault="00E90D11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hyperlink r:id="rId15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  <w:szCs w:val="14"/>
              </w:rPr>
              <w:t xml:space="preserve">Appropriate calculation activity linked to year group e.g. add and subtract </w:t>
            </w:r>
          </w:p>
          <w:p w:rsidR="007E3411" w:rsidRPr="00E90D11" w:rsidRDefault="007E3411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7E3411" w:rsidRPr="00E90D11" w:rsidRDefault="007E3411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Purple Mash</w:t>
            </w:r>
          </w:p>
          <w:p w:rsidR="00724979" w:rsidRPr="00E90D11" w:rsidRDefault="00E90D11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6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https://www.purplemash.com/login/</w:t>
              </w:r>
            </w:hyperlink>
          </w:p>
          <w:p w:rsidR="00724979" w:rsidRPr="00E90D11" w:rsidRDefault="00B468C9" w:rsidP="00AB277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  <w:szCs w:val="14"/>
              </w:rPr>
              <w:t xml:space="preserve">Shape focus – </w:t>
            </w:r>
            <w:r w:rsidR="00AB2778" w:rsidRPr="00E90D11">
              <w:rPr>
                <w:rFonts w:ascii="Comic Sans MS" w:hAnsi="Comic Sans MS"/>
                <w:sz w:val="14"/>
                <w:szCs w:val="14"/>
              </w:rPr>
              <w:t>recap names of shapes. Creating your own Colour Monster shape picture.</w:t>
            </w:r>
          </w:p>
          <w:p w:rsidR="007E3411" w:rsidRPr="00E90D11" w:rsidRDefault="007E3411" w:rsidP="00AB277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Number gym</w:t>
            </w:r>
          </w:p>
          <w:p w:rsidR="00724979" w:rsidRPr="00E90D11" w:rsidRDefault="00E90D11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7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B468C9" w:rsidRPr="00E90D11" w:rsidRDefault="00B468C9" w:rsidP="00B468C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  <w:szCs w:val="14"/>
              </w:rPr>
              <w:t>Appropriate calculation activity linked to</w:t>
            </w:r>
            <w:r w:rsidR="00E2637C" w:rsidRPr="00E90D11">
              <w:rPr>
                <w:rFonts w:ascii="Comic Sans MS" w:hAnsi="Comic Sans MS"/>
                <w:sz w:val="14"/>
                <w:szCs w:val="14"/>
              </w:rPr>
              <w:t xml:space="preserve"> year group. </w:t>
            </w:r>
            <w:r w:rsidRPr="00E90D11">
              <w:rPr>
                <w:rFonts w:ascii="Comic Sans MS" w:hAnsi="Comic Sans MS"/>
                <w:sz w:val="14"/>
                <w:szCs w:val="14"/>
              </w:rPr>
              <w:t>EYFS/Yr1 looking at number bonds/numbers to 10</w:t>
            </w:r>
          </w:p>
          <w:p w:rsidR="007E3411" w:rsidRPr="00E90D11" w:rsidRDefault="007E3411" w:rsidP="00B468C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Purple Mash</w:t>
            </w:r>
          </w:p>
          <w:p w:rsidR="00724979" w:rsidRPr="00E90D11" w:rsidRDefault="00E90D11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8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https://www.purplemash.com/login/</w:t>
              </w:r>
            </w:hyperlink>
          </w:p>
          <w:p w:rsidR="00B468C9" w:rsidRPr="00E90D11" w:rsidRDefault="007E3411" w:rsidP="00B468C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3496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Number gym</w:t>
            </w:r>
          </w:p>
          <w:p w:rsidR="00724979" w:rsidRPr="00E90D11" w:rsidRDefault="00E90D11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9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B468C9" w:rsidRPr="00E90D11" w:rsidRDefault="002B6E19" w:rsidP="002B6E1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  <w:szCs w:val="14"/>
              </w:rPr>
              <w:t xml:space="preserve"> Calculation focus – addition and subtraction </w:t>
            </w:r>
          </w:p>
          <w:p w:rsidR="007E3411" w:rsidRPr="00E90D11" w:rsidRDefault="007E3411" w:rsidP="002B6E1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</w:tr>
      <w:tr w:rsidR="00825607" w:rsidTr="00E90D11">
        <w:trPr>
          <w:cantSplit/>
          <w:trHeight w:val="464"/>
        </w:trPr>
        <w:tc>
          <w:tcPr>
            <w:tcW w:w="567" w:type="dxa"/>
            <w:textDirection w:val="btL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12.15-1.15</w:t>
            </w:r>
          </w:p>
        </w:tc>
        <w:tc>
          <w:tcPr>
            <w:tcW w:w="3551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  <w:tc>
          <w:tcPr>
            <w:tcW w:w="3496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</w:tr>
      <w:tr w:rsidR="00724979" w:rsidTr="00E90D11">
        <w:trPr>
          <w:cantSplit/>
          <w:trHeight w:val="860"/>
        </w:trPr>
        <w:tc>
          <w:tcPr>
            <w:tcW w:w="567" w:type="dxa"/>
            <w:textDirection w:val="btLr"/>
          </w:tcPr>
          <w:p w:rsidR="00724979" w:rsidRPr="00825607" w:rsidRDefault="00825607" w:rsidP="00724979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6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6"/>
              </w:rPr>
              <w:t>1.15-2.50</w:t>
            </w:r>
          </w:p>
        </w:tc>
        <w:tc>
          <w:tcPr>
            <w:tcW w:w="3551" w:type="dxa"/>
            <w:shd w:val="clear" w:color="auto" w:fill="CC99FF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Theme Work</w:t>
            </w:r>
          </w:p>
          <w:p w:rsidR="007E3411" w:rsidRPr="00E90D11" w:rsidRDefault="007E3411" w:rsidP="00E2637C">
            <w:pPr>
              <w:jc w:val="center"/>
              <w:rPr>
                <w:rFonts w:ascii="Comic Sans MS" w:hAnsi="Comic Sans MS"/>
                <w:sz w:val="14"/>
              </w:rPr>
            </w:pPr>
          </w:p>
          <w:p w:rsidR="00E2637C" w:rsidRPr="00E90D11" w:rsidRDefault="00E2637C" w:rsidP="00E2637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</w:tc>
        <w:tc>
          <w:tcPr>
            <w:tcW w:w="2707" w:type="dxa"/>
            <w:shd w:val="clear" w:color="auto" w:fill="CC99FF"/>
          </w:tcPr>
          <w:p w:rsidR="00724979" w:rsidRPr="00E90D11" w:rsidRDefault="0004024D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Th</w:t>
            </w:r>
            <w:r w:rsidR="00724979"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eme Work</w:t>
            </w:r>
          </w:p>
          <w:p w:rsidR="00C1386E" w:rsidRPr="00E90D11" w:rsidRDefault="00C1386E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</w:p>
          <w:p w:rsidR="00AB2778" w:rsidRPr="00E90D11" w:rsidRDefault="00E2637C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  <w:p w:rsidR="007E3411" w:rsidRPr="00E90D11" w:rsidRDefault="007E3411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707" w:type="dxa"/>
            <w:shd w:val="clear" w:color="auto" w:fill="CC99FF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Theme Work</w:t>
            </w:r>
          </w:p>
          <w:p w:rsidR="0004024D" w:rsidRPr="00E90D11" w:rsidRDefault="0004024D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E2637C" w:rsidRPr="00E90D11" w:rsidRDefault="00E2637C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</w:tc>
        <w:tc>
          <w:tcPr>
            <w:tcW w:w="2707" w:type="dxa"/>
            <w:shd w:val="clear" w:color="auto" w:fill="CC99FF"/>
          </w:tcPr>
          <w:p w:rsidR="00724979" w:rsidRPr="00E90D11" w:rsidRDefault="00A76B81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</w:t>
            </w:r>
            <w:r w:rsidR="00724979"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heme Work</w:t>
            </w:r>
          </w:p>
          <w:p w:rsidR="00724979" w:rsidRPr="00E90D11" w:rsidRDefault="00DF2960" w:rsidP="00A76B81">
            <w:pPr>
              <w:jc w:val="center"/>
              <w:rPr>
                <w:rFonts w:ascii="Comic Sans MS" w:hAnsi="Comic Sans MS"/>
                <w:sz w:val="14"/>
              </w:rPr>
            </w:pPr>
            <w:r w:rsidRPr="00E90D11">
              <w:rPr>
                <w:rFonts w:ascii="Comic Sans MS" w:hAnsi="Comic Sans MS"/>
                <w:sz w:val="14"/>
              </w:rPr>
              <w:t xml:space="preserve"> </w:t>
            </w:r>
          </w:p>
          <w:p w:rsidR="0024756E" w:rsidRPr="00E90D11" w:rsidRDefault="00E2637C" w:rsidP="00A76B81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</w:tc>
        <w:tc>
          <w:tcPr>
            <w:tcW w:w="3496" w:type="dxa"/>
            <w:shd w:val="clear" w:color="auto" w:fill="CC99FF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Theme Work</w:t>
            </w:r>
          </w:p>
          <w:p w:rsidR="00E2637C" w:rsidRPr="00E90D11" w:rsidRDefault="00E2637C" w:rsidP="00825607">
            <w:pPr>
              <w:jc w:val="center"/>
              <w:rPr>
                <w:rFonts w:ascii="Comic Sans MS" w:hAnsi="Comic Sans MS"/>
                <w:sz w:val="14"/>
              </w:rPr>
            </w:pPr>
          </w:p>
          <w:p w:rsidR="00724979" w:rsidRPr="00E90D11" w:rsidRDefault="00E2637C" w:rsidP="00825607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</w:tc>
      </w:tr>
      <w:tr w:rsidR="00724979" w:rsidTr="00E90D11">
        <w:trPr>
          <w:cantSplit/>
          <w:trHeight w:val="1134"/>
        </w:trPr>
        <w:tc>
          <w:tcPr>
            <w:tcW w:w="567" w:type="dxa"/>
            <w:textDirection w:val="btLr"/>
          </w:tcPr>
          <w:p w:rsidR="00724979" w:rsidRPr="00825607" w:rsidRDefault="00825607" w:rsidP="00724979">
            <w:pPr>
              <w:jc w:val="center"/>
              <w:rPr>
                <w:rFonts w:ascii="Comic Sans MS" w:hAnsi="Comic Sans MS"/>
                <w:b/>
                <w:sz w:val="14"/>
                <w:szCs w:val="16"/>
              </w:rPr>
            </w:pPr>
            <w:r w:rsidRPr="00825607">
              <w:rPr>
                <w:rFonts w:ascii="Comic Sans MS" w:hAnsi="Comic Sans MS"/>
                <w:b/>
                <w:sz w:val="14"/>
                <w:szCs w:val="16"/>
              </w:rPr>
              <w:t>2.50-3.15</w:t>
            </w:r>
          </w:p>
        </w:tc>
        <w:tc>
          <w:tcPr>
            <w:tcW w:w="3551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Reflecting Roxy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61D98EF9" wp14:editId="724EBF3F">
                  <wp:extent cx="294680" cy="342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8" cy="35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What have you lea</w:t>
            </w:r>
            <w:r w:rsidR="00825607" w:rsidRPr="00E90D11">
              <w:rPr>
                <w:rFonts w:ascii="Comic Sans MS" w:hAnsi="Comic Sans MS"/>
                <w:sz w:val="14"/>
                <w:szCs w:val="16"/>
              </w:rPr>
              <w:t>rnt today and how could you hav</w:t>
            </w:r>
            <w:r w:rsidRPr="00E90D11">
              <w:rPr>
                <w:rFonts w:ascii="Comic Sans MS" w:hAnsi="Comic Sans MS"/>
                <w:sz w:val="14"/>
                <w:szCs w:val="16"/>
              </w:rPr>
              <w:t>e improved any of your work?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Making Links Molly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520BB717" wp14:editId="267BDA14">
                  <wp:extent cx="333356" cy="352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9" cy="36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Can you use any learning that you have done today, in other parts of your life?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Resilience Rex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7869FA3E" wp14:editId="14B21995">
                  <wp:extent cx="375166" cy="4191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45" cy="43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Have you found anything chall</w:t>
            </w:r>
            <w:r w:rsidR="00825607" w:rsidRPr="00E90D11">
              <w:rPr>
                <w:rFonts w:ascii="Comic Sans MS" w:hAnsi="Comic Sans MS"/>
                <w:sz w:val="14"/>
                <w:szCs w:val="16"/>
              </w:rPr>
              <w:t xml:space="preserve">enging today? How </w:t>
            </w:r>
            <w:proofErr w:type="gramStart"/>
            <w:r w:rsidR="00825607" w:rsidRPr="00E90D11">
              <w:rPr>
                <w:rFonts w:ascii="Comic Sans MS" w:hAnsi="Comic Sans MS"/>
                <w:sz w:val="14"/>
                <w:szCs w:val="16"/>
              </w:rPr>
              <w:t>did  you</w:t>
            </w:r>
            <w:proofErr w:type="gramEnd"/>
            <w:r w:rsidR="00825607" w:rsidRPr="00E90D11">
              <w:rPr>
                <w:rFonts w:ascii="Comic Sans MS" w:hAnsi="Comic Sans MS"/>
                <w:sz w:val="14"/>
                <w:szCs w:val="16"/>
              </w:rPr>
              <w:t xml:space="preserve"> over</w:t>
            </w:r>
            <w:r w:rsidRPr="00E90D11">
              <w:rPr>
                <w:rFonts w:ascii="Comic Sans MS" w:hAnsi="Comic Sans MS"/>
                <w:sz w:val="14"/>
                <w:szCs w:val="16"/>
              </w:rPr>
              <w:t>come the challenges?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Collaborating Carlos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0F8C22C1" wp14:editId="0E1DED61">
                  <wp:extent cx="313366" cy="4095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43" cy="4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Did you work alone today or with someone else? How did that go?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  <w:tc>
          <w:tcPr>
            <w:tcW w:w="3496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Motivating Melinda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2D285C9C" wp14:editId="00759342">
                  <wp:extent cx="294353" cy="4406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46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Have you encouraged someone else today? How did you motivate yourself today?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</w:tr>
    </w:tbl>
    <w:p w:rsidR="00ED2DD6" w:rsidRDefault="00ED2DD6"/>
    <w:p w:rsidR="00440873" w:rsidRPr="004751F6" w:rsidRDefault="00440873" w:rsidP="00D750B0">
      <w:pPr>
        <w:rPr>
          <w:sz w:val="28"/>
          <w:u w:val="single"/>
        </w:rPr>
      </w:pPr>
      <w:r w:rsidRPr="004751F6">
        <w:rPr>
          <w:sz w:val="28"/>
          <w:u w:val="single"/>
        </w:rPr>
        <w:t>Theme Ideas</w:t>
      </w:r>
    </w:p>
    <w:p w:rsidR="004751F6" w:rsidRDefault="0035085C" w:rsidP="00D750B0">
      <w:pPr>
        <w:rPr>
          <w:sz w:val="28"/>
        </w:rPr>
      </w:pPr>
      <w:r w:rsidRPr="0035085C">
        <w:rPr>
          <w:sz w:val="28"/>
          <w:highlight w:val="yellow"/>
        </w:rPr>
        <w:t xml:space="preserve">Key question- </w:t>
      </w:r>
      <w:r w:rsidR="004751F6" w:rsidRPr="0035085C">
        <w:rPr>
          <w:sz w:val="28"/>
          <w:highlight w:val="yellow"/>
        </w:rPr>
        <w:t>What is the best animal on the planet?</w:t>
      </w:r>
      <w:r w:rsidR="004751F6" w:rsidRPr="0035085C">
        <w:rPr>
          <w:sz w:val="28"/>
        </w:rPr>
        <w:t xml:space="preserve"> </w:t>
      </w:r>
      <w:r w:rsidRPr="0035085C">
        <w:rPr>
          <w:sz w:val="28"/>
        </w:rPr>
        <w:t xml:space="preserve"> Children to create a project researching different </w:t>
      </w:r>
      <w:r>
        <w:rPr>
          <w:sz w:val="28"/>
        </w:rPr>
        <w:t xml:space="preserve">interesting animals. They present it to their families or FaceTime grandparents showing them their project. </w:t>
      </w:r>
    </w:p>
    <w:p w:rsidR="0035085C" w:rsidRPr="0035085C" w:rsidRDefault="0035085C" w:rsidP="00D750B0">
      <w:pPr>
        <w:rPr>
          <w:sz w:val="24"/>
          <w:u w:val="single"/>
        </w:rPr>
      </w:pPr>
      <w:r w:rsidRPr="0035085C">
        <w:rPr>
          <w:sz w:val="24"/>
          <w:u w:val="single"/>
        </w:rPr>
        <w:t>Other creative ideas</w:t>
      </w:r>
    </w:p>
    <w:p w:rsidR="0035085C" w:rsidRPr="0035085C" w:rsidRDefault="0035085C" w:rsidP="0035085C">
      <w:pPr>
        <w:pStyle w:val="ListParagraph"/>
        <w:numPr>
          <w:ilvl w:val="0"/>
          <w:numId w:val="7"/>
        </w:numPr>
        <w:rPr>
          <w:sz w:val="24"/>
        </w:rPr>
      </w:pPr>
      <w:r w:rsidRPr="0035085C">
        <w:rPr>
          <w:sz w:val="24"/>
        </w:rPr>
        <w:t>Life cycles of animals</w:t>
      </w:r>
    </w:p>
    <w:p w:rsidR="0035085C" w:rsidRPr="0035085C" w:rsidRDefault="0035085C" w:rsidP="0035085C">
      <w:pPr>
        <w:pStyle w:val="ListParagraph"/>
        <w:numPr>
          <w:ilvl w:val="0"/>
          <w:numId w:val="7"/>
        </w:numPr>
        <w:rPr>
          <w:sz w:val="24"/>
        </w:rPr>
      </w:pPr>
      <w:r w:rsidRPr="0035085C">
        <w:rPr>
          <w:sz w:val="24"/>
        </w:rPr>
        <w:t xml:space="preserve">Sorting animals into different groups- reptiles, mammals, birds, fish </w:t>
      </w:r>
      <w:proofErr w:type="spellStart"/>
      <w:r w:rsidRPr="0035085C">
        <w:rPr>
          <w:sz w:val="24"/>
        </w:rPr>
        <w:t>etc</w:t>
      </w:r>
      <w:proofErr w:type="spellEnd"/>
    </w:p>
    <w:p w:rsidR="0035085C" w:rsidRPr="0035085C" w:rsidRDefault="0035085C" w:rsidP="0035085C">
      <w:pPr>
        <w:pStyle w:val="ListParagraph"/>
        <w:numPr>
          <w:ilvl w:val="0"/>
          <w:numId w:val="7"/>
        </w:numPr>
        <w:rPr>
          <w:sz w:val="24"/>
        </w:rPr>
      </w:pPr>
      <w:r w:rsidRPr="0035085C">
        <w:rPr>
          <w:sz w:val="24"/>
        </w:rPr>
        <w:t>Carnivores, herbivores and omnivores</w:t>
      </w:r>
    </w:p>
    <w:p w:rsidR="0035085C" w:rsidRPr="0035085C" w:rsidRDefault="0035085C" w:rsidP="0035085C">
      <w:pPr>
        <w:pStyle w:val="ListParagraph"/>
        <w:numPr>
          <w:ilvl w:val="0"/>
          <w:numId w:val="7"/>
        </w:numPr>
        <w:rPr>
          <w:sz w:val="24"/>
        </w:rPr>
      </w:pPr>
      <w:r w:rsidRPr="0035085C">
        <w:rPr>
          <w:sz w:val="24"/>
        </w:rPr>
        <w:t>Endangered animals</w:t>
      </w:r>
    </w:p>
    <w:p w:rsidR="0035085C" w:rsidRPr="0035085C" w:rsidRDefault="0035085C" w:rsidP="0035085C">
      <w:pPr>
        <w:pStyle w:val="ListParagraph"/>
        <w:numPr>
          <w:ilvl w:val="0"/>
          <w:numId w:val="7"/>
        </w:numPr>
        <w:rPr>
          <w:sz w:val="24"/>
        </w:rPr>
      </w:pPr>
      <w:r w:rsidRPr="0035085C">
        <w:rPr>
          <w:sz w:val="24"/>
        </w:rPr>
        <w:t xml:space="preserve">How </w:t>
      </w:r>
      <w:r>
        <w:rPr>
          <w:sz w:val="24"/>
        </w:rPr>
        <w:t>to look after an animal</w:t>
      </w:r>
    </w:p>
    <w:p w:rsidR="00440873" w:rsidRPr="0035085C" w:rsidRDefault="0035085C" w:rsidP="00440873">
      <w:pPr>
        <w:pStyle w:val="ListParagraph"/>
        <w:numPr>
          <w:ilvl w:val="0"/>
          <w:numId w:val="7"/>
        </w:numPr>
        <w:rPr>
          <w:sz w:val="24"/>
        </w:rPr>
      </w:pPr>
      <w:r>
        <w:rPr>
          <w:sz w:val="24"/>
        </w:rPr>
        <w:t>Project about their pets</w:t>
      </w:r>
    </w:p>
    <w:p w:rsidR="00D750B0" w:rsidRPr="00440873" w:rsidRDefault="00D750B0" w:rsidP="00440873">
      <w:pPr>
        <w:sectPr w:rsidR="00D750B0" w:rsidRPr="00440873" w:rsidSect="008D5692">
          <w:headerReference w:type="default" r:id="rId25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DC057C" w:rsidRDefault="00440873" w:rsidP="00DC057C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lastRenderedPageBreak/>
        <w:t>EYFS/YEAR 1- WEEK 9- Animal P</w:t>
      </w:r>
      <w:r w:rsidR="0035085C">
        <w:rPr>
          <w:rFonts w:ascii="Comic Sans MS" w:hAnsi="Comic Sans MS"/>
          <w:u w:val="single"/>
        </w:rPr>
        <w:t>l</w:t>
      </w:r>
      <w:r>
        <w:rPr>
          <w:rFonts w:ascii="Comic Sans MS" w:hAnsi="Comic Sans MS"/>
          <w:u w:val="single"/>
        </w:rPr>
        <w:t>anet</w:t>
      </w:r>
      <w:r w:rsidR="001E1BE9">
        <w:rPr>
          <w:rFonts w:ascii="Comic Sans MS" w:hAnsi="Comic Sans MS"/>
          <w:u w:val="single"/>
        </w:rPr>
        <w:t xml:space="preserve"> </w:t>
      </w:r>
    </w:p>
    <w:p w:rsidR="00A22495" w:rsidRDefault="00A22495" w:rsidP="00DC057C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Monday</w:t>
      </w:r>
    </w:p>
    <w:p w:rsidR="00A22495" w:rsidRDefault="00A22495" w:rsidP="00DC057C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Phonics</w:t>
      </w:r>
    </w:p>
    <w:p w:rsidR="006C6736" w:rsidRDefault="006C6736" w:rsidP="006C6736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EYFS</w:t>
      </w:r>
    </w:p>
    <w:p w:rsidR="006C6736" w:rsidRDefault="00F7228E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8BD620" wp14:editId="23A24BCA">
                <wp:simplePos x="0" y="0"/>
                <wp:positionH relativeFrom="column">
                  <wp:posOffset>1743075</wp:posOffset>
                </wp:positionH>
                <wp:positionV relativeFrom="paragraph">
                  <wp:posOffset>34925</wp:posOffset>
                </wp:positionV>
                <wp:extent cx="1295400" cy="10953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C34992" w:rsidRPr="00C74B68" w:rsidRDefault="00C34992" w:rsidP="00C74B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bCs/>
                                <w:iCs/>
                                <w:szCs w:val="16"/>
                                <w:lang w:eastAsia="en-GB"/>
                              </w:rPr>
                            </w:pPr>
                            <w:r w:rsidRPr="00C74B68">
                              <w:rPr>
                                <w:rFonts w:eastAsia="Times New Roman" w:cstheme="minorHAnsi"/>
                                <w:bCs/>
                                <w:iCs/>
                                <w:szCs w:val="16"/>
                                <w:lang w:eastAsia="en-GB"/>
                              </w:rPr>
                              <w:t>Church         slurp</w:t>
                            </w:r>
                          </w:p>
                          <w:p w:rsidR="00C34992" w:rsidRPr="00C74B68" w:rsidRDefault="00C34992" w:rsidP="00C74B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bCs/>
                                <w:iCs/>
                                <w:szCs w:val="16"/>
                                <w:lang w:eastAsia="en-GB"/>
                              </w:rPr>
                            </w:pPr>
                            <w:r w:rsidRPr="00C74B68">
                              <w:rPr>
                                <w:rFonts w:eastAsia="Times New Roman" w:cstheme="minorHAnsi"/>
                                <w:bCs/>
                                <w:iCs/>
                                <w:szCs w:val="16"/>
                                <w:lang w:eastAsia="en-GB"/>
                              </w:rPr>
                              <w:t xml:space="preserve">Turn            </w:t>
                            </w:r>
                            <w:proofErr w:type="spellStart"/>
                            <w:r w:rsidRPr="00C74B68">
                              <w:rPr>
                                <w:rFonts w:eastAsia="Times New Roman" w:cstheme="minorHAnsi"/>
                                <w:bCs/>
                                <w:iCs/>
                                <w:szCs w:val="16"/>
                                <w:lang w:eastAsia="en-GB"/>
                              </w:rPr>
                              <w:t>pur</w:t>
                            </w:r>
                            <w:proofErr w:type="spellEnd"/>
                          </w:p>
                          <w:p w:rsidR="00C34992" w:rsidRPr="00C74B68" w:rsidRDefault="00C34992" w:rsidP="00C74B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bCs/>
                                <w:iCs/>
                                <w:szCs w:val="16"/>
                                <w:lang w:eastAsia="en-GB"/>
                              </w:rPr>
                            </w:pPr>
                            <w:r w:rsidRPr="00C74B68">
                              <w:rPr>
                                <w:rFonts w:eastAsia="Times New Roman" w:cstheme="minorHAnsi"/>
                                <w:bCs/>
                                <w:iCs/>
                                <w:szCs w:val="16"/>
                                <w:lang w:eastAsia="en-GB"/>
                              </w:rPr>
                              <w:t>Fur              curb</w:t>
                            </w:r>
                          </w:p>
                          <w:p w:rsidR="00C34992" w:rsidRPr="00C74B68" w:rsidRDefault="00C34992" w:rsidP="00C74B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bCs/>
                                <w:iCs/>
                                <w:szCs w:val="16"/>
                                <w:lang w:eastAsia="en-GB"/>
                              </w:rPr>
                            </w:pPr>
                            <w:proofErr w:type="gramStart"/>
                            <w:r w:rsidRPr="00C74B68">
                              <w:rPr>
                                <w:rFonts w:eastAsia="Times New Roman" w:cstheme="minorHAnsi"/>
                                <w:bCs/>
                                <w:iCs/>
                                <w:szCs w:val="16"/>
                                <w:lang w:eastAsia="en-GB"/>
                              </w:rPr>
                              <w:t>surf</w:t>
                            </w:r>
                            <w:proofErr w:type="gramEnd"/>
                          </w:p>
                          <w:p w:rsidR="00C34992" w:rsidRDefault="00C34992" w:rsidP="006C6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BD62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37.25pt;margin-top:2.75pt;width:102pt;height:8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" fillcolor="white [3201]" strokeweight=".5pt">
                <v:textbox>
                  <w:txbxContent>
                    <w:p w:rsidR="00C34992" w:rsidRDefault="00C34992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C34992" w:rsidRPr="00C74B68" w:rsidRDefault="00C34992" w:rsidP="00C74B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bCs/>
                          <w:iCs/>
                          <w:szCs w:val="16"/>
                          <w:lang w:eastAsia="en-GB"/>
                        </w:rPr>
                      </w:pPr>
                      <w:r w:rsidRPr="00C74B68">
                        <w:rPr>
                          <w:rFonts w:eastAsia="Times New Roman" w:cstheme="minorHAnsi"/>
                          <w:bCs/>
                          <w:iCs/>
                          <w:szCs w:val="16"/>
                          <w:lang w:eastAsia="en-GB"/>
                        </w:rPr>
                        <w:t>Church         slurp</w:t>
                      </w:r>
                    </w:p>
                    <w:p w:rsidR="00C34992" w:rsidRPr="00C74B68" w:rsidRDefault="00C34992" w:rsidP="00C74B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bCs/>
                          <w:iCs/>
                          <w:szCs w:val="16"/>
                          <w:lang w:eastAsia="en-GB"/>
                        </w:rPr>
                      </w:pPr>
                      <w:r w:rsidRPr="00C74B68">
                        <w:rPr>
                          <w:rFonts w:eastAsia="Times New Roman" w:cstheme="minorHAnsi"/>
                          <w:bCs/>
                          <w:iCs/>
                          <w:szCs w:val="16"/>
                          <w:lang w:eastAsia="en-GB"/>
                        </w:rPr>
                        <w:t xml:space="preserve">Turn            </w:t>
                      </w:r>
                      <w:proofErr w:type="spellStart"/>
                      <w:r w:rsidRPr="00C74B68">
                        <w:rPr>
                          <w:rFonts w:eastAsia="Times New Roman" w:cstheme="minorHAnsi"/>
                          <w:bCs/>
                          <w:iCs/>
                          <w:szCs w:val="16"/>
                          <w:lang w:eastAsia="en-GB"/>
                        </w:rPr>
                        <w:t>pur</w:t>
                      </w:r>
                      <w:proofErr w:type="spellEnd"/>
                    </w:p>
                    <w:p w:rsidR="00C34992" w:rsidRPr="00C74B68" w:rsidRDefault="00C34992" w:rsidP="00C74B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bCs/>
                          <w:iCs/>
                          <w:szCs w:val="16"/>
                          <w:lang w:eastAsia="en-GB"/>
                        </w:rPr>
                      </w:pPr>
                      <w:r w:rsidRPr="00C74B68">
                        <w:rPr>
                          <w:rFonts w:eastAsia="Times New Roman" w:cstheme="minorHAnsi"/>
                          <w:bCs/>
                          <w:iCs/>
                          <w:szCs w:val="16"/>
                          <w:lang w:eastAsia="en-GB"/>
                        </w:rPr>
                        <w:t>Fur              curb</w:t>
                      </w:r>
                    </w:p>
                    <w:p w:rsidR="00C34992" w:rsidRPr="00C74B68" w:rsidRDefault="00C34992" w:rsidP="00C74B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bCs/>
                          <w:iCs/>
                          <w:szCs w:val="16"/>
                          <w:lang w:eastAsia="en-GB"/>
                        </w:rPr>
                      </w:pPr>
                      <w:proofErr w:type="gramStart"/>
                      <w:r w:rsidRPr="00C74B68">
                        <w:rPr>
                          <w:rFonts w:eastAsia="Times New Roman" w:cstheme="minorHAnsi"/>
                          <w:bCs/>
                          <w:iCs/>
                          <w:szCs w:val="16"/>
                          <w:lang w:eastAsia="en-GB"/>
                        </w:rPr>
                        <w:t>surf</w:t>
                      </w:r>
                      <w:proofErr w:type="gramEnd"/>
                    </w:p>
                    <w:p w:rsidR="00C34992" w:rsidRDefault="00C34992" w:rsidP="006C6736"/>
                  </w:txbxContent>
                </v:textbox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0CA7E5" wp14:editId="2E91A5A1">
                <wp:simplePos x="0" y="0"/>
                <wp:positionH relativeFrom="margin">
                  <wp:posOffset>3308350</wp:posOffset>
                </wp:positionH>
                <wp:positionV relativeFrom="paragraph">
                  <wp:posOffset>34925</wp:posOffset>
                </wp:positionV>
                <wp:extent cx="942975" cy="806450"/>
                <wp:effectExtent l="0" t="0" r="28575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0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C34992" w:rsidRPr="00811905" w:rsidRDefault="00C34992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People, because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CA7E5" id="Text Box 9" o:spid="_x0000_s1027" type="#_x0000_t202" style="position:absolute;margin-left:260.5pt;margin-top:2.75pt;width:74.25pt;height:6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" fillcolor="white [3201]" strokeweight=".5pt">
                <v:textbox>
                  <w:txbxContent>
                    <w:p w:rsidR="00C34992" w:rsidRDefault="00C34992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C34992" w:rsidRPr="00811905" w:rsidRDefault="00C34992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People, because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4246C5" wp14:editId="1DA1CADC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C34992" w:rsidRPr="00811905" w:rsidRDefault="00C34992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246C5" id="Text Box 10" o:spid="_x0000_s1028" type="#_x0000_t202" style="position:absolute;margin-left:355.45pt;margin-top:2.5pt;width:114pt;height:7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" fillcolor="white [3201]" strokeweight=".5pt">
                <v:textbox>
                  <w:txbxContent>
                    <w:p w:rsidR="00C34992" w:rsidRDefault="00C34992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C34992" w:rsidRPr="00811905" w:rsidRDefault="00C34992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F024D9" wp14:editId="31C28B40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C34992" w:rsidRPr="00811905" w:rsidRDefault="00C34992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C34992" w:rsidRDefault="00C34992" w:rsidP="006C6736">
                            <w:r>
                              <w:t>Ur</w:t>
                            </w:r>
                          </w:p>
                          <w:p w:rsidR="00C34992" w:rsidRDefault="00C34992" w:rsidP="006C6736">
                            <w:r>
                              <w:t>Nurse with a purse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024D9" id="Text Box 11" o:spid="_x0000_s1029" type="#_x0000_t202" style="position:absolute;margin-left:-.1pt;margin-top:3.95pt;width:102pt;height:77.2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" fillcolor="white [3201]" strokeweight=".5pt">
                <v:textbox>
                  <w:txbxContent>
                    <w:p w:rsidR="00C34992" w:rsidRDefault="00C34992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C34992" w:rsidRPr="00811905" w:rsidRDefault="00C34992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C34992" w:rsidRDefault="00C34992" w:rsidP="006C6736">
                      <w:r>
                        <w:t>Ur</w:t>
                      </w:r>
                    </w:p>
                    <w:p w:rsidR="00C34992" w:rsidRDefault="00C34992" w:rsidP="006C6736">
                      <w:r>
                        <w:t>Nurse with a purse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A22495" w:rsidRDefault="006C6736" w:rsidP="006C6736">
      <w:pPr>
        <w:rPr>
          <w:rFonts w:ascii="Comic Sans MS" w:hAnsi="Comic Sans MS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1CB637" wp14:editId="2F876327">
                <wp:simplePos x="0" y="0"/>
                <wp:positionH relativeFrom="column">
                  <wp:posOffset>1743075</wp:posOffset>
                </wp:positionH>
                <wp:positionV relativeFrom="paragraph">
                  <wp:posOffset>90170</wp:posOffset>
                </wp:positionV>
                <wp:extent cx="1295400" cy="17526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C34992" w:rsidRPr="00C74B68" w:rsidRDefault="00C34992" w:rsidP="00C74B68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August </w:t>
                            </w:r>
                          </w:p>
                          <w:p w:rsidR="00C34992" w:rsidRPr="00C74B68" w:rsidRDefault="00C34992" w:rsidP="00C74B68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</w:rPr>
                            </w:pPr>
                            <w:proofErr w:type="gramStart"/>
                            <w:r w:rsidRPr="00C74B68">
                              <w:rPr>
                                <w:rFonts w:eastAsia="Times New Roman" w:cstheme="minorHAnsi"/>
                              </w:rPr>
                              <w:t>automatic</w:t>
                            </w:r>
                            <w:proofErr w:type="gramEnd"/>
                          </w:p>
                          <w:p w:rsidR="00C34992" w:rsidRPr="00C74B68" w:rsidRDefault="00C34992" w:rsidP="00C74B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</w:rPr>
                            </w:pPr>
                            <w:proofErr w:type="gramStart"/>
                            <w:r w:rsidRPr="00C74B68">
                              <w:rPr>
                                <w:rFonts w:eastAsia="Times New Roman" w:cstheme="minorHAnsi"/>
                              </w:rPr>
                              <w:t>author</w:t>
                            </w:r>
                            <w:proofErr w:type="gramEnd"/>
                            <w:r w:rsidRPr="00C74B68">
                              <w:rPr>
                                <w:rFonts w:eastAsia="Times New Roman" w:cstheme="minorHAnsi"/>
                              </w:rPr>
                              <w:br/>
                              <w:t>haunt</w:t>
                            </w:r>
                          </w:p>
                          <w:p w:rsidR="00C34992" w:rsidRDefault="00C34992" w:rsidP="006C6736">
                            <w:pPr>
                              <w:rPr>
                                <w:u w:val="single"/>
                              </w:rPr>
                            </w:pPr>
                            <w:r w:rsidRPr="00C74B68">
                              <w:rPr>
                                <w:u w:val="single"/>
                              </w:rPr>
                              <w:t>Alien words</w:t>
                            </w:r>
                          </w:p>
                          <w:p w:rsidR="00C34992" w:rsidRPr="00C74B68" w:rsidRDefault="00C34992" w:rsidP="006C6736">
                            <w:proofErr w:type="spellStart"/>
                            <w:proofErr w:type="gramStart"/>
                            <w:r>
                              <w:t>b</w:t>
                            </w:r>
                            <w:r w:rsidRPr="00C74B68">
                              <w:t>aunch</w:t>
                            </w:r>
                            <w:proofErr w:type="spellEnd"/>
                            <w:proofErr w:type="gramEnd"/>
                            <w:r w:rsidRPr="00C74B68">
                              <w:t xml:space="preserve">, </w:t>
                            </w:r>
                            <w:proofErr w:type="spellStart"/>
                            <w:r w:rsidRPr="00C74B68">
                              <w:t>yaul</w:t>
                            </w:r>
                            <w:proofErr w:type="spellEnd"/>
                            <w:r w:rsidRPr="00C74B68">
                              <w:t xml:space="preserve">, </w:t>
                            </w:r>
                            <w:proofErr w:type="spellStart"/>
                            <w:r w:rsidRPr="00C74B68">
                              <w:t>maut</w:t>
                            </w:r>
                            <w:proofErr w:type="spellEnd"/>
                          </w:p>
                          <w:p w:rsidR="00C34992" w:rsidRPr="00C74B68" w:rsidRDefault="00C34992" w:rsidP="006C6736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CB637" id="Text Box 16" o:spid="_x0000_s1030" type="#_x0000_t202" style="position:absolute;margin-left:137.25pt;margin-top:7.1pt;width:102pt;height:13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" fillcolor="white [3201]" strokeweight=".5pt">
                <v:textbox>
                  <w:txbxContent>
                    <w:p w:rsidR="00C34992" w:rsidRDefault="00C34992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C34992" w:rsidRPr="00C74B68" w:rsidRDefault="00C34992" w:rsidP="00C74B68">
                      <w:pPr>
                        <w:spacing w:after="0" w:line="240" w:lineRule="auto"/>
                        <w:rPr>
                          <w:rFonts w:eastAsia="Times New Roman" w:cstheme="minorHAnsi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August </w:t>
                      </w:r>
                    </w:p>
                    <w:p w:rsidR="00C34992" w:rsidRPr="00C74B68" w:rsidRDefault="00C34992" w:rsidP="00C74B68">
                      <w:pPr>
                        <w:spacing w:after="0" w:line="240" w:lineRule="auto"/>
                        <w:rPr>
                          <w:rFonts w:eastAsia="Times New Roman" w:cstheme="minorHAnsi"/>
                        </w:rPr>
                      </w:pPr>
                      <w:proofErr w:type="gramStart"/>
                      <w:r w:rsidRPr="00C74B68">
                        <w:rPr>
                          <w:rFonts w:eastAsia="Times New Roman" w:cstheme="minorHAnsi"/>
                        </w:rPr>
                        <w:t>automatic</w:t>
                      </w:r>
                      <w:proofErr w:type="gramEnd"/>
                    </w:p>
                    <w:p w:rsidR="00C34992" w:rsidRPr="00C74B68" w:rsidRDefault="00C34992" w:rsidP="00C74B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</w:rPr>
                      </w:pPr>
                      <w:proofErr w:type="gramStart"/>
                      <w:r w:rsidRPr="00C74B68">
                        <w:rPr>
                          <w:rFonts w:eastAsia="Times New Roman" w:cstheme="minorHAnsi"/>
                        </w:rPr>
                        <w:t>author</w:t>
                      </w:r>
                      <w:proofErr w:type="gramEnd"/>
                      <w:r w:rsidRPr="00C74B68">
                        <w:rPr>
                          <w:rFonts w:eastAsia="Times New Roman" w:cstheme="minorHAnsi"/>
                        </w:rPr>
                        <w:br/>
                        <w:t>haunt</w:t>
                      </w:r>
                    </w:p>
                    <w:p w:rsidR="00C34992" w:rsidRDefault="00C34992" w:rsidP="006C6736">
                      <w:pPr>
                        <w:rPr>
                          <w:u w:val="single"/>
                        </w:rPr>
                      </w:pPr>
                      <w:r w:rsidRPr="00C74B68">
                        <w:rPr>
                          <w:u w:val="single"/>
                        </w:rPr>
                        <w:t>Alien words</w:t>
                      </w:r>
                    </w:p>
                    <w:p w:rsidR="00C34992" w:rsidRPr="00C74B68" w:rsidRDefault="00C34992" w:rsidP="006C6736">
                      <w:proofErr w:type="spellStart"/>
                      <w:proofErr w:type="gramStart"/>
                      <w:r>
                        <w:t>b</w:t>
                      </w:r>
                      <w:r w:rsidRPr="00C74B68">
                        <w:t>aunch</w:t>
                      </w:r>
                      <w:proofErr w:type="spellEnd"/>
                      <w:proofErr w:type="gramEnd"/>
                      <w:r w:rsidRPr="00C74B68">
                        <w:t xml:space="preserve">, </w:t>
                      </w:r>
                      <w:proofErr w:type="spellStart"/>
                      <w:r w:rsidRPr="00C74B68">
                        <w:t>yaul</w:t>
                      </w:r>
                      <w:proofErr w:type="spellEnd"/>
                      <w:r w:rsidRPr="00C74B68">
                        <w:t xml:space="preserve">, </w:t>
                      </w:r>
                      <w:proofErr w:type="spellStart"/>
                      <w:r w:rsidRPr="00C74B68">
                        <w:t>maut</w:t>
                      </w:r>
                      <w:proofErr w:type="spellEnd"/>
                    </w:p>
                    <w:p w:rsidR="00C34992" w:rsidRPr="00C74B68" w:rsidRDefault="00C34992" w:rsidP="006C6736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YEAR 1</w:t>
      </w:r>
    </w:p>
    <w:p w:rsidR="006C6736" w:rsidRDefault="006C6736" w:rsidP="006C6736">
      <w:pPr>
        <w:rPr>
          <w:rFonts w:ascii="Comic Sans MS" w:hAnsi="Comic Sans MS"/>
          <w:u w:val="single"/>
        </w:rPr>
      </w:pPr>
    </w:p>
    <w:p w:rsidR="006C6736" w:rsidRDefault="00E904F0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4CE386" wp14:editId="51C17720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1409700" cy="9810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C34992" w:rsidRPr="00811905" w:rsidRDefault="00C34992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C34992" w:rsidRDefault="00C34992" w:rsidP="006C6736">
                            <w:r>
                              <w:t>Au</w:t>
                            </w:r>
                          </w:p>
                          <w:p w:rsidR="00C34992" w:rsidRDefault="00C34992" w:rsidP="006C6736">
                            <w:r>
                              <w:t xml:space="preserve">Paul the astronaut </w:t>
                            </w:r>
                          </w:p>
                          <w:p w:rsidR="00C34992" w:rsidRDefault="00C34992" w:rsidP="006C6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CE386" id="Text Box 18" o:spid="_x0000_s1031" type="#_x0000_t202" style="position:absolute;margin-left:0;margin-top:3.8pt;width:111pt;height:77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" fillcolor="white [3201]" strokeweight=".5pt">
                <v:textbox>
                  <w:txbxContent>
                    <w:p w:rsidR="00C34992" w:rsidRDefault="00C34992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C34992" w:rsidRPr="00811905" w:rsidRDefault="00C34992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C34992" w:rsidRDefault="00C34992" w:rsidP="006C6736">
                      <w:r>
                        <w:t>Au</w:t>
                      </w:r>
                    </w:p>
                    <w:p w:rsidR="00C34992" w:rsidRDefault="00C34992" w:rsidP="006C6736">
                      <w:r>
                        <w:t xml:space="preserve">Paul the astronaut </w:t>
                      </w:r>
                    </w:p>
                    <w:p w:rsidR="00C34992" w:rsidRDefault="00C34992" w:rsidP="006C6736"/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6FC433" wp14:editId="5BC6C266">
                <wp:simplePos x="0" y="0"/>
                <wp:positionH relativeFrom="margin">
                  <wp:posOffset>3308350</wp:posOffset>
                </wp:positionH>
                <wp:positionV relativeFrom="paragraph">
                  <wp:posOffset>35560</wp:posOffset>
                </wp:positionV>
                <wp:extent cx="942975" cy="806450"/>
                <wp:effectExtent l="0" t="0" r="28575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0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C34992" w:rsidRPr="00811905" w:rsidRDefault="00C34992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People, because</w:t>
                            </w:r>
                          </w:p>
                          <w:p w:rsidR="00C34992" w:rsidRPr="00811905" w:rsidRDefault="00C34992" w:rsidP="006C673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FC433" id="Text Box 15" o:spid="_x0000_s1032" type="#_x0000_t202" style="position:absolute;margin-left:260.5pt;margin-top:2.8pt;width:74.25pt;height:63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" fillcolor="white [3201]" strokeweight=".5pt">
                <v:textbox>
                  <w:txbxContent>
                    <w:p w:rsidR="00C34992" w:rsidRDefault="00C34992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C34992" w:rsidRPr="00811905" w:rsidRDefault="00C34992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People, because</w:t>
                      </w:r>
                    </w:p>
                    <w:p w:rsidR="00C34992" w:rsidRPr="00811905" w:rsidRDefault="00C34992" w:rsidP="006C673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F39CB7" wp14:editId="57D0189B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C34992" w:rsidRPr="00811905" w:rsidRDefault="00C34992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39CB7" id="Text Box 17" o:spid="_x0000_s1033" type="#_x0000_t202" style="position:absolute;margin-left:355.45pt;margin-top:2.5pt;width:114pt;height:7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" fillcolor="white [3201]" strokeweight=".5pt">
                <v:textbox>
                  <w:txbxContent>
                    <w:p w:rsidR="00C34992" w:rsidRDefault="00C34992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C34992" w:rsidRPr="00811905" w:rsidRDefault="00C34992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Default="006C6736" w:rsidP="006C6736">
      <w:pPr>
        <w:rPr>
          <w:rFonts w:ascii="Comic Sans MS" w:hAnsi="Comic Sans MS"/>
        </w:rPr>
      </w:pPr>
    </w:p>
    <w:p w:rsidR="006D10F3" w:rsidRDefault="006D10F3" w:rsidP="006C6736">
      <w:pPr>
        <w:rPr>
          <w:rFonts w:ascii="Comic Sans MS" w:hAnsi="Comic Sans MS"/>
          <w:u w:val="single"/>
        </w:rPr>
      </w:pPr>
    </w:p>
    <w:p w:rsidR="006C6736" w:rsidRDefault="006C6736" w:rsidP="006C6736">
      <w:pPr>
        <w:rPr>
          <w:rFonts w:ascii="Comic Sans MS" w:hAnsi="Comic Sans MS"/>
          <w:u w:val="single"/>
        </w:rPr>
      </w:pPr>
      <w:r w:rsidRPr="006C6736">
        <w:rPr>
          <w:rFonts w:ascii="Comic Sans MS" w:hAnsi="Comic Sans MS"/>
          <w:u w:val="single"/>
        </w:rPr>
        <w:t>Maths</w:t>
      </w:r>
    </w:p>
    <w:p w:rsidR="00E904F0" w:rsidRDefault="00BF67C0" w:rsidP="006C6736">
      <w:pPr>
        <w:rPr>
          <w:rFonts w:ascii="Comic Sans MS" w:hAnsi="Comic Sans MS"/>
        </w:rPr>
      </w:pPr>
      <w:r w:rsidRPr="00BF67C0">
        <w:rPr>
          <w:rFonts w:ascii="Comic Sans MS" w:hAnsi="Comic Sans MS"/>
        </w:rPr>
        <w:t xml:space="preserve">Go for a walk around your house or on your daily walk. How many different </w:t>
      </w:r>
      <w:r>
        <w:rPr>
          <w:rFonts w:ascii="Comic Sans MS" w:hAnsi="Comic Sans MS"/>
        </w:rPr>
        <w:t xml:space="preserve">2D </w:t>
      </w:r>
      <w:r w:rsidRPr="00BF67C0">
        <w:rPr>
          <w:rFonts w:ascii="Comic Sans MS" w:hAnsi="Comic Sans MS"/>
        </w:rPr>
        <w:t xml:space="preserve">shapes can you find? </w:t>
      </w:r>
    </w:p>
    <w:p w:rsidR="00BF67C0" w:rsidRDefault="00BF67C0" w:rsidP="006C6736">
      <w:pPr>
        <w:rPr>
          <w:rFonts w:ascii="Comic Sans MS" w:hAnsi="Comic Sans MS"/>
          <w:u w:val="single"/>
        </w:rPr>
      </w:pPr>
    </w:p>
    <w:p w:rsidR="00423108" w:rsidRPr="00106B3B" w:rsidRDefault="00423108" w:rsidP="00106B3B">
      <w:pPr>
        <w:rPr>
          <w:rFonts w:ascii="Comic Sans MS" w:hAnsi="Comic Sans MS"/>
        </w:rPr>
      </w:pPr>
    </w:p>
    <w:p w:rsidR="00E904F0" w:rsidRDefault="00E904F0" w:rsidP="006C6736">
      <w:pPr>
        <w:rPr>
          <w:rFonts w:ascii="Comic Sans MS" w:hAnsi="Comic Sans MS"/>
          <w:u w:val="single"/>
        </w:rPr>
      </w:pPr>
    </w:p>
    <w:p w:rsidR="00E904F0" w:rsidRDefault="00E904F0" w:rsidP="006C6736">
      <w:pPr>
        <w:rPr>
          <w:rFonts w:ascii="Comic Sans MS" w:hAnsi="Comic Sans MS"/>
          <w:u w:val="single"/>
        </w:rPr>
      </w:pPr>
    </w:p>
    <w:p w:rsidR="00E904F0" w:rsidRDefault="00E904F0" w:rsidP="006C6736">
      <w:pPr>
        <w:rPr>
          <w:rFonts w:ascii="Comic Sans MS" w:hAnsi="Comic Sans MS"/>
          <w:u w:val="single"/>
        </w:rPr>
      </w:pPr>
    </w:p>
    <w:p w:rsidR="00C74B68" w:rsidRDefault="00C74B68" w:rsidP="006C6736">
      <w:pPr>
        <w:rPr>
          <w:rFonts w:ascii="Comic Sans MS" w:hAnsi="Comic Sans MS"/>
          <w:u w:val="single"/>
        </w:rPr>
      </w:pPr>
    </w:p>
    <w:p w:rsidR="00C74B68" w:rsidRDefault="00C74B68" w:rsidP="006C6736">
      <w:pPr>
        <w:rPr>
          <w:rFonts w:ascii="Comic Sans MS" w:hAnsi="Comic Sans MS"/>
          <w:u w:val="single"/>
        </w:rPr>
      </w:pPr>
    </w:p>
    <w:p w:rsidR="00C74B68" w:rsidRDefault="00C74B68" w:rsidP="006C6736">
      <w:pPr>
        <w:rPr>
          <w:rFonts w:ascii="Comic Sans MS" w:hAnsi="Comic Sans MS"/>
          <w:u w:val="single"/>
        </w:rPr>
      </w:pPr>
    </w:p>
    <w:p w:rsidR="00C74B68" w:rsidRDefault="00C74B68" w:rsidP="006C6736">
      <w:pPr>
        <w:rPr>
          <w:rFonts w:ascii="Comic Sans MS" w:hAnsi="Comic Sans MS"/>
          <w:u w:val="single"/>
        </w:rPr>
      </w:pPr>
    </w:p>
    <w:p w:rsidR="00C74B68" w:rsidRDefault="00C74B68" w:rsidP="006C6736">
      <w:pPr>
        <w:rPr>
          <w:rFonts w:ascii="Comic Sans MS" w:hAnsi="Comic Sans MS"/>
          <w:u w:val="single"/>
        </w:rPr>
      </w:pPr>
    </w:p>
    <w:p w:rsidR="00C74B68" w:rsidRDefault="00C74B68" w:rsidP="006C6736">
      <w:pPr>
        <w:rPr>
          <w:rFonts w:ascii="Comic Sans MS" w:hAnsi="Comic Sans MS"/>
          <w:u w:val="single"/>
        </w:rPr>
      </w:pPr>
    </w:p>
    <w:p w:rsidR="00C74B68" w:rsidRDefault="00C74B68" w:rsidP="006C6736">
      <w:pPr>
        <w:rPr>
          <w:rFonts w:ascii="Comic Sans MS" w:hAnsi="Comic Sans MS"/>
          <w:u w:val="single"/>
        </w:rPr>
      </w:pPr>
    </w:p>
    <w:p w:rsidR="00C74B68" w:rsidRDefault="00C74B68" w:rsidP="006C6736">
      <w:pPr>
        <w:rPr>
          <w:rFonts w:ascii="Comic Sans MS" w:hAnsi="Comic Sans MS"/>
          <w:u w:val="single"/>
        </w:rPr>
      </w:pPr>
    </w:p>
    <w:p w:rsidR="006C6736" w:rsidRDefault="006C6736" w:rsidP="006C6736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lastRenderedPageBreak/>
        <w:t>Tuesday</w:t>
      </w:r>
    </w:p>
    <w:p w:rsidR="006C6736" w:rsidRDefault="006C6736" w:rsidP="006C6736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Phonics</w:t>
      </w:r>
    </w:p>
    <w:p w:rsidR="006C6736" w:rsidRDefault="00E904F0" w:rsidP="006C6736">
      <w:pPr>
        <w:rPr>
          <w:rFonts w:ascii="Comic Sans MS" w:hAnsi="Comic Sans MS"/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2E3F82" wp14:editId="16475571">
                <wp:simplePos x="0" y="0"/>
                <wp:positionH relativeFrom="margin">
                  <wp:posOffset>-203200</wp:posOffset>
                </wp:positionH>
                <wp:positionV relativeFrom="paragraph">
                  <wp:posOffset>359410</wp:posOffset>
                </wp:positionV>
                <wp:extent cx="1835150" cy="981075"/>
                <wp:effectExtent l="0" t="0" r="1270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C34992" w:rsidRPr="00811905" w:rsidRDefault="00C34992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C34992" w:rsidRDefault="00C34992" w:rsidP="006C6736">
                            <w:r>
                              <w:t>Ow</w:t>
                            </w:r>
                          </w:p>
                          <w:p w:rsidR="00C34992" w:rsidRDefault="00C34992" w:rsidP="006C6736">
                            <w:r>
                              <w:t>Down into town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E3F82" id="Text Box 22" o:spid="_x0000_s1034" type="#_x0000_t202" style="position:absolute;margin-left:-16pt;margin-top:28.3pt;width:144.5pt;height:77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" fillcolor="white [3201]" strokeweight=".5pt">
                <v:textbox>
                  <w:txbxContent>
                    <w:p w:rsidR="00C34992" w:rsidRDefault="00C34992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C34992" w:rsidRPr="00811905" w:rsidRDefault="00C34992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C34992" w:rsidRDefault="00C34992" w:rsidP="006C6736">
                      <w:r>
                        <w:t>Ow</w:t>
                      </w:r>
                    </w:p>
                    <w:p w:rsidR="00C34992" w:rsidRDefault="00C34992" w:rsidP="006C6736">
                      <w:r>
                        <w:t>Down into town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rFonts w:ascii="Comic Sans MS" w:hAnsi="Comic Sans MS"/>
          <w:u w:val="single"/>
        </w:rPr>
        <w:t>EYFS</w:t>
      </w:r>
    </w:p>
    <w:p w:rsidR="006C6736" w:rsidRDefault="00E904F0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A82C4F" wp14:editId="00B8B60F">
                <wp:simplePos x="0" y="0"/>
                <wp:positionH relativeFrom="column">
                  <wp:posOffset>1743075</wp:posOffset>
                </wp:positionH>
                <wp:positionV relativeFrom="paragraph">
                  <wp:posOffset>31750</wp:posOffset>
                </wp:positionV>
                <wp:extent cx="1295400" cy="115252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Pr="003B52E8" w:rsidRDefault="00C34992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 w:rsidRPr="003B52E8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C34992" w:rsidRDefault="00C34992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C34992" w:rsidRPr="00C74B68" w:rsidRDefault="00C34992" w:rsidP="00C74B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bCs/>
                                <w:iCs/>
                                <w:color w:val="000000"/>
                                <w:szCs w:val="16"/>
                                <w:lang w:eastAsia="en-GB"/>
                              </w:rPr>
                            </w:pPr>
                            <w:r w:rsidRPr="00C74B68">
                              <w:rPr>
                                <w:rFonts w:eastAsia="Times New Roman" w:cstheme="minorHAnsi"/>
                                <w:bCs/>
                                <w:iCs/>
                                <w:color w:val="000000"/>
                                <w:szCs w:val="16"/>
                                <w:lang w:eastAsia="en-GB"/>
                              </w:rPr>
                              <w:t>Cow               howl</w:t>
                            </w:r>
                          </w:p>
                          <w:p w:rsidR="00C34992" w:rsidRPr="00C74B68" w:rsidRDefault="00C34992" w:rsidP="00C74B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bCs/>
                                <w:iCs/>
                                <w:color w:val="000000"/>
                                <w:szCs w:val="16"/>
                                <w:lang w:eastAsia="en-GB"/>
                              </w:rPr>
                            </w:pPr>
                            <w:r w:rsidRPr="00C74B68">
                              <w:rPr>
                                <w:rFonts w:eastAsia="Times New Roman" w:cstheme="minorHAnsi"/>
                                <w:bCs/>
                                <w:iCs/>
                                <w:color w:val="000000"/>
                                <w:szCs w:val="16"/>
                                <w:lang w:eastAsia="en-GB"/>
                              </w:rPr>
                              <w:t>Now               crown</w:t>
                            </w:r>
                          </w:p>
                          <w:p w:rsidR="00C34992" w:rsidRPr="00C74B68" w:rsidRDefault="00C34992" w:rsidP="00C74B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bCs/>
                                <w:iCs/>
                                <w:color w:val="000000"/>
                                <w:szCs w:val="16"/>
                                <w:lang w:eastAsia="en-GB"/>
                              </w:rPr>
                            </w:pPr>
                            <w:r w:rsidRPr="00C74B68">
                              <w:rPr>
                                <w:rFonts w:eastAsia="Times New Roman" w:cstheme="minorHAnsi"/>
                                <w:bCs/>
                                <w:iCs/>
                                <w:color w:val="000000"/>
                                <w:szCs w:val="16"/>
                                <w:lang w:eastAsia="en-GB"/>
                              </w:rPr>
                              <w:t>Clown</w:t>
                            </w:r>
                          </w:p>
                          <w:p w:rsidR="00C34992" w:rsidRPr="00C74B68" w:rsidRDefault="00C34992" w:rsidP="00C74B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bCs/>
                                <w:iCs/>
                                <w:color w:val="000000"/>
                                <w:szCs w:val="16"/>
                                <w:lang w:eastAsia="en-GB"/>
                              </w:rPr>
                            </w:pPr>
                            <w:r w:rsidRPr="00C74B68">
                              <w:rPr>
                                <w:rFonts w:eastAsia="Times New Roman" w:cstheme="minorHAnsi"/>
                                <w:bCs/>
                                <w:iCs/>
                                <w:color w:val="000000"/>
                                <w:szCs w:val="16"/>
                                <w:lang w:eastAsia="en-GB"/>
                              </w:rPr>
                              <w:t>Frown</w:t>
                            </w:r>
                          </w:p>
                          <w:p w:rsidR="00C34992" w:rsidRPr="00C74B68" w:rsidRDefault="00C34992" w:rsidP="00C74B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="Times New Roman" w:hAnsi="Comic Sans MS" w:cs="Arial-BoldItalicMT"/>
                                <w:bCs/>
                                <w:iCs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p w:rsidR="00C34992" w:rsidRPr="003B52E8" w:rsidRDefault="00C34992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82C4F" id="Text Box 20" o:spid="_x0000_s1035" type="#_x0000_t202" style="position:absolute;margin-left:137.25pt;margin-top:2.5pt;width:102pt;height:9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" fillcolor="white [3201]" strokeweight=".5pt">
                <v:textbox>
                  <w:txbxContent>
                    <w:p w:rsidR="00C34992" w:rsidRPr="003B52E8" w:rsidRDefault="00C34992" w:rsidP="003B52E8">
                      <w:pPr>
                        <w:pStyle w:val="NoSpacing"/>
                        <w:rPr>
                          <w:u w:val="single"/>
                        </w:rPr>
                      </w:pPr>
                      <w:r w:rsidRPr="003B52E8">
                        <w:rPr>
                          <w:u w:val="single"/>
                        </w:rPr>
                        <w:t>Words to practise</w:t>
                      </w:r>
                    </w:p>
                    <w:p w:rsidR="00C34992" w:rsidRDefault="00C34992" w:rsidP="003B52E8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C34992" w:rsidRPr="00C74B68" w:rsidRDefault="00C34992" w:rsidP="00C74B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bCs/>
                          <w:iCs/>
                          <w:color w:val="000000"/>
                          <w:szCs w:val="16"/>
                          <w:lang w:eastAsia="en-GB"/>
                        </w:rPr>
                      </w:pPr>
                      <w:r w:rsidRPr="00C74B68">
                        <w:rPr>
                          <w:rFonts w:eastAsia="Times New Roman" w:cstheme="minorHAnsi"/>
                          <w:bCs/>
                          <w:iCs/>
                          <w:color w:val="000000"/>
                          <w:szCs w:val="16"/>
                          <w:lang w:eastAsia="en-GB"/>
                        </w:rPr>
                        <w:t>Cow               howl</w:t>
                      </w:r>
                    </w:p>
                    <w:p w:rsidR="00C34992" w:rsidRPr="00C74B68" w:rsidRDefault="00C34992" w:rsidP="00C74B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bCs/>
                          <w:iCs/>
                          <w:color w:val="000000"/>
                          <w:szCs w:val="16"/>
                          <w:lang w:eastAsia="en-GB"/>
                        </w:rPr>
                      </w:pPr>
                      <w:r w:rsidRPr="00C74B68">
                        <w:rPr>
                          <w:rFonts w:eastAsia="Times New Roman" w:cstheme="minorHAnsi"/>
                          <w:bCs/>
                          <w:iCs/>
                          <w:color w:val="000000"/>
                          <w:szCs w:val="16"/>
                          <w:lang w:eastAsia="en-GB"/>
                        </w:rPr>
                        <w:t>Now               crown</w:t>
                      </w:r>
                    </w:p>
                    <w:p w:rsidR="00C34992" w:rsidRPr="00C74B68" w:rsidRDefault="00C34992" w:rsidP="00C74B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bCs/>
                          <w:iCs/>
                          <w:color w:val="000000"/>
                          <w:szCs w:val="16"/>
                          <w:lang w:eastAsia="en-GB"/>
                        </w:rPr>
                      </w:pPr>
                      <w:r w:rsidRPr="00C74B68">
                        <w:rPr>
                          <w:rFonts w:eastAsia="Times New Roman" w:cstheme="minorHAnsi"/>
                          <w:bCs/>
                          <w:iCs/>
                          <w:color w:val="000000"/>
                          <w:szCs w:val="16"/>
                          <w:lang w:eastAsia="en-GB"/>
                        </w:rPr>
                        <w:t>Clown</w:t>
                      </w:r>
                    </w:p>
                    <w:p w:rsidR="00C34992" w:rsidRPr="00C74B68" w:rsidRDefault="00C34992" w:rsidP="00C74B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bCs/>
                          <w:iCs/>
                          <w:color w:val="000000"/>
                          <w:szCs w:val="16"/>
                          <w:lang w:eastAsia="en-GB"/>
                        </w:rPr>
                      </w:pPr>
                      <w:r w:rsidRPr="00C74B68">
                        <w:rPr>
                          <w:rFonts w:eastAsia="Times New Roman" w:cstheme="minorHAnsi"/>
                          <w:bCs/>
                          <w:iCs/>
                          <w:color w:val="000000"/>
                          <w:szCs w:val="16"/>
                          <w:lang w:eastAsia="en-GB"/>
                        </w:rPr>
                        <w:t>Frown</w:t>
                      </w:r>
                    </w:p>
                    <w:p w:rsidR="00C34992" w:rsidRPr="00C74B68" w:rsidRDefault="00C34992" w:rsidP="00C74B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Times New Roman" w:hAnsi="Comic Sans MS" w:cs="Arial-BoldItalicMT"/>
                          <w:bCs/>
                          <w:iCs/>
                          <w:color w:val="000000"/>
                          <w:sz w:val="16"/>
                          <w:szCs w:val="16"/>
                          <w:lang w:eastAsia="en-GB"/>
                        </w:rPr>
                      </w:pPr>
                    </w:p>
                    <w:p w:rsidR="00C34992" w:rsidRPr="003B52E8" w:rsidRDefault="00C34992" w:rsidP="003B52E8">
                      <w:pPr>
                        <w:pStyle w:val="NoSpacing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F083B6" wp14:editId="43F9A127">
                <wp:simplePos x="0" y="0"/>
                <wp:positionH relativeFrom="margin">
                  <wp:posOffset>3305175</wp:posOffset>
                </wp:positionH>
                <wp:positionV relativeFrom="paragraph">
                  <wp:posOffset>34925</wp:posOffset>
                </wp:positionV>
                <wp:extent cx="942975" cy="83820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C34992" w:rsidRPr="00811905" w:rsidRDefault="00C34992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People, because</w:t>
                            </w:r>
                          </w:p>
                          <w:p w:rsidR="00C34992" w:rsidRPr="00811905" w:rsidRDefault="00C34992" w:rsidP="006C673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083B6" id="Text Box 19" o:spid="_x0000_s1036" type="#_x0000_t202" style="position:absolute;margin-left:260.25pt;margin-top:2.75pt;width:74.25pt;height:6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" fillcolor="white [3201]" strokeweight=".5pt">
                <v:textbox>
                  <w:txbxContent>
                    <w:p w:rsidR="00C34992" w:rsidRDefault="00C34992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C34992" w:rsidRPr="00811905" w:rsidRDefault="00C34992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People, because</w:t>
                      </w:r>
                    </w:p>
                    <w:p w:rsidR="00C34992" w:rsidRPr="00811905" w:rsidRDefault="00C34992" w:rsidP="006C673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2D0B61" wp14:editId="601A6F57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C34992" w:rsidRPr="00811905" w:rsidRDefault="00C34992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D0B61" id="Text Box 21" o:spid="_x0000_s1037" type="#_x0000_t202" style="position:absolute;margin-left:355.45pt;margin-top:2.5pt;width:114pt;height:7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" fillcolor="white [3201]" strokeweight=".5pt">
                <v:textbox>
                  <w:txbxContent>
                    <w:p w:rsidR="00C34992" w:rsidRDefault="00C34992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C34992" w:rsidRPr="00811905" w:rsidRDefault="00C34992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Default="006C6736" w:rsidP="006C6736">
      <w:pPr>
        <w:rPr>
          <w:rFonts w:ascii="Comic Sans MS" w:hAnsi="Comic Sans MS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A5833A" wp14:editId="6DA8243B">
                <wp:simplePos x="0" y="0"/>
                <wp:positionH relativeFrom="column">
                  <wp:posOffset>1741018</wp:posOffset>
                </wp:positionH>
                <wp:positionV relativeFrom="paragraph">
                  <wp:posOffset>88063</wp:posOffset>
                </wp:positionV>
                <wp:extent cx="1295400" cy="1551660"/>
                <wp:effectExtent l="0" t="0" r="19050" b="1079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551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C34992" w:rsidRDefault="00C34992" w:rsidP="006C6736">
                            <w:r>
                              <w:t>Sea, beach, flea, beat, teacher, dream</w:t>
                            </w:r>
                          </w:p>
                          <w:p w:rsidR="00C34992" w:rsidRDefault="00C34992" w:rsidP="006C6736">
                            <w:r>
                              <w:t>Alien words-</w:t>
                            </w:r>
                          </w:p>
                          <w:p w:rsidR="00C34992" w:rsidRDefault="00C34992" w:rsidP="006C6736">
                            <w:proofErr w:type="spellStart"/>
                            <w:r>
                              <w:t>Gweab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fleab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heach</w:t>
                            </w:r>
                            <w:proofErr w:type="spellEnd"/>
                          </w:p>
                          <w:p w:rsidR="00C34992" w:rsidRDefault="00C34992" w:rsidP="006C6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5833A" id="Text Box 23" o:spid="_x0000_s1038" type="#_x0000_t202" style="position:absolute;margin-left:137.1pt;margin-top:6.95pt;width:102pt;height:122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" fillcolor="white [3201]" strokeweight=".5pt">
                <v:textbox>
                  <w:txbxContent>
                    <w:p w:rsidR="00C34992" w:rsidRDefault="00C34992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C34992" w:rsidRDefault="00C34992" w:rsidP="006C6736">
                      <w:r>
                        <w:t>Sea, beach, flea, beat, teacher, dream</w:t>
                      </w:r>
                    </w:p>
                    <w:p w:rsidR="00C34992" w:rsidRDefault="00C34992" w:rsidP="006C6736">
                      <w:r>
                        <w:t>Alien words-</w:t>
                      </w:r>
                    </w:p>
                    <w:p w:rsidR="00C34992" w:rsidRDefault="00C34992" w:rsidP="006C6736">
                      <w:proofErr w:type="spellStart"/>
                      <w:r>
                        <w:t>Gweab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fleab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heach</w:t>
                      </w:r>
                      <w:proofErr w:type="spellEnd"/>
                    </w:p>
                    <w:p w:rsidR="00C34992" w:rsidRDefault="00C34992" w:rsidP="006C6736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YEAR 1</w:t>
      </w:r>
    </w:p>
    <w:p w:rsidR="006C6736" w:rsidRDefault="006C6736" w:rsidP="006C6736">
      <w:pPr>
        <w:rPr>
          <w:rFonts w:ascii="Comic Sans MS" w:hAnsi="Comic Sans MS"/>
          <w:u w:val="single"/>
        </w:rPr>
      </w:pPr>
    </w:p>
    <w:p w:rsidR="006C6736" w:rsidRDefault="00F7228E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F6E003" wp14:editId="34FCC428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1295400" cy="11049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C34992" w:rsidRPr="00811905" w:rsidRDefault="00C34992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C34992" w:rsidRDefault="00C34992" w:rsidP="006C6736">
                            <w:proofErr w:type="spellStart"/>
                            <w:r>
                              <w:t>Ea</w:t>
                            </w:r>
                            <w:proofErr w:type="spellEnd"/>
                          </w:p>
                          <w:p w:rsidR="00C34992" w:rsidRDefault="00C34992" w:rsidP="006C6736">
                            <w:r>
                              <w:t>Cup of tea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6E003" id="Text Box 26" o:spid="_x0000_s1039" type="#_x0000_t202" style="position:absolute;margin-left:0;margin-top:3.8pt;width:102pt;height:87pt;z-index:2516766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" fillcolor="white [3201]" strokeweight=".5pt">
                <v:textbox>
                  <w:txbxContent>
                    <w:p w:rsidR="00C34992" w:rsidRDefault="00C34992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C34992" w:rsidRPr="00811905" w:rsidRDefault="00C34992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C34992" w:rsidRDefault="00C34992" w:rsidP="006C6736">
                      <w:proofErr w:type="spellStart"/>
                      <w:r>
                        <w:t>Ea</w:t>
                      </w:r>
                      <w:proofErr w:type="spellEnd"/>
                    </w:p>
                    <w:p w:rsidR="00C34992" w:rsidRDefault="00C34992" w:rsidP="006C6736">
                      <w:r>
                        <w:t>Cup of tea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82D54E" wp14:editId="443E0480">
                <wp:simplePos x="0" y="0"/>
                <wp:positionH relativeFrom="margin">
                  <wp:posOffset>3305175</wp:posOffset>
                </wp:positionH>
                <wp:positionV relativeFrom="paragraph">
                  <wp:posOffset>41275</wp:posOffset>
                </wp:positionV>
                <wp:extent cx="942975" cy="81915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C34992" w:rsidRPr="00811905" w:rsidRDefault="00C34992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People, because</w:t>
                            </w:r>
                          </w:p>
                          <w:p w:rsidR="00C34992" w:rsidRPr="00811905" w:rsidRDefault="00C34992" w:rsidP="006C673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2D54E" id="Text Box 24" o:spid="_x0000_s1040" type="#_x0000_t202" style="position:absolute;margin-left:260.25pt;margin-top:3.25pt;width:74.25pt;height:64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" fillcolor="white [3201]" strokeweight=".5pt">
                <v:textbox>
                  <w:txbxContent>
                    <w:p w:rsidR="00C34992" w:rsidRDefault="00C34992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C34992" w:rsidRPr="00811905" w:rsidRDefault="00C34992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People, because</w:t>
                      </w:r>
                    </w:p>
                    <w:p w:rsidR="00C34992" w:rsidRPr="00811905" w:rsidRDefault="00C34992" w:rsidP="006C673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3F834F" wp14:editId="119D3B41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C34992" w:rsidRPr="00811905" w:rsidRDefault="00C34992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F834F" id="Text Box 25" o:spid="_x0000_s1041" type="#_x0000_t202" style="position:absolute;margin-left:355.45pt;margin-top:2.5pt;width:114pt;height:7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" fillcolor="white [3201]" strokeweight=".5pt">
                <v:textbox>
                  <w:txbxContent>
                    <w:p w:rsidR="00C34992" w:rsidRDefault="00C34992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C34992" w:rsidRPr="00811905" w:rsidRDefault="00C34992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3B52E8" w:rsidRDefault="003B52E8" w:rsidP="006C6736">
      <w:pPr>
        <w:rPr>
          <w:rFonts w:ascii="Comic Sans MS" w:hAnsi="Comic Sans MS"/>
        </w:rPr>
      </w:pPr>
    </w:p>
    <w:p w:rsidR="003B52E8" w:rsidRPr="003B52E8" w:rsidRDefault="003B52E8" w:rsidP="003B52E8">
      <w:pPr>
        <w:rPr>
          <w:rFonts w:ascii="Comic Sans MS" w:hAnsi="Comic Sans MS"/>
        </w:rPr>
      </w:pPr>
    </w:p>
    <w:p w:rsidR="00BF67C0" w:rsidRDefault="00BF67C0" w:rsidP="003B52E8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 xml:space="preserve">Maths </w:t>
      </w:r>
    </w:p>
    <w:p w:rsidR="00BF67C0" w:rsidRPr="00BF67C0" w:rsidRDefault="00BF67C0" w:rsidP="00BF67C0">
      <w:pPr>
        <w:rPr>
          <w:rFonts w:ascii="Comic Sans MS" w:hAnsi="Comic Sans MS"/>
        </w:rPr>
      </w:pPr>
      <w:r w:rsidRPr="00BF67C0">
        <w:rPr>
          <w:rFonts w:ascii="Comic Sans MS" w:hAnsi="Comic Sans MS"/>
        </w:rPr>
        <w:t xml:space="preserve">Go for a walk around your house or on your daily walk. How many different </w:t>
      </w:r>
      <w:r>
        <w:rPr>
          <w:rFonts w:ascii="Comic Sans MS" w:hAnsi="Comic Sans MS"/>
        </w:rPr>
        <w:t xml:space="preserve">3D </w:t>
      </w:r>
      <w:r w:rsidRPr="00BF67C0">
        <w:rPr>
          <w:rFonts w:ascii="Comic Sans MS" w:hAnsi="Comic Sans MS"/>
        </w:rPr>
        <w:t xml:space="preserve">shapes can you find? </w:t>
      </w:r>
    </w:p>
    <w:p w:rsidR="00BF67C0" w:rsidRDefault="00BF67C0" w:rsidP="003B52E8">
      <w:pPr>
        <w:rPr>
          <w:rFonts w:ascii="Comic Sans MS" w:hAnsi="Comic Sans MS"/>
          <w:u w:val="single"/>
        </w:rPr>
      </w:pPr>
    </w:p>
    <w:p w:rsidR="00E904F0" w:rsidRDefault="00E904F0" w:rsidP="003B52E8">
      <w:pPr>
        <w:rPr>
          <w:rFonts w:ascii="Comic Sans MS" w:hAnsi="Comic Sans MS"/>
        </w:rPr>
      </w:pPr>
    </w:p>
    <w:p w:rsidR="006D10F3" w:rsidRDefault="006D10F3" w:rsidP="003B52E8">
      <w:pPr>
        <w:rPr>
          <w:rFonts w:ascii="Comic Sans MS" w:hAnsi="Comic Sans MS"/>
        </w:rPr>
      </w:pPr>
    </w:p>
    <w:p w:rsidR="006D10F3" w:rsidRDefault="006D10F3" w:rsidP="003B52E8">
      <w:pPr>
        <w:rPr>
          <w:rFonts w:ascii="Comic Sans MS" w:hAnsi="Comic Sans MS"/>
        </w:rPr>
      </w:pPr>
    </w:p>
    <w:p w:rsidR="006D10F3" w:rsidRDefault="006D10F3" w:rsidP="003B52E8">
      <w:pPr>
        <w:rPr>
          <w:rFonts w:ascii="Comic Sans MS" w:hAnsi="Comic Sans MS"/>
        </w:rPr>
      </w:pPr>
    </w:p>
    <w:p w:rsidR="006D10F3" w:rsidRDefault="006D10F3" w:rsidP="003B52E8">
      <w:pPr>
        <w:rPr>
          <w:rFonts w:ascii="Comic Sans MS" w:hAnsi="Comic Sans MS"/>
        </w:rPr>
      </w:pPr>
    </w:p>
    <w:p w:rsidR="006D10F3" w:rsidRDefault="006D10F3" w:rsidP="003B52E8">
      <w:pPr>
        <w:rPr>
          <w:rFonts w:ascii="Comic Sans MS" w:hAnsi="Comic Sans MS"/>
        </w:rPr>
      </w:pPr>
    </w:p>
    <w:p w:rsidR="006D10F3" w:rsidRDefault="006D10F3" w:rsidP="003B52E8">
      <w:pPr>
        <w:rPr>
          <w:rFonts w:ascii="Comic Sans MS" w:hAnsi="Comic Sans MS"/>
        </w:rPr>
      </w:pPr>
    </w:p>
    <w:p w:rsidR="006D10F3" w:rsidRDefault="006D10F3" w:rsidP="003B52E8">
      <w:pPr>
        <w:rPr>
          <w:rFonts w:ascii="Comic Sans MS" w:hAnsi="Comic Sans MS"/>
        </w:rPr>
      </w:pPr>
    </w:p>
    <w:p w:rsidR="006D10F3" w:rsidRDefault="006D10F3" w:rsidP="003B52E8">
      <w:pPr>
        <w:rPr>
          <w:rFonts w:ascii="Comic Sans MS" w:hAnsi="Comic Sans MS"/>
        </w:rPr>
      </w:pPr>
    </w:p>
    <w:p w:rsidR="003B52E8" w:rsidRDefault="003B52E8" w:rsidP="003B52E8">
      <w:pPr>
        <w:tabs>
          <w:tab w:val="left" w:pos="1050"/>
        </w:tabs>
        <w:rPr>
          <w:rFonts w:ascii="Comic Sans MS" w:hAnsi="Comic Sans MS"/>
        </w:rPr>
      </w:pPr>
    </w:p>
    <w:p w:rsidR="00106B3B" w:rsidRDefault="00106B3B" w:rsidP="003B52E8">
      <w:pPr>
        <w:tabs>
          <w:tab w:val="left" w:pos="1050"/>
        </w:tabs>
        <w:rPr>
          <w:rFonts w:ascii="Comic Sans MS" w:hAnsi="Comic Sans MS"/>
        </w:rPr>
      </w:pPr>
    </w:p>
    <w:p w:rsidR="00106B3B" w:rsidRDefault="00106B3B" w:rsidP="003B52E8">
      <w:pPr>
        <w:tabs>
          <w:tab w:val="left" w:pos="1050"/>
        </w:tabs>
        <w:rPr>
          <w:rFonts w:ascii="Comic Sans MS" w:hAnsi="Comic Sans MS"/>
        </w:rPr>
      </w:pPr>
    </w:p>
    <w:p w:rsidR="003B52E8" w:rsidRPr="003B52E8" w:rsidRDefault="003B52E8" w:rsidP="003B52E8">
      <w:pPr>
        <w:tabs>
          <w:tab w:val="left" w:pos="1050"/>
        </w:tabs>
        <w:rPr>
          <w:rFonts w:ascii="Comic Sans MS" w:hAnsi="Comic Sans MS"/>
          <w:u w:val="single"/>
        </w:rPr>
      </w:pPr>
      <w:r w:rsidRPr="003B52E8">
        <w:rPr>
          <w:rFonts w:ascii="Comic Sans MS" w:hAnsi="Comic Sans MS"/>
          <w:u w:val="single"/>
        </w:rPr>
        <w:lastRenderedPageBreak/>
        <w:t>Wednesday</w:t>
      </w:r>
    </w:p>
    <w:p w:rsidR="003B52E8" w:rsidRPr="003B52E8" w:rsidRDefault="003B52E8" w:rsidP="003B52E8">
      <w:pPr>
        <w:tabs>
          <w:tab w:val="left" w:pos="1050"/>
        </w:tabs>
        <w:rPr>
          <w:rFonts w:ascii="Comic Sans MS" w:hAnsi="Comic Sans MS"/>
          <w:u w:val="single"/>
        </w:rPr>
      </w:pPr>
      <w:r w:rsidRPr="003B52E8">
        <w:rPr>
          <w:rFonts w:ascii="Comic Sans MS" w:hAnsi="Comic Sans MS"/>
          <w:u w:val="single"/>
        </w:rPr>
        <w:t>Phonics</w:t>
      </w:r>
    </w:p>
    <w:p w:rsidR="003B52E8" w:rsidRDefault="003B52E8" w:rsidP="003B52E8">
      <w:pPr>
        <w:tabs>
          <w:tab w:val="left" w:pos="1050"/>
        </w:tabs>
        <w:rPr>
          <w:rFonts w:ascii="Comic Sans MS" w:hAnsi="Comic Sans MS"/>
          <w:u w:val="single"/>
        </w:rPr>
      </w:pPr>
      <w:r w:rsidRPr="003B52E8">
        <w:rPr>
          <w:rFonts w:ascii="Comic Sans MS" w:hAnsi="Comic Sans MS"/>
          <w:u w:val="single"/>
        </w:rPr>
        <w:t>EYFS</w:t>
      </w:r>
    </w:p>
    <w:p w:rsidR="003B52E8" w:rsidRDefault="00244733" w:rsidP="003B52E8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7FE743" wp14:editId="2BD7B4CE">
                <wp:simplePos x="0" y="0"/>
                <wp:positionH relativeFrom="column">
                  <wp:posOffset>1743075</wp:posOffset>
                </wp:positionH>
                <wp:positionV relativeFrom="paragraph">
                  <wp:posOffset>31751</wp:posOffset>
                </wp:positionV>
                <wp:extent cx="1295400" cy="9144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3B52E8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C34992" w:rsidRDefault="00C34992" w:rsidP="003B52E8">
                            <w:r>
                              <w:t>Oil, foil, boil, coin, soil, avoid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FE743" id="Text Box 12" o:spid="_x0000_s1042" type="#_x0000_t202" style="position:absolute;margin-left:137.25pt;margin-top:2.5pt;width:102pt;height:1in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" fillcolor="white [3201]" strokeweight=".5pt">
                <v:textbox>
                  <w:txbxContent>
                    <w:p w:rsidR="00C34992" w:rsidRDefault="00C34992" w:rsidP="003B52E8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C34992" w:rsidRDefault="00C34992" w:rsidP="003B52E8">
                      <w:r>
                        <w:t>Oil, foil, boil, coin, soil, avoid</w:t>
                      </w:r>
                    </w:p>
                  </w:txbxContent>
                </v:textbox>
              </v:shape>
            </w:pict>
          </mc:Fallback>
        </mc:AlternateContent>
      </w:r>
      <w:r w:rsidR="003B52E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35A268" wp14:editId="6BA47095">
                <wp:simplePos x="0" y="0"/>
                <wp:positionH relativeFrom="margin">
                  <wp:posOffset>3308754</wp:posOffset>
                </wp:positionH>
                <wp:positionV relativeFrom="paragraph">
                  <wp:posOffset>38449</wp:posOffset>
                </wp:positionV>
                <wp:extent cx="942975" cy="792832"/>
                <wp:effectExtent l="0" t="0" r="28575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792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3B52E8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C34992" w:rsidRPr="00811905" w:rsidRDefault="00C34992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People, because</w:t>
                            </w:r>
                          </w:p>
                          <w:p w:rsidR="00C34992" w:rsidRPr="00811905" w:rsidRDefault="00C34992" w:rsidP="00C74B6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5A268" id="Text Box 2" o:spid="_x0000_s1043" type="#_x0000_t202" style="position:absolute;margin-left:260.55pt;margin-top:3.05pt;width:74.25pt;height:62.4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" fillcolor="white [3201]" strokeweight=".5pt">
                <v:textbox>
                  <w:txbxContent>
                    <w:p w:rsidR="00C34992" w:rsidRDefault="00C34992" w:rsidP="003B52E8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C34992" w:rsidRPr="00811905" w:rsidRDefault="00C34992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People, because</w:t>
                      </w:r>
                    </w:p>
                    <w:p w:rsidR="00C34992" w:rsidRPr="00811905" w:rsidRDefault="00C34992" w:rsidP="00C74B6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2E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4016E9" wp14:editId="6EBB947A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3B52E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C34992" w:rsidRPr="00811905" w:rsidRDefault="00C34992" w:rsidP="003B52E8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016E9" id="Text Box 13" o:spid="_x0000_s1044" type="#_x0000_t202" style="position:absolute;margin-left:355.45pt;margin-top:2.5pt;width:114pt;height:7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" fillcolor="white [3201]" strokeweight=".5pt">
                <v:textbox>
                  <w:txbxContent>
                    <w:p w:rsidR="00C34992" w:rsidRDefault="00C34992" w:rsidP="003B52E8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C34992" w:rsidRPr="00811905" w:rsidRDefault="00C34992" w:rsidP="003B52E8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 w:rsidR="003B52E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3BF020" wp14:editId="6F77D35D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C34992" w:rsidRDefault="00C34992" w:rsidP="003B52E8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C34992" w:rsidRDefault="00C34992" w:rsidP="003B52E8">
                            <w:pPr>
                              <w:pStyle w:val="NoSpacing"/>
                            </w:pPr>
                            <w:proofErr w:type="gramStart"/>
                            <w:r>
                              <w:t>oi</w:t>
                            </w:r>
                            <w:proofErr w:type="gramEnd"/>
                          </w:p>
                          <w:p w:rsidR="00C34992" w:rsidRDefault="00C34992" w:rsidP="003B52E8">
                            <w:pPr>
                              <w:pStyle w:val="NoSpacing"/>
                            </w:pPr>
                          </w:p>
                          <w:p w:rsidR="00C34992" w:rsidRDefault="00C34992" w:rsidP="003B52E8">
                            <w:proofErr w:type="gramStart"/>
                            <w:r>
                              <w:t>dig</w:t>
                            </w:r>
                            <w:proofErr w:type="gramEnd"/>
                            <w:r>
                              <w:t xml:space="preserve"> the soil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BF020" id="Text Box 14" o:spid="_x0000_s1045" type="#_x0000_t202" style="position:absolute;margin-left:-.1pt;margin-top:3.95pt;width:102pt;height:77.25pt;z-index:251681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" fillcolor="white [3201]" strokeweight=".5pt">
                <v:textbox>
                  <w:txbxContent>
                    <w:p w:rsidR="00C34992" w:rsidRDefault="00C34992" w:rsidP="003B52E8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C34992" w:rsidRDefault="00C34992" w:rsidP="003B52E8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C34992" w:rsidRDefault="00C34992" w:rsidP="003B52E8">
                      <w:pPr>
                        <w:pStyle w:val="NoSpacing"/>
                      </w:pPr>
                      <w:proofErr w:type="gramStart"/>
                      <w:r>
                        <w:t>oi</w:t>
                      </w:r>
                      <w:proofErr w:type="gramEnd"/>
                    </w:p>
                    <w:p w:rsidR="00C34992" w:rsidRDefault="00C34992" w:rsidP="003B52E8">
                      <w:pPr>
                        <w:pStyle w:val="NoSpacing"/>
                      </w:pPr>
                    </w:p>
                    <w:p w:rsidR="00C34992" w:rsidRDefault="00C34992" w:rsidP="003B52E8">
                      <w:proofErr w:type="gramStart"/>
                      <w:r>
                        <w:t>dig</w:t>
                      </w:r>
                      <w:proofErr w:type="gramEnd"/>
                      <w:r>
                        <w:t xml:space="preserve"> the soil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B52E8" w:rsidRDefault="003B52E8" w:rsidP="003B52E8">
      <w:pPr>
        <w:pStyle w:val="NoSpacing"/>
      </w:pPr>
    </w:p>
    <w:p w:rsidR="003B52E8" w:rsidRPr="00AA2D9F" w:rsidRDefault="003B52E8" w:rsidP="003B52E8">
      <w:pPr>
        <w:pStyle w:val="NoSpacing"/>
        <w:rPr>
          <w:u w:val="single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Default="003B52E8" w:rsidP="003B52E8">
      <w:pPr>
        <w:rPr>
          <w:rFonts w:ascii="Comic Sans MS" w:hAnsi="Comic Sans MS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F48B86" wp14:editId="5A996D84">
                <wp:simplePos x="0" y="0"/>
                <wp:positionH relativeFrom="column">
                  <wp:posOffset>1743075</wp:posOffset>
                </wp:positionH>
                <wp:positionV relativeFrom="paragraph">
                  <wp:posOffset>83185</wp:posOffset>
                </wp:positionV>
                <wp:extent cx="1295400" cy="179070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3B52E8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C34992" w:rsidRDefault="00C34992" w:rsidP="003B52E8">
                            <w:r>
                              <w:t xml:space="preserve">Lake, fake, steak, </w:t>
                            </w:r>
                            <w:proofErr w:type="spellStart"/>
                            <w:r>
                              <w:t>same</w:t>
                            </w:r>
                            <w:proofErr w:type="spellEnd"/>
                            <w:r>
                              <w:t>, shame, chase</w:t>
                            </w:r>
                          </w:p>
                          <w:p w:rsidR="00C34992" w:rsidRDefault="00C34992" w:rsidP="003B52E8">
                            <w:r>
                              <w:t>Alien words</w:t>
                            </w:r>
                          </w:p>
                          <w:p w:rsidR="00C34992" w:rsidRDefault="00C34992" w:rsidP="003B52E8">
                            <w:proofErr w:type="spellStart"/>
                            <w:r>
                              <w:t>Habe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yame</w:t>
                            </w:r>
                            <w:proofErr w:type="spellEnd"/>
                            <w:r>
                              <w:t xml:space="preserve">, slake, </w:t>
                            </w:r>
                            <w:proofErr w:type="spellStart"/>
                            <w:r>
                              <w:t>chake</w:t>
                            </w:r>
                            <w:proofErr w:type="spellEnd"/>
                          </w:p>
                          <w:p w:rsidR="00C34992" w:rsidRPr="00AF7915" w:rsidRDefault="00C34992" w:rsidP="003B52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48B86" id="Text Box 27" o:spid="_x0000_s1046" type="#_x0000_t202" style="position:absolute;margin-left:137.25pt;margin-top:6.55pt;width:102pt;height:141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" fillcolor="white [3201]" strokeweight=".5pt">
                <v:textbox>
                  <w:txbxContent>
                    <w:p w:rsidR="00C34992" w:rsidRDefault="00C34992" w:rsidP="003B52E8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C34992" w:rsidRDefault="00C34992" w:rsidP="003B52E8">
                      <w:r>
                        <w:t xml:space="preserve">Lake, fake, steak, </w:t>
                      </w:r>
                      <w:proofErr w:type="spellStart"/>
                      <w:r>
                        <w:t>same</w:t>
                      </w:r>
                      <w:proofErr w:type="spellEnd"/>
                      <w:r>
                        <w:t>, shame, chase</w:t>
                      </w:r>
                    </w:p>
                    <w:p w:rsidR="00C34992" w:rsidRDefault="00C34992" w:rsidP="003B52E8">
                      <w:r>
                        <w:t>Alien words</w:t>
                      </w:r>
                    </w:p>
                    <w:p w:rsidR="00C34992" w:rsidRDefault="00C34992" w:rsidP="003B52E8">
                      <w:proofErr w:type="spellStart"/>
                      <w:r>
                        <w:t>Habe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yame</w:t>
                      </w:r>
                      <w:proofErr w:type="spellEnd"/>
                      <w:r>
                        <w:t xml:space="preserve">, slake, </w:t>
                      </w:r>
                      <w:proofErr w:type="spellStart"/>
                      <w:r>
                        <w:t>chake</w:t>
                      </w:r>
                      <w:proofErr w:type="spellEnd"/>
                    </w:p>
                    <w:p w:rsidR="00C34992" w:rsidRPr="00AF7915" w:rsidRDefault="00C34992" w:rsidP="003B52E8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YEAR 1</w:t>
      </w:r>
    </w:p>
    <w:p w:rsidR="003B52E8" w:rsidRDefault="003B52E8" w:rsidP="003B52E8">
      <w:pPr>
        <w:rPr>
          <w:rFonts w:ascii="Comic Sans MS" w:hAnsi="Comic Sans MS"/>
          <w:u w:val="single"/>
        </w:rPr>
      </w:pPr>
    </w:p>
    <w:p w:rsidR="003B52E8" w:rsidRDefault="003B52E8" w:rsidP="003B52E8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0B58FD" wp14:editId="0D61BB4E">
                <wp:simplePos x="0" y="0"/>
                <wp:positionH relativeFrom="margin">
                  <wp:posOffset>3308754</wp:posOffset>
                </wp:positionH>
                <wp:positionV relativeFrom="paragraph">
                  <wp:posOffset>34998</wp:posOffset>
                </wp:positionV>
                <wp:extent cx="942975" cy="887973"/>
                <wp:effectExtent l="0" t="0" r="28575" b="266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879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3B52E8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C34992" w:rsidRPr="00811905" w:rsidRDefault="00C34992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People, because</w:t>
                            </w:r>
                          </w:p>
                          <w:p w:rsidR="00C34992" w:rsidRPr="008E130D" w:rsidRDefault="00C34992" w:rsidP="003B52E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B58FD" id="Text Box 28" o:spid="_x0000_s1047" type="#_x0000_t202" style="position:absolute;margin-left:260.55pt;margin-top:2.75pt;width:74.25pt;height:69.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" fillcolor="white [3201]" strokeweight=".5pt">
                <v:textbox>
                  <w:txbxContent>
                    <w:p w:rsidR="00C34992" w:rsidRDefault="00C34992" w:rsidP="003B52E8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C34992" w:rsidRPr="00811905" w:rsidRDefault="00C34992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People, because</w:t>
                      </w:r>
                    </w:p>
                    <w:p w:rsidR="00C34992" w:rsidRPr="008E130D" w:rsidRDefault="00C34992" w:rsidP="003B52E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5B4732" wp14:editId="3DC73B48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3B52E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C34992" w:rsidRPr="00811905" w:rsidRDefault="00C34992" w:rsidP="003B52E8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B4732" id="Text Box 29" o:spid="_x0000_s1048" type="#_x0000_t202" style="position:absolute;margin-left:355.45pt;margin-top:2.5pt;width:114pt;height:7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" fillcolor="white [3201]" strokeweight=".5pt">
                <v:textbox>
                  <w:txbxContent>
                    <w:p w:rsidR="00C34992" w:rsidRDefault="00C34992" w:rsidP="003B52E8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C34992" w:rsidRPr="00811905" w:rsidRDefault="00C34992" w:rsidP="003B52E8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3A0536" wp14:editId="0FE6AA1C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C34992" w:rsidRDefault="00C34992" w:rsidP="003B52E8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C34992" w:rsidRDefault="00C34992" w:rsidP="003B52E8">
                            <w:proofErr w:type="gramStart"/>
                            <w:r>
                              <w:t>a-e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C34992" w:rsidRDefault="00C34992" w:rsidP="003B52E8">
                            <w:proofErr w:type="gramStart"/>
                            <w:r>
                              <w:t>make</w:t>
                            </w:r>
                            <w:proofErr w:type="gramEnd"/>
                            <w:r>
                              <w:t xml:space="preserve"> a cake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A0536" id="Text Box 30" o:spid="_x0000_s1049" type="#_x0000_t202" style="position:absolute;margin-left:-.1pt;margin-top:3.95pt;width:102pt;height:77.25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" fillcolor="white [3201]" strokeweight=".5pt">
                <v:textbox>
                  <w:txbxContent>
                    <w:p w:rsidR="00C34992" w:rsidRDefault="00C34992" w:rsidP="003B52E8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C34992" w:rsidRDefault="00C34992" w:rsidP="003B52E8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C34992" w:rsidRDefault="00C34992" w:rsidP="003B52E8">
                      <w:proofErr w:type="gramStart"/>
                      <w:r>
                        <w:t>a-e</w:t>
                      </w:r>
                      <w:proofErr w:type="gramEnd"/>
                      <w:r>
                        <w:t xml:space="preserve"> </w:t>
                      </w:r>
                    </w:p>
                    <w:p w:rsidR="00C34992" w:rsidRDefault="00C34992" w:rsidP="003B52E8">
                      <w:proofErr w:type="gramStart"/>
                      <w:r>
                        <w:t>make</w:t>
                      </w:r>
                      <w:proofErr w:type="gramEnd"/>
                      <w:r>
                        <w:t xml:space="preserve"> a cake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B52E8" w:rsidRDefault="003B52E8" w:rsidP="003B52E8">
      <w:pPr>
        <w:pStyle w:val="NoSpacing"/>
      </w:pPr>
    </w:p>
    <w:p w:rsidR="003B52E8" w:rsidRPr="00AA2D9F" w:rsidRDefault="003B52E8" w:rsidP="003B52E8">
      <w:pPr>
        <w:pStyle w:val="NoSpacing"/>
        <w:rPr>
          <w:u w:val="single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Default="003B52E8" w:rsidP="003B52E8">
      <w:pPr>
        <w:rPr>
          <w:rFonts w:ascii="Comic Sans MS" w:hAnsi="Comic Sans MS"/>
        </w:rPr>
      </w:pPr>
    </w:p>
    <w:p w:rsidR="009F3F30" w:rsidRDefault="009F3F3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C34992" w:rsidRDefault="00C3499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C34992" w:rsidRDefault="00C34992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130810</wp:posOffset>
            </wp:positionV>
            <wp:extent cx="2524125" cy="1696772"/>
            <wp:effectExtent l="0" t="0" r="0" b="0"/>
            <wp:wrapSquare wrapText="bothSides"/>
            <wp:docPr id="40" name="Picture 4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9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u w:val="single"/>
        </w:rPr>
        <w:t xml:space="preserve">Maths </w:t>
      </w:r>
    </w:p>
    <w:p w:rsidR="00C34992" w:rsidRDefault="00C34992" w:rsidP="003B52E8">
      <w:pPr>
        <w:tabs>
          <w:tab w:val="left" w:pos="1050"/>
        </w:tabs>
        <w:rPr>
          <w:rFonts w:ascii="Comic Sans MS" w:hAnsi="Comic Sans MS"/>
        </w:rPr>
      </w:pPr>
      <w:r w:rsidRPr="00C34992">
        <w:rPr>
          <w:rFonts w:ascii="Comic Sans MS" w:hAnsi="Comic Sans MS"/>
        </w:rPr>
        <w:t xml:space="preserve">Create </w:t>
      </w:r>
      <w:r>
        <w:rPr>
          <w:rFonts w:ascii="Comic Sans MS" w:hAnsi="Comic Sans MS"/>
        </w:rPr>
        <w:t xml:space="preserve">a range of animals </w:t>
      </w:r>
      <w:r w:rsidRPr="00C34992">
        <w:rPr>
          <w:rFonts w:ascii="Comic Sans MS" w:hAnsi="Comic Sans MS"/>
        </w:rPr>
        <w:t xml:space="preserve">using different </w:t>
      </w:r>
      <w:r>
        <w:rPr>
          <w:rFonts w:ascii="Comic Sans MS" w:hAnsi="Comic Sans MS"/>
        </w:rPr>
        <w:t xml:space="preserve">2D </w:t>
      </w:r>
      <w:r w:rsidRPr="00C34992">
        <w:rPr>
          <w:rFonts w:ascii="Comic Sans MS" w:hAnsi="Comic Sans MS"/>
        </w:rPr>
        <w:t>shapes</w:t>
      </w:r>
      <w:r>
        <w:rPr>
          <w:rFonts w:ascii="Comic Sans MS" w:hAnsi="Comic Sans MS"/>
        </w:rPr>
        <w:t xml:space="preserve">. </w:t>
      </w:r>
    </w:p>
    <w:p w:rsidR="00C34992" w:rsidRPr="00C34992" w:rsidRDefault="00C34992" w:rsidP="003B52E8">
      <w:pPr>
        <w:tabs>
          <w:tab w:val="left" w:pos="1050"/>
        </w:tabs>
        <w:rPr>
          <w:rFonts w:ascii="Comic Sans MS" w:hAnsi="Comic Sans MS"/>
        </w:rPr>
      </w:pPr>
    </w:p>
    <w:p w:rsidR="00C10D00" w:rsidRDefault="00B63BFD" w:rsidP="003B52E8">
      <w:pPr>
        <w:tabs>
          <w:tab w:val="left" w:pos="1050"/>
        </w:tabs>
        <w:rPr>
          <w:rFonts w:ascii="Comic Sans MS" w:hAnsi="Comic Sans MS"/>
          <w:u w:val="single"/>
        </w:rPr>
      </w:pPr>
      <w:r w:rsidRPr="00B63BFD">
        <w:rPr>
          <w:rFonts w:ascii="Comic Sans MS" w:hAnsi="Comic Sans MS"/>
          <w:u w:val="single"/>
        </w:rPr>
        <w:t>Theme</w:t>
      </w:r>
    </w:p>
    <w:p w:rsidR="00C10D00" w:rsidRPr="00C10D00" w:rsidRDefault="00C10D0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9F3F30" w:rsidRDefault="009F3F3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6D10F3" w:rsidRDefault="006D10F3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6D10F3" w:rsidRDefault="006D10F3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6D10F3" w:rsidRDefault="006D10F3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6D10F3" w:rsidRDefault="006D10F3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C10D00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lastRenderedPageBreak/>
        <w:t>T</w:t>
      </w:r>
      <w:r w:rsidR="00AF7915">
        <w:rPr>
          <w:rFonts w:ascii="Comic Sans MS" w:hAnsi="Comic Sans MS"/>
          <w:u w:val="single"/>
        </w:rPr>
        <w:t>hursday</w:t>
      </w:r>
    </w:p>
    <w:p w:rsidR="00AF7915" w:rsidRPr="003B52E8" w:rsidRDefault="00AF7915" w:rsidP="00AF7915">
      <w:pPr>
        <w:tabs>
          <w:tab w:val="left" w:pos="1050"/>
        </w:tabs>
        <w:rPr>
          <w:rFonts w:ascii="Comic Sans MS" w:hAnsi="Comic Sans MS"/>
          <w:u w:val="single"/>
        </w:rPr>
      </w:pPr>
      <w:r w:rsidRPr="003B52E8">
        <w:rPr>
          <w:rFonts w:ascii="Comic Sans MS" w:hAnsi="Comic Sans MS"/>
          <w:u w:val="single"/>
        </w:rPr>
        <w:t>Phonics</w:t>
      </w:r>
    </w:p>
    <w:p w:rsidR="00AF7915" w:rsidRDefault="00AF7915" w:rsidP="00AF7915">
      <w:pPr>
        <w:tabs>
          <w:tab w:val="left" w:pos="1050"/>
        </w:tabs>
        <w:rPr>
          <w:rFonts w:ascii="Comic Sans MS" w:hAnsi="Comic Sans MS"/>
          <w:u w:val="single"/>
        </w:rPr>
      </w:pPr>
      <w:r w:rsidRPr="003B52E8">
        <w:rPr>
          <w:rFonts w:ascii="Comic Sans MS" w:hAnsi="Comic Sans MS"/>
          <w:u w:val="single"/>
        </w:rPr>
        <w:t>EYFS</w:t>
      </w:r>
    </w:p>
    <w:p w:rsidR="00AF7915" w:rsidRDefault="00AF7915" w:rsidP="00AF7915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C34658" wp14:editId="296E7E8E">
                <wp:simplePos x="0" y="0"/>
                <wp:positionH relativeFrom="margin">
                  <wp:posOffset>3308754</wp:posOffset>
                </wp:positionH>
                <wp:positionV relativeFrom="paragraph">
                  <wp:posOffset>38449</wp:posOffset>
                </wp:positionV>
                <wp:extent cx="942975" cy="792832"/>
                <wp:effectExtent l="0" t="0" r="28575" b="266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792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AF7915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C34992" w:rsidRPr="00811905" w:rsidRDefault="00C34992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People, because</w:t>
                            </w:r>
                          </w:p>
                          <w:p w:rsidR="00C34992" w:rsidRPr="00811905" w:rsidRDefault="00C34992" w:rsidP="00C74B6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34658" id="Text Box 31" o:spid="_x0000_s1050" type="#_x0000_t202" style="position:absolute;margin-left:260.55pt;margin-top:3.05pt;width:74.25pt;height:62.4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" fillcolor="white [3201]" strokeweight=".5pt">
                <v:textbox>
                  <w:txbxContent>
                    <w:p w:rsidR="00C34992" w:rsidRDefault="00C34992" w:rsidP="00AF7915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C34992" w:rsidRPr="00811905" w:rsidRDefault="00C34992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People, because</w:t>
                      </w:r>
                    </w:p>
                    <w:p w:rsidR="00C34992" w:rsidRPr="00811905" w:rsidRDefault="00C34992" w:rsidP="00C74B6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F9C63C" wp14:editId="1F36AB90">
                <wp:simplePos x="0" y="0"/>
                <wp:positionH relativeFrom="column">
                  <wp:posOffset>1742757</wp:posOffset>
                </wp:positionH>
                <wp:positionV relativeFrom="paragraph">
                  <wp:posOffset>32067</wp:posOffset>
                </wp:positionV>
                <wp:extent cx="1295400" cy="981075"/>
                <wp:effectExtent l="0" t="0" r="1905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AF7915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C34992" w:rsidRPr="00244733" w:rsidRDefault="00C34992" w:rsidP="002447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>Dear, hear, fear, near, beard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9C63C" id="Text Box 32" o:spid="_x0000_s1051" type="#_x0000_t202" style="position:absolute;margin-left:137.2pt;margin-top:2.5pt;width:102pt;height:77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" fillcolor="white [3201]" strokeweight=".5pt">
                <v:textbox>
                  <w:txbxContent>
                    <w:p w:rsidR="00C34992" w:rsidRDefault="00C34992" w:rsidP="00AF7915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C34992" w:rsidRPr="00244733" w:rsidRDefault="00C34992" w:rsidP="002447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>Dear, hear, fear, near, beard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607CE5" wp14:editId="03A41EE8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AF7915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C34992" w:rsidRPr="00811905" w:rsidRDefault="00C34992" w:rsidP="00AF7915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07CE5" id="Text Box 33" o:spid="_x0000_s1052" type="#_x0000_t202" style="position:absolute;margin-left:355.45pt;margin-top:2.5pt;width:114pt;height:7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" fillcolor="white [3201]" strokeweight=".5pt">
                <v:textbox>
                  <w:txbxContent>
                    <w:p w:rsidR="00C34992" w:rsidRDefault="00C34992" w:rsidP="00AF7915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C34992" w:rsidRPr="00811905" w:rsidRDefault="00C34992" w:rsidP="00AF7915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426939" wp14:editId="70CB795C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AF7915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C34992" w:rsidRDefault="00C34992" w:rsidP="00AF7915">
                            <w:proofErr w:type="gramStart"/>
                            <w:r>
                              <w:t>ear</w:t>
                            </w:r>
                            <w:proofErr w:type="gramEnd"/>
                          </w:p>
                          <w:p w:rsidR="00C34992" w:rsidRDefault="00C34992" w:rsidP="00AF7915">
                            <w:proofErr w:type="gramStart"/>
                            <w:r>
                              <w:t>hear</w:t>
                            </w:r>
                            <w:proofErr w:type="gramEnd"/>
                            <w:r>
                              <w:t xml:space="preserve"> with your ear</w:t>
                            </w:r>
                          </w:p>
                          <w:p w:rsidR="00C34992" w:rsidRDefault="00C34992" w:rsidP="00AF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6939" id="Text Box 34" o:spid="_x0000_s1053" type="#_x0000_t202" style="position:absolute;margin-left:-.1pt;margin-top:3.95pt;width:102pt;height:77.25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" fillcolor="white [3201]" strokeweight=".5pt">
                <v:textbox>
                  <w:txbxContent>
                    <w:p w:rsidR="00C34992" w:rsidRDefault="00C34992" w:rsidP="00AF7915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C34992" w:rsidRDefault="00C34992" w:rsidP="00AF7915">
                      <w:proofErr w:type="gramStart"/>
                      <w:r>
                        <w:t>ear</w:t>
                      </w:r>
                      <w:proofErr w:type="gramEnd"/>
                    </w:p>
                    <w:p w:rsidR="00C34992" w:rsidRDefault="00C34992" w:rsidP="00AF7915">
                      <w:proofErr w:type="gramStart"/>
                      <w:r>
                        <w:t>hear</w:t>
                      </w:r>
                      <w:proofErr w:type="gramEnd"/>
                      <w:r>
                        <w:t xml:space="preserve"> with your ear</w:t>
                      </w:r>
                    </w:p>
                    <w:p w:rsidR="00C34992" w:rsidRDefault="00C34992" w:rsidP="00AF7915"/>
                  </w:txbxContent>
                </v:textbox>
                <w10:wrap anchorx="margin"/>
              </v:shape>
            </w:pict>
          </mc:Fallback>
        </mc:AlternateContent>
      </w:r>
    </w:p>
    <w:p w:rsidR="00AF7915" w:rsidRDefault="00AF7915" w:rsidP="00AF7915">
      <w:pPr>
        <w:pStyle w:val="NoSpacing"/>
      </w:pPr>
    </w:p>
    <w:p w:rsidR="00AF7915" w:rsidRPr="00AA2D9F" w:rsidRDefault="00AF7915" w:rsidP="00AF7915">
      <w:pPr>
        <w:pStyle w:val="NoSpacing"/>
        <w:rPr>
          <w:u w:val="single"/>
        </w:rPr>
      </w:pPr>
    </w:p>
    <w:p w:rsidR="00AF7915" w:rsidRPr="006C6736" w:rsidRDefault="00AF7915" w:rsidP="00AF7915">
      <w:pPr>
        <w:rPr>
          <w:rFonts w:ascii="Comic Sans MS" w:hAnsi="Comic Sans MS"/>
        </w:rPr>
      </w:pPr>
    </w:p>
    <w:p w:rsidR="00AF7915" w:rsidRPr="006C6736" w:rsidRDefault="00AF7915" w:rsidP="00AF7915">
      <w:pPr>
        <w:rPr>
          <w:rFonts w:ascii="Comic Sans MS" w:hAnsi="Comic Sans MS"/>
        </w:rPr>
      </w:pPr>
    </w:p>
    <w:p w:rsidR="00AF7915" w:rsidRPr="006C6736" w:rsidRDefault="00AF7915" w:rsidP="00AF7915">
      <w:pPr>
        <w:rPr>
          <w:rFonts w:ascii="Comic Sans MS" w:hAnsi="Comic Sans MS"/>
        </w:rPr>
      </w:pPr>
    </w:p>
    <w:p w:rsidR="00AF7915" w:rsidRDefault="00AF7915" w:rsidP="00AF7915">
      <w:pPr>
        <w:rPr>
          <w:rFonts w:ascii="Comic Sans MS" w:hAnsi="Comic Sans MS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FBAD77" wp14:editId="7A3A8F8F">
                <wp:simplePos x="0" y="0"/>
                <wp:positionH relativeFrom="column">
                  <wp:posOffset>1741018</wp:posOffset>
                </wp:positionH>
                <wp:positionV relativeFrom="paragraph">
                  <wp:posOffset>88063</wp:posOffset>
                </wp:positionV>
                <wp:extent cx="1295400" cy="1551660"/>
                <wp:effectExtent l="0" t="0" r="19050" b="1079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551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AF7915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C34992" w:rsidRDefault="00C34992" w:rsidP="00AF7915">
                            <w:r>
                              <w:t>Steve, Pete, concrete, theme</w:t>
                            </w:r>
                          </w:p>
                          <w:p w:rsidR="00C34992" w:rsidRDefault="00C34992" w:rsidP="00AF7915">
                            <w:r>
                              <w:t>Alien words</w:t>
                            </w:r>
                          </w:p>
                          <w:p w:rsidR="00C34992" w:rsidRPr="00AF7915" w:rsidRDefault="00C34992" w:rsidP="00AF7915">
                            <w:proofErr w:type="spellStart"/>
                            <w:r>
                              <w:t>Treme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kete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lepe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BAD77" id="Text Box 35" o:spid="_x0000_s1054" type="#_x0000_t202" style="position:absolute;margin-left:137.1pt;margin-top:6.95pt;width:102pt;height:122.2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" fillcolor="white [3201]" strokeweight=".5pt">
                <v:textbox>
                  <w:txbxContent>
                    <w:p w:rsidR="00C34992" w:rsidRDefault="00C34992" w:rsidP="00AF7915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C34992" w:rsidRDefault="00C34992" w:rsidP="00AF7915">
                      <w:r>
                        <w:t>Steve, Pete, concrete, theme</w:t>
                      </w:r>
                    </w:p>
                    <w:p w:rsidR="00C34992" w:rsidRDefault="00C34992" w:rsidP="00AF7915">
                      <w:r>
                        <w:t>Alien words</w:t>
                      </w:r>
                    </w:p>
                    <w:p w:rsidR="00C34992" w:rsidRPr="00AF7915" w:rsidRDefault="00C34992" w:rsidP="00AF7915">
                      <w:proofErr w:type="spellStart"/>
                      <w:r>
                        <w:t>Treme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kete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lepe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YEAR 1</w:t>
      </w:r>
    </w:p>
    <w:p w:rsidR="00AF7915" w:rsidRDefault="00AF7915" w:rsidP="00AF7915">
      <w:pPr>
        <w:rPr>
          <w:rFonts w:ascii="Comic Sans MS" w:hAnsi="Comic Sans MS"/>
          <w:u w:val="single"/>
        </w:rPr>
      </w:pPr>
    </w:p>
    <w:p w:rsidR="00AF7915" w:rsidRDefault="00AF7915" w:rsidP="00AF7915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A25F48" wp14:editId="772E0A38">
                <wp:simplePos x="0" y="0"/>
                <wp:positionH relativeFrom="margin">
                  <wp:posOffset>3308754</wp:posOffset>
                </wp:positionH>
                <wp:positionV relativeFrom="paragraph">
                  <wp:posOffset>34998</wp:posOffset>
                </wp:positionV>
                <wp:extent cx="942975" cy="887973"/>
                <wp:effectExtent l="0" t="0" r="28575" b="2667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879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AF7915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C34992" w:rsidRPr="00811905" w:rsidRDefault="00C34992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People, because</w:t>
                            </w:r>
                          </w:p>
                          <w:p w:rsidR="00C34992" w:rsidRPr="000055F8" w:rsidRDefault="00C34992" w:rsidP="00C74B6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25F48" id="Text Box 36" o:spid="_x0000_s1055" type="#_x0000_t202" style="position:absolute;margin-left:260.55pt;margin-top:2.75pt;width:74.25pt;height:69.9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" fillcolor="white [3201]" strokeweight=".5pt">
                <v:textbox>
                  <w:txbxContent>
                    <w:p w:rsidR="00C34992" w:rsidRDefault="00C34992" w:rsidP="00AF7915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C34992" w:rsidRPr="00811905" w:rsidRDefault="00C34992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People, because</w:t>
                      </w:r>
                    </w:p>
                    <w:p w:rsidR="00C34992" w:rsidRPr="000055F8" w:rsidRDefault="00C34992" w:rsidP="00C74B6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4B07F8" wp14:editId="257D983A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AF7915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C34992" w:rsidRPr="00811905" w:rsidRDefault="00C34992" w:rsidP="00AF7915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B07F8" id="Text Box 37" o:spid="_x0000_s1056" type="#_x0000_t202" style="position:absolute;margin-left:355.45pt;margin-top:2.5pt;width:114pt;height:7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" fillcolor="white [3201]" strokeweight=".5pt">
                <v:textbox>
                  <w:txbxContent>
                    <w:p w:rsidR="00C34992" w:rsidRDefault="00C34992" w:rsidP="00AF7915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C34992" w:rsidRPr="00811905" w:rsidRDefault="00C34992" w:rsidP="00AF7915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45A875" wp14:editId="315C83F8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992" w:rsidRDefault="00C34992" w:rsidP="00AF7915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C34992" w:rsidRDefault="00C34992" w:rsidP="00AF7915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C34992" w:rsidRDefault="00C34992" w:rsidP="00AF7915">
                            <w:proofErr w:type="gramStart"/>
                            <w:r>
                              <w:t>e-e</w:t>
                            </w:r>
                            <w:proofErr w:type="gramEnd"/>
                          </w:p>
                          <w:p w:rsidR="00C34992" w:rsidRDefault="00C34992" w:rsidP="00AF7915">
                            <w:proofErr w:type="gramStart"/>
                            <w:r>
                              <w:t>go</w:t>
                            </w:r>
                            <w:proofErr w:type="gramEnd"/>
                            <w:r>
                              <w:t xml:space="preserve"> Pete and Steve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5A875" id="Text Box 38" o:spid="_x0000_s1057" type="#_x0000_t202" style="position:absolute;margin-left:-.1pt;margin-top:3.95pt;width:102pt;height:77.25pt;z-index:25169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" fillcolor="white [3201]" strokeweight=".5pt">
                <v:textbox>
                  <w:txbxContent>
                    <w:p w:rsidR="00C34992" w:rsidRDefault="00C34992" w:rsidP="00AF7915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C34992" w:rsidRDefault="00C34992" w:rsidP="00AF7915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C34992" w:rsidRDefault="00C34992" w:rsidP="00AF7915">
                      <w:proofErr w:type="gramStart"/>
                      <w:r>
                        <w:t>e-e</w:t>
                      </w:r>
                      <w:proofErr w:type="gramEnd"/>
                    </w:p>
                    <w:p w:rsidR="00C34992" w:rsidRDefault="00C34992" w:rsidP="00AF7915">
                      <w:proofErr w:type="gramStart"/>
                      <w:r>
                        <w:t>go</w:t>
                      </w:r>
                      <w:proofErr w:type="gramEnd"/>
                      <w:r>
                        <w:t xml:space="preserve"> Pete and Steve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7915" w:rsidRDefault="00AF7915" w:rsidP="00AF7915">
      <w:pPr>
        <w:pStyle w:val="NoSpacing"/>
      </w:pPr>
    </w:p>
    <w:p w:rsidR="00AF7915" w:rsidRPr="00AA2D9F" w:rsidRDefault="00AF7915" w:rsidP="00AF7915">
      <w:pPr>
        <w:pStyle w:val="NoSpacing"/>
        <w:rPr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3B52E8" w:rsidRDefault="003B52E8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C34992" w:rsidRDefault="00C34992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Maths</w:t>
      </w:r>
    </w:p>
    <w:p w:rsidR="00106B3B" w:rsidRPr="00106B3B" w:rsidRDefault="00C34992" w:rsidP="003B52E8">
      <w:pPr>
        <w:tabs>
          <w:tab w:val="left" w:pos="1050"/>
        </w:tabs>
        <w:rPr>
          <w:rFonts w:ascii="Comic Sans MS" w:hAnsi="Comic Sans MS"/>
        </w:rPr>
      </w:pPr>
      <w:r w:rsidRPr="00106B3B">
        <w:rPr>
          <w:rFonts w:ascii="Comic Sans MS" w:hAnsi="Comic Sans MS"/>
        </w:rPr>
        <w:t xml:space="preserve">Discuss the properties of 2D shapes using the </w:t>
      </w:r>
      <w:r w:rsidR="00106B3B" w:rsidRPr="00106B3B">
        <w:rPr>
          <w:rFonts w:ascii="Comic Sans MS" w:hAnsi="Comic Sans MS"/>
        </w:rPr>
        <w:t xml:space="preserve">key </w:t>
      </w:r>
      <w:r w:rsidRPr="00106B3B">
        <w:rPr>
          <w:rFonts w:ascii="Comic Sans MS" w:hAnsi="Comic Sans MS"/>
        </w:rPr>
        <w:t>words</w:t>
      </w:r>
      <w:r w:rsidR="00106B3B" w:rsidRPr="00106B3B">
        <w:rPr>
          <w:rFonts w:ascii="Comic Sans MS" w:hAnsi="Comic Sans MS"/>
        </w:rPr>
        <w:t>:</w:t>
      </w:r>
    </w:p>
    <w:p w:rsidR="00106B3B" w:rsidRDefault="00106B3B" w:rsidP="00106B3B">
      <w:pPr>
        <w:pStyle w:val="ListParagraph"/>
        <w:numPr>
          <w:ilvl w:val="0"/>
          <w:numId w:val="8"/>
        </w:num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Sides</w:t>
      </w:r>
    </w:p>
    <w:p w:rsidR="00C34992" w:rsidRDefault="00106B3B" w:rsidP="003B52E8">
      <w:pPr>
        <w:pStyle w:val="ListParagraph"/>
        <w:numPr>
          <w:ilvl w:val="0"/>
          <w:numId w:val="8"/>
        </w:num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V</w:t>
      </w:r>
      <w:r w:rsidR="00C34992" w:rsidRPr="00106B3B">
        <w:rPr>
          <w:rFonts w:ascii="Comic Sans MS" w:hAnsi="Comic Sans MS"/>
          <w:u w:val="single"/>
        </w:rPr>
        <w:t>ertices (corners)</w:t>
      </w:r>
    </w:p>
    <w:p w:rsidR="00106B3B" w:rsidRPr="00106B3B" w:rsidRDefault="00106B3B" w:rsidP="00106B3B">
      <w:pPr>
        <w:tabs>
          <w:tab w:val="left" w:pos="1050"/>
        </w:tabs>
        <w:rPr>
          <w:rFonts w:ascii="Comic Sans MS" w:hAnsi="Comic Sans MS"/>
        </w:rPr>
      </w:pPr>
      <w:r w:rsidRPr="00106B3B">
        <w:rPr>
          <w:rFonts w:ascii="Comic Sans MS" w:hAnsi="Comic Sans MS"/>
        </w:rPr>
        <w:t>Complete the properties of 2D shapes worksheet</w:t>
      </w:r>
    </w:p>
    <w:p w:rsidR="00E90D11" w:rsidRDefault="00E90D11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  <w:bookmarkStart w:id="0" w:name="_GoBack"/>
      <w:bookmarkEnd w:id="0"/>
      <w:r>
        <w:rPr>
          <w:rFonts w:ascii="Comic Sans MS" w:hAnsi="Comic Sans MS"/>
          <w:u w:val="single"/>
        </w:rPr>
        <w:t>Friday</w:t>
      </w:r>
    </w:p>
    <w:p w:rsidR="00AF7915" w:rsidRPr="003B52E8" w:rsidRDefault="00AF7915" w:rsidP="00AF7915">
      <w:pPr>
        <w:tabs>
          <w:tab w:val="left" w:pos="1050"/>
        </w:tabs>
        <w:rPr>
          <w:rFonts w:ascii="Comic Sans MS" w:hAnsi="Comic Sans MS"/>
          <w:u w:val="single"/>
        </w:rPr>
      </w:pPr>
      <w:r w:rsidRPr="003B52E8">
        <w:rPr>
          <w:rFonts w:ascii="Comic Sans MS" w:hAnsi="Comic Sans MS"/>
          <w:u w:val="single"/>
        </w:rPr>
        <w:t>Phonics</w:t>
      </w: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Phonics play</w:t>
      </w:r>
    </w:p>
    <w:p w:rsidR="00AF7915" w:rsidRDefault="00E90D11" w:rsidP="003B52E8">
      <w:pPr>
        <w:tabs>
          <w:tab w:val="left" w:pos="1050"/>
        </w:tabs>
        <w:rPr>
          <w:rFonts w:ascii="Comic Sans MS" w:hAnsi="Comic Sans MS"/>
          <w:u w:val="single"/>
        </w:rPr>
      </w:pPr>
      <w:hyperlink r:id="rId27" w:history="1">
        <w:r w:rsidR="00AF7915" w:rsidRPr="008A2D6F">
          <w:rPr>
            <w:rStyle w:val="Hyperlink"/>
            <w:rFonts w:ascii="Comic Sans MS" w:hAnsi="Comic Sans MS"/>
          </w:rPr>
          <w:t>https://new.phonicsplay.co.uk/resources</w:t>
        </w:r>
      </w:hyperlink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3B52E8" w:rsidRDefault="005E1E56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Maths</w:t>
      </w:r>
    </w:p>
    <w:p w:rsidR="005E1E56" w:rsidRPr="00106B3B" w:rsidRDefault="00106B3B" w:rsidP="003B52E8">
      <w:pPr>
        <w:tabs>
          <w:tab w:val="left" w:pos="1050"/>
        </w:tabs>
        <w:rPr>
          <w:rFonts w:ascii="Comic Sans MS" w:hAnsi="Comic Sans MS"/>
        </w:rPr>
      </w:pPr>
      <w:r w:rsidRPr="00106B3B">
        <w:rPr>
          <w:rFonts w:ascii="Comic Sans MS" w:hAnsi="Comic Sans MS"/>
        </w:rPr>
        <w:t xml:space="preserve">Top marks- ordering and sequencing shapes games </w:t>
      </w:r>
    </w:p>
    <w:p w:rsidR="008540B8" w:rsidRDefault="00E90D11" w:rsidP="003B52E8">
      <w:pPr>
        <w:tabs>
          <w:tab w:val="left" w:pos="1050"/>
        </w:tabs>
        <w:rPr>
          <w:rFonts w:ascii="Comic Sans MS" w:hAnsi="Comic Sans MS"/>
          <w:u w:val="single"/>
        </w:rPr>
      </w:pPr>
      <w:hyperlink r:id="rId28" w:history="1">
        <w:r w:rsidR="00106B3B" w:rsidRPr="00035005">
          <w:rPr>
            <w:rStyle w:val="Hyperlink"/>
            <w:rFonts w:ascii="Comic Sans MS" w:hAnsi="Comic Sans MS"/>
          </w:rPr>
          <w:t>https://www.topmarks.co.uk/ordering-and-sequencing/shape-patterns</w:t>
        </w:r>
      </w:hyperlink>
      <w:r w:rsidR="00106B3B">
        <w:rPr>
          <w:rFonts w:ascii="Comic Sans MS" w:hAnsi="Comic Sans MS"/>
          <w:u w:val="single"/>
        </w:rPr>
        <w:t xml:space="preserve"> </w:t>
      </w:r>
    </w:p>
    <w:p w:rsidR="00A15842" w:rsidRPr="003B52E8" w:rsidRDefault="00A1584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sectPr w:rsidR="00A15842" w:rsidRPr="003B52E8" w:rsidSect="00B0020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4992" w:rsidRDefault="00C34992" w:rsidP="00F82D49">
      <w:pPr>
        <w:spacing w:after="0" w:line="240" w:lineRule="auto"/>
      </w:pPr>
      <w:r>
        <w:separator/>
      </w:r>
    </w:p>
  </w:endnote>
  <w:endnote w:type="continuationSeparator" w:id="0">
    <w:p w:rsidR="00C34992" w:rsidRDefault="00C34992" w:rsidP="00F8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4992" w:rsidRDefault="00C34992" w:rsidP="00F82D49">
      <w:pPr>
        <w:spacing w:after="0" w:line="240" w:lineRule="auto"/>
      </w:pPr>
      <w:r>
        <w:separator/>
      </w:r>
    </w:p>
  </w:footnote>
  <w:footnote w:type="continuationSeparator" w:id="0">
    <w:p w:rsidR="00C34992" w:rsidRDefault="00C34992" w:rsidP="00F8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992" w:rsidRDefault="00C34992" w:rsidP="00F82D4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CFAB89F" wp14:editId="09895700">
          <wp:extent cx="3021965" cy="588036"/>
          <wp:effectExtent l="0" t="0" r="6985" b="254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01065" cy="6228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D5DB3"/>
    <w:multiLevelType w:val="hybridMultilevel"/>
    <w:tmpl w:val="29E46D32"/>
    <w:lvl w:ilvl="0" w:tplc="CAF6DC40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6C7D"/>
    <w:multiLevelType w:val="hybridMultilevel"/>
    <w:tmpl w:val="A0CAC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D3163"/>
    <w:multiLevelType w:val="hybridMultilevel"/>
    <w:tmpl w:val="DC80AE6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71A04B6"/>
    <w:multiLevelType w:val="hybridMultilevel"/>
    <w:tmpl w:val="D5BE8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EE1A3B"/>
    <w:multiLevelType w:val="hybridMultilevel"/>
    <w:tmpl w:val="472E4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706F0"/>
    <w:multiLevelType w:val="hybridMultilevel"/>
    <w:tmpl w:val="BC549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E444CD"/>
    <w:multiLevelType w:val="hybridMultilevel"/>
    <w:tmpl w:val="66A44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2E3BD8"/>
    <w:multiLevelType w:val="hybridMultilevel"/>
    <w:tmpl w:val="12FA4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92"/>
    <w:rsid w:val="000055F8"/>
    <w:rsid w:val="0004024D"/>
    <w:rsid w:val="000574D6"/>
    <w:rsid w:val="00075779"/>
    <w:rsid w:val="00106B3B"/>
    <w:rsid w:val="001D4154"/>
    <w:rsid w:val="001E1BE9"/>
    <w:rsid w:val="001E569D"/>
    <w:rsid w:val="001F4328"/>
    <w:rsid w:val="002273A4"/>
    <w:rsid w:val="00244733"/>
    <w:rsid w:val="0024756E"/>
    <w:rsid w:val="00255745"/>
    <w:rsid w:val="002B1C84"/>
    <w:rsid w:val="002B491C"/>
    <w:rsid w:val="002B6E19"/>
    <w:rsid w:val="0035085C"/>
    <w:rsid w:val="00375DB1"/>
    <w:rsid w:val="003B52E8"/>
    <w:rsid w:val="0040111A"/>
    <w:rsid w:val="004138CA"/>
    <w:rsid w:val="00423108"/>
    <w:rsid w:val="00440873"/>
    <w:rsid w:val="004751F6"/>
    <w:rsid w:val="004C7A63"/>
    <w:rsid w:val="005523B6"/>
    <w:rsid w:val="0056444C"/>
    <w:rsid w:val="005E0D18"/>
    <w:rsid w:val="005E1E56"/>
    <w:rsid w:val="006C6736"/>
    <w:rsid w:val="006D10F3"/>
    <w:rsid w:val="00724979"/>
    <w:rsid w:val="007730ED"/>
    <w:rsid w:val="007A6397"/>
    <w:rsid w:val="007A6B2A"/>
    <w:rsid w:val="007E3411"/>
    <w:rsid w:val="00825607"/>
    <w:rsid w:val="008540B8"/>
    <w:rsid w:val="00891A6A"/>
    <w:rsid w:val="008D5692"/>
    <w:rsid w:val="008E130D"/>
    <w:rsid w:val="009D7473"/>
    <w:rsid w:val="009F3F30"/>
    <w:rsid w:val="00A15842"/>
    <w:rsid w:val="00A22495"/>
    <w:rsid w:val="00A76B81"/>
    <w:rsid w:val="00AB2778"/>
    <w:rsid w:val="00AF7915"/>
    <w:rsid w:val="00B00204"/>
    <w:rsid w:val="00B468C9"/>
    <w:rsid w:val="00B63BFD"/>
    <w:rsid w:val="00BF67C0"/>
    <w:rsid w:val="00C10D00"/>
    <w:rsid w:val="00C1386E"/>
    <w:rsid w:val="00C34992"/>
    <w:rsid w:val="00C63043"/>
    <w:rsid w:val="00C637E3"/>
    <w:rsid w:val="00C74B68"/>
    <w:rsid w:val="00D22B76"/>
    <w:rsid w:val="00D53285"/>
    <w:rsid w:val="00D750B0"/>
    <w:rsid w:val="00DC057C"/>
    <w:rsid w:val="00DD3079"/>
    <w:rsid w:val="00DD4F41"/>
    <w:rsid w:val="00DF2960"/>
    <w:rsid w:val="00E2637C"/>
    <w:rsid w:val="00E904F0"/>
    <w:rsid w:val="00E90D11"/>
    <w:rsid w:val="00EC1371"/>
    <w:rsid w:val="00EC40AA"/>
    <w:rsid w:val="00ED2DD6"/>
    <w:rsid w:val="00F0199F"/>
    <w:rsid w:val="00F25283"/>
    <w:rsid w:val="00F7228E"/>
    <w:rsid w:val="00F82D49"/>
    <w:rsid w:val="00F873CE"/>
    <w:rsid w:val="00FA00A0"/>
    <w:rsid w:val="00FB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F2AFF7"/>
  <w15:chartTrackingRefBased/>
  <w15:docId w15:val="{6959E929-A091-4B51-90EC-F4BD4BB9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9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92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1F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11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D49"/>
  </w:style>
  <w:style w:type="paragraph" w:styleId="Footer">
    <w:name w:val="footer"/>
    <w:basedOn w:val="Normal"/>
    <w:link w:val="Foot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D49"/>
  </w:style>
  <w:style w:type="paragraph" w:styleId="ListParagraph">
    <w:name w:val="List Paragraph"/>
    <w:basedOn w:val="Normal"/>
    <w:uiPriority w:val="34"/>
    <w:qFormat/>
    <w:rsid w:val="002273A4"/>
    <w:pPr>
      <w:ind w:left="720"/>
      <w:contextualSpacing/>
    </w:pPr>
  </w:style>
  <w:style w:type="paragraph" w:styleId="NoSpacing">
    <w:name w:val="No Spacing"/>
    <w:uiPriority w:val="1"/>
    <w:qFormat/>
    <w:rsid w:val="006C67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CosmicKidsYoga" TargetMode="External"/><Relationship Id="rId13" Type="http://schemas.openxmlformats.org/officeDocument/2006/relationships/hyperlink" Target="https://www.oxfordowl.co.uk/for-home/find-a-book/library-page/" TargetMode="External"/><Relationship Id="rId18" Type="http://schemas.openxmlformats.org/officeDocument/2006/relationships/hyperlink" Target="https://www.purplemash.com/login/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www.oxfordowl.co.uk/for-home/find-a-book/library-page/" TargetMode="External"/><Relationship Id="rId17" Type="http://schemas.openxmlformats.org/officeDocument/2006/relationships/hyperlink" Target="http://www.numbergym.co.uk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purplemash.com/login/" TargetMode="External"/><Relationship Id="rId20" Type="http://schemas.openxmlformats.org/officeDocument/2006/relationships/image" Target="media/image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xfordowl.co.uk/for-home/find-a-book/library-page/" TargetMode="Externa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www.numbergym.co.uk/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www.topmarks.co.uk/ordering-and-sequencing/shape-patterns" TargetMode="External"/><Relationship Id="rId10" Type="http://schemas.openxmlformats.org/officeDocument/2006/relationships/hyperlink" Target="https://www.oxfordowl.co.uk/for-home/find-a-book/library-page/" TargetMode="External"/><Relationship Id="rId19" Type="http://schemas.openxmlformats.org/officeDocument/2006/relationships/hyperlink" Target="http://www.numbergym.co.uk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bc.co.uk/programmes/b03g64pk/episodes/player" TargetMode="External"/><Relationship Id="rId14" Type="http://schemas.openxmlformats.org/officeDocument/2006/relationships/hyperlink" Target="https://www.oxfordowl.co.uk/for-home/find-a-book/library-page/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new.phonicsplay.co.uk/resources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81A92-5530-41D5-A863-B8C11204C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8AAB3E3A</Template>
  <TotalTime>165</TotalTime>
  <Pages>6</Pages>
  <Words>814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- Clare Skinner</dc:creator>
  <cp:keywords/>
  <dc:description/>
  <cp:lastModifiedBy>Staff - Jennifer Gammans</cp:lastModifiedBy>
  <cp:revision>7</cp:revision>
  <cp:lastPrinted>2020-04-17T08:22:00Z</cp:lastPrinted>
  <dcterms:created xsi:type="dcterms:W3CDTF">2020-04-17T10:01:00Z</dcterms:created>
  <dcterms:modified xsi:type="dcterms:W3CDTF">2020-05-13T09:48:00Z</dcterms:modified>
</cp:coreProperties>
</file>