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9"/>
        <w:gridCol w:w="3008"/>
        <w:gridCol w:w="1974"/>
        <w:gridCol w:w="2979"/>
        <w:gridCol w:w="3008"/>
      </w:tblGrid>
      <w:tr w:rsidR="00F82D49" w:rsidTr="001F4328">
        <w:tc>
          <w:tcPr>
            <w:tcW w:w="374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bookmarkStart w:id="0" w:name="_GoBack"/>
            <w:bookmarkEnd w:id="0"/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05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154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371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896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F82D49" w:rsidTr="001F4328">
        <w:tc>
          <w:tcPr>
            <w:tcW w:w="374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="007A6B2A"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1F4328" w:rsidRPr="00F82D49" w:rsidRDefault="007A6B2A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Read and then write a summary of what you read; showing comprehension skills. Younger readers can read or share a text with someone. Can they write or draw what they read about?</w:t>
            </w:r>
          </w:p>
        </w:tc>
        <w:tc>
          <w:tcPr>
            <w:tcW w:w="205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="007A6B2A"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Pobble 365</w:t>
            </w:r>
          </w:p>
          <w:p w:rsidR="001F4328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6" w:history="1">
              <w:r w:rsidR="001F4328" w:rsidRPr="00F82D49">
                <w:rPr>
                  <w:rFonts w:ascii="Comic Sans MS" w:eastAsia="Calibri" w:hAnsi="Comic Sans MS" w:cs="Arial"/>
                  <w:color w:val="0000FF"/>
                  <w:sz w:val="14"/>
                  <w:szCs w:val="14"/>
                  <w:u w:val="single"/>
                </w:rPr>
                <w:t>http://www.pobble365.com/</w:t>
              </w:r>
            </w:hyperlink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Choose one of the images and write a descriptive paragraph about it.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54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</w:p>
          <w:p w:rsidR="00F82D49" w:rsidRPr="00F82D49" w:rsidRDefault="00F82D49" w:rsidP="001F4328">
            <w:pPr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</w:p>
          <w:p w:rsidR="00F82D49" w:rsidRPr="00F82D49" w:rsidRDefault="00F82D4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</w:t>
            </w:r>
          </w:p>
          <w:p w:rsidR="001F4328" w:rsidRPr="00F82D49" w:rsidRDefault="001F4328" w:rsidP="00F82D4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Reading</w:t>
            </w:r>
          </w:p>
          <w:p w:rsidR="001F4328" w:rsidRPr="00F82D49" w:rsidRDefault="007A6B2A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Read and then write a summary of what you read; showing comprehension skills. Younger readers can read or share a text with someone. Can they write or draw what they read about?</w:t>
            </w:r>
          </w:p>
        </w:tc>
        <w:tc>
          <w:tcPr>
            <w:tcW w:w="3713" w:type="dxa"/>
          </w:tcPr>
          <w:p w:rsidR="001F4328" w:rsidRPr="00F82D49" w:rsidRDefault="001F4328" w:rsidP="007A6B2A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="007A6B2A"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7A6B2A" w:rsidRPr="00F82D49" w:rsidRDefault="007A6B2A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POBBLE 365</w:t>
            </w:r>
          </w:p>
          <w:p w:rsidR="001F4328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7" w:history="1">
              <w:r w:rsidR="001F4328" w:rsidRPr="00F82D49">
                <w:rPr>
                  <w:rFonts w:ascii="Comic Sans MS" w:eastAsia="Calibri" w:hAnsi="Comic Sans MS" w:cs="Arial"/>
                  <w:color w:val="0000FF"/>
                  <w:sz w:val="14"/>
                  <w:szCs w:val="14"/>
                  <w:u w:val="single"/>
                </w:rPr>
                <w:t>http://www.pobble365.com/</w:t>
              </w:r>
            </w:hyperlink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Use of one of the images and write a story about it.</w:t>
            </w:r>
            <w:r w:rsidRPr="00F82D49">
              <w:rPr>
                <w:rFonts w:ascii="Comic Sans MS" w:hAnsi="Comic Sans MS"/>
                <w:noProof/>
                <w:sz w:val="14"/>
                <w:szCs w:val="14"/>
                <w:lang w:eastAsia="en-GB"/>
              </w:rPr>
              <w:t xml:space="preserve"> 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noProof/>
                <w:sz w:val="14"/>
                <w:szCs w:val="14"/>
                <w:lang w:eastAsia="en-GB"/>
              </w:rPr>
              <w:drawing>
                <wp:inline distT="0" distB="0" distL="0" distR="0" wp14:anchorId="5019149A" wp14:editId="6D383E72">
                  <wp:extent cx="516692" cy="4476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73" cy="45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="007A6B2A" w:rsidRPr="00F82D49">
              <w:rPr>
                <w:rFonts w:ascii="Comic Sans MS" w:hAnsi="Comic Sans MS"/>
                <w:sz w:val="14"/>
                <w:szCs w:val="14"/>
              </w:rPr>
              <w:t>; 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7A6B2A" w:rsidRPr="00F82D49" w:rsidRDefault="007A6B2A" w:rsidP="00F82D49">
            <w:pPr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Read and then write a summary of what you read; showing comprehension skills. Younger readers can read or share a text with someone. Can they write or draw what they read about?</w:t>
            </w:r>
          </w:p>
        </w:tc>
      </w:tr>
      <w:tr w:rsidR="00F82D49" w:rsidTr="001F4328">
        <w:tc>
          <w:tcPr>
            <w:tcW w:w="374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</w:p>
          <w:p w:rsidR="001F4328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9" w:history="1">
              <w:r w:rsidR="001F4328" w:rsidRPr="00F82D49">
                <w:rPr>
                  <w:rFonts w:ascii="Comic Sans MS" w:eastAsia="Calibri" w:hAnsi="Comic Sans MS" w:cs="Arial"/>
                  <w:color w:val="0000FF"/>
                  <w:sz w:val="14"/>
                  <w:szCs w:val="14"/>
                  <w:u w:val="single"/>
                </w:rPr>
                <w:t>https://www.youtube.com/watch?v=d3LPrhI0v-w</w:t>
              </w:r>
            </w:hyperlink>
          </w:p>
          <w:p w:rsidR="0040111A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0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https://www.thebodycoach.com/blog/pe-with-joe-1254.html</w:t>
              </w:r>
            </w:hyperlink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05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1F4328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1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https://www.youtube.com/user/CosmicKidsYoga</w:t>
              </w:r>
            </w:hyperlink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Cosmic Yoga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(YouTube)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54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Go for a walk/play outside.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71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</w:p>
          <w:p w:rsidR="001F4328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2" w:history="1">
              <w:r w:rsidR="001F4328" w:rsidRPr="00F82D49">
                <w:rPr>
                  <w:rFonts w:ascii="Comic Sans MS" w:eastAsia="Calibri" w:hAnsi="Comic Sans MS" w:cs="Arial"/>
                  <w:color w:val="0000FF"/>
                  <w:sz w:val="14"/>
                  <w:szCs w:val="14"/>
                  <w:u w:val="single"/>
                </w:rPr>
                <w:t>https://www.youtube.com/watch?v=d3LPrhI0v-w</w:t>
              </w:r>
            </w:hyperlink>
          </w:p>
          <w:p w:rsidR="0040111A" w:rsidRPr="00F82D49" w:rsidRDefault="0040111A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1F4328" w:rsidRPr="00F82D49" w:rsidRDefault="00CA6D7B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https://www.thebodycoach.com/blog/pe-with-joe-1254.html</w:t>
              </w:r>
            </w:hyperlink>
          </w:p>
        </w:tc>
        <w:tc>
          <w:tcPr>
            <w:tcW w:w="2896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Cosmic Yoga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(YouTube)</w:t>
            </w:r>
          </w:p>
          <w:p w:rsidR="001F4328" w:rsidRPr="00F82D49" w:rsidRDefault="00CA6D7B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4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https://www.youtube.com/user/CosmicKidsYoga</w:t>
              </w:r>
            </w:hyperlink>
          </w:p>
        </w:tc>
      </w:tr>
      <w:tr w:rsidR="00F82D49" w:rsidTr="001F4328">
        <w:tc>
          <w:tcPr>
            <w:tcW w:w="374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</w:t>
            </w:r>
            <w:r w:rsidR="007A6B2A"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gym </w:t>
            </w:r>
          </w:p>
          <w:p w:rsidR="0040111A" w:rsidRPr="00F82D49" w:rsidRDefault="00CA6D7B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05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40111A" w:rsidRPr="00F82D49" w:rsidRDefault="0040111A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1F4328" w:rsidRPr="00F82D49" w:rsidRDefault="00CA6D7B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6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</w:tc>
        <w:tc>
          <w:tcPr>
            <w:tcW w:w="154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</w:t>
            </w:r>
            <w:r w:rsidR="007A6B2A"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gym</w:t>
            </w:r>
          </w:p>
          <w:p w:rsidR="001F4328" w:rsidRPr="00F82D49" w:rsidRDefault="00CA6D7B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7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</w:tc>
        <w:tc>
          <w:tcPr>
            <w:tcW w:w="371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1F4328" w:rsidRPr="00F82D49" w:rsidRDefault="00CA6D7B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8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</w:tc>
        <w:tc>
          <w:tcPr>
            <w:tcW w:w="2896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</w:t>
            </w:r>
            <w:r w:rsidR="007A6B2A"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gym</w:t>
            </w:r>
          </w:p>
          <w:p w:rsidR="001F4328" w:rsidRPr="00F82D49" w:rsidRDefault="00CA6D7B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9" w:history="1">
              <w:r w:rsidR="0040111A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</w:tc>
      </w:tr>
      <w:tr w:rsidR="00F82D49" w:rsidTr="001F4328">
        <w:tc>
          <w:tcPr>
            <w:tcW w:w="374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Theme Work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See website for the week’s theme and ideas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05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Theme Work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See website for the week’s theme and ideas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54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Theme Work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See website for the week’s theme and ideas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713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Theme Work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See website for the week’s theme and ideas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896" w:type="dxa"/>
          </w:tcPr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Theme Work</w:t>
            </w:r>
          </w:p>
          <w:p w:rsidR="001F4328" w:rsidRPr="00F82D49" w:rsidRDefault="001F432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See website for the week’s theme and ideas</w:t>
            </w:r>
          </w:p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F82D49" w:rsidTr="001F4328">
        <w:tc>
          <w:tcPr>
            <w:tcW w:w="374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E6C3F6" wp14:editId="75341909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44C" w:rsidRPr="00F82D49" w:rsidRDefault="0056444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 xml:space="preserve">What have you learnt today and how could you </w:t>
            </w:r>
            <w:proofErr w:type="spellStart"/>
            <w:r w:rsidRPr="00F82D49">
              <w:rPr>
                <w:rFonts w:ascii="Comic Sans MS" w:hAnsi="Comic Sans MS"/>
                <w:sz w:val="16"/>
                <w:szCs w:val="16"/>
              </w:rPr>
              <w:t>havwe</w:t>
            </w:r>
            <w:proofErr w:type="spellEnd"/>
            <w:r w:rsidRPr="00F82D49">
              <w:rPr>
                <w:rFonts w:ascii="Comic Sans MS" w:hAnsi="Comic Sans MS"/>
                <w:sz w:val="16"/>
                <w:szCs w:val="16"/>
              </w:rPr>
              <w:t xml:space="preserve"> improved any of your work?</w:t>
            </w:r>
          </w:p>
        </w:tc>
        <w:tc>
          <w:tcPr>
            <w:tcW w:w="205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12B79E0" wp14:editId="6738978C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44C" w:rsidRPr="00F82D49" w:rsidRDefault="0056444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</w:tc>
        <w:tc>
          <w:tcPr>
            <w:tcW w:w="1543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="00F82D49"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F82D49"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A9BAABF" wp14:editId="59A4425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44C" w:rsidRPr="00F82D49" w:rsidRDefault="0056444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 xml:space="preserve">Have you found anything challenging today? How did  you </w:t>
            </w:r>
            <w:proofErr w:type="spellStart"/>
            <w:r w:rsidRPr="00F82D49">
              <w:rPr>
                <w:rFonts w:ascii="Comic Sans MS" w:hAnsi="Comic Sans MS"/>
                <w:sz w:val="16"/>
                <w:szCs w:val="16"/>
              </w:rPr>
              <w:t>over come</w:t>
            </w:r>
            <w:proofErr w:type="spellEnd"/>
            <w:r w:rsidRPr="00F82D49">
              <w:rPr>
                <w:rFonts w:ascii="Comic Sans MS" w:hAnsi="Comic Sans MS"/>
                <w:sz w:val="16"/>
                <w:szCs w:val="16"/>
              </w:rPr>
              <w:t xml:space="preserve"> the challenges?</w:t>
            </w:r>
          </w:p>
        </w:tc>
        <w:tc>
          <w:tcPr>
            <w:tcW w:w="3713" w:type="dxa"/>
          </w:tcPr>
          <w:p w:rsidR="001F4328" w:rsidRPr="00F82D49" w:rsidRDefault="007A6B2A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</w:t>
            </w:r>
            <w:r w:rsidR="001F4328"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 xml:space="preserve"> Carlos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5213AF" wp14:editId="5A05F35F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44C" w:rsidRPr="00F82D49" w:rsidRDefault="0056444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</w:tc>
        <w:tc>
          <w:tcPr>
            <w:tcW w:w="2896" w:type="dxa"/>
          </w:tcPr>
          <w:p w:rsidR="001F4328" w:rsidRPr="00F82D49" w:rsidRDefault="001F4328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56444C"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2ED29B5" wp14:editId="72C8C978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444C" w:rsidRPr="00F82D49" w:rsidRDefault="0056444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 xml:space="preserve">Have you </w:t>
            </w:r>
            <w:r w:rsidR="00F82D49" w:rsidRPr="00F82D49">
              <w:rPr>
                <w:rFonts w:ascii="Comic Sans MS" w:hAnsi="Comic Sans MS"/>
                <w:sz w:val="16"/>
                <w:szCs w:val="16"/>
              </w:rPr>
              <w:t>encouraged</w:t>
            </w:r>
            <w:r w:rsidRPr="00F82D49">
              <w:rPr>
                <w:rFonts w:ascii="Comic Sans MS" w:hAnsi="Comic Sans MS"/>
                <w:sz w:val="16"/>
                <w:szCs w:val="16"/>
              </w:rPr>
              <w:t xml:space="preserve"> someone else </w:t>
            </w:r>
            <w:r w:rsidR="00F82D49" w:rsidRPr="00F82D49">
              <w:rPr>
                <w:rFonts w:ascii="Comic Sans MS" w:hAnsi="Comic Sans MS"/>
                <w:sz w:val="16"/>
                <w:szCs w:val="16"/>
              </w:rPr>
              <w:t>today</w:t>
            </w:r>
            <w:r w:rsidRPr="00F82D49">
              <w:rPr>
                <w:rFonts w:ascii="Comic Sans MS" w:hAnsi="Comic Sans MS"/>
                <w:sz w:val="16"/>
                <w:szCs w:val="16"/>
              </w:rPr>
              <w:t>? How did you motivate yourself today?</w:t>
            </w:r>
          </w:p>
        </w:tc>
      </w:tr>
    </w:tbl>
    <w:p w:rsidR="001F4328" w:rsidRDefault="001F4328"/>
    <w:sectPr w:rsidR="001F4328" w:rsidSect="00CA6D7B">
      <w:headerReference w:type="default" r:id="rId25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D49" w:rsidRDefault="00F82D49" w:rsidP="00F82D49">
      <w:pPr>
        <w:spacing w:after="0" w:line="240" w:lineRule="auto"/>
      </w:pPr>
      <w:r>
        <w:separator/>
      </w:r>
    </w:p>
  </w:endnote>
  <w:endnote w:type="continuationSeparator" w:id="0">
    <w:p w:rsidR="00F82D49" w:rsidRDefault="00F82D49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D49" w:rsidRDefault="00F82D49" w:rsidP="00F82D49">
      <w:pPr>
        <w:spacing w:after="0" w:line="240" w:lineRule="auto"/>
      </w:pPr>
      <w:r>
        <w:separator/>
      </w:r>
    </w:p>
  </w:footnote>
  <w:footnote w:type="continuationSeparator" w:id="0">
    <w:p w:rsidR="00F82D49" w:rsidRDefault="00F82D49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D49" w:rsidRDefault="00F82D49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1F4328"/>
    <w:rsid w:val="002B491C"/>
    <w:rsid w:val="0040111A"/>
    <w:rsid w:val="0056444C"/>
    <w:rsid w:val="007A6B2A"/>
    <w:rsid w:val="00891A6A"/>
    <w:rsid w:val="008D5692"/>
    <w:rsid w:val="009D7473"/>
    <w:rsid w:val="00CA6D7B"/>
    <w:rsid w:val="00F8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ebodycoach.com/blog/pe-with-joe-1254.html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www.pobble365.com/" TargetMode="External"/><Relationship Id="rId12" Type="http://schemas.openxmlformats.org/officeDocument/2006/relationships/hyperlink" Target="https://www.youtube.com/watch?v=d3LPrhI0v-w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://www.pobble365.com/" TargetMode="External"/><Relationship Id="rId11" Type="http://schemas.openxmlformats.org/officeDocument/2006/relationships/hyperlink" Target="https://www.youtube.com/user/CosmicKidsYoga" TargetMode="External"/><Relationship Id="rId24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thebodycoach.com/blog/pe-with-joe-1254.html" TargetMode="External"/><Relationship Id="rId19" Type="http://schemas.openxmlformats.org/officeDocument/2006/relationships/hyperlink" Target="http://www.numbergym.co.uk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d3LPrhI0v-w" TargetMode="External"/><Relationship Id="rId14" Type="http://schemas.openxmlformats.org/officeDocument/2006/relationships/hyperlink" Target="https://www.youtube.com/user/CosmicKidsYoga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7A0E068B</Template>
  <TotalTime>1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Simon Billings</cp:lastModifiedBy>
  <cp:revision>2</cp:revision>
  <cp:lastPrinted>2020-03-20T09:18:00Z</cp:lastPrinted>
  <dcterms:created xsi:type="dcterms:W3CDTF">2020-03-20T15:04:00Z</dcterms:created>
  <dcterms:modified xsi:type="dcterms:W3CDTF">2020-03-20T15:04:00Z</dcterms:modified>
</cp:coreProperties>
</file>