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45"/>
        <w:gridCol w:w="2533"/>
        <w:gridCol w:w="2977"/>
        <w:gridCol w:w="3827"/>
        <w:gridCol w:w="2835"/>
        <w:gridCol w:w="2551"/>
      </w:tblGrid>
      <w:tr w:rsidR="00DE7131" w:rsidTr="000E51D5">
        <w:tc>
          <w:tcPr>
            <w:tcW w:w="44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Tuesday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Friday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  <w:r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9-11</w:t>
            </w:r>
          </w:p>
        </w:tc>
        <w:tc>
          <w:tcPr>
            <w:tcW w:w="2533" w:type="dxa"/>
          </w:tcPr>
          <w:p w:rsidR="0003083C" w:rsidRDefault="0003083C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463351" w:rsidRPr="00463351" w:rsidRDefault="00463351" w:rsidP="00463351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463351">
              <w:rPr>
                <w:rFonts w:cstheme="minorHAnsi"/>
                <w:sz w:val="16"/>
                <w:szCs w:val="14"/>
              </w:rPr>
              <w:t>PRODUCER/PREDATOR/ PREY</w:t>
            </w:r>
          </w:p>
          <w:p w:rsidR="00661A05" w:rsidRPr="00C46C6F" w:rsidRDefault="00661A05" w:rsidP="001F4328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</w:p>
          <w:p w:rsidR="001A516C" w:rsidRDefault="001A516C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1A516C" w:rsidRDefault="001A516C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03083C" w:rsidRPr="00C46C6F" w:rsidRDefault="0003083C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3293D" w:rsidRPr="00D3293D" w:rsidRDefault="00D3293D" w:rsidP="00D3293D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D3293D">
              <w:rPr>
                <w:rFonts w:ascii="Comic Sans MS" w:eastAsia="Calibri" w:hAnsi="Comic Sans MS" w:cs="Arial"/>
                <w:sz w:val="18"/>
                <w:szCs w:val="20"/>
              </w:rPr>
              <w:t>Birds in the garden comprehension (yr 2)</w:t>
            </w:r>
          </w:p>
          <w:p w:rsidR="00D3293D" w:rsidRPr="00D3293D" w:rsidRDefault="00D3293D" w:rsidP="00D3293D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D3293D">
              <w:rPr>
                <w:rFonts w:ascii="Comic Sans MS" w:eastAsia="Calibri" w:hAnsi="Comic Sans MS" w:cs="Arial"/>
                <w:sz w:val="18"/>
                <w:szCs w:val="20"/>
              </w:rPr>
              <w:t>Jane Goodall comprehension (yr 3/4)</w:t>
            </w:r>
          </w:p>
          <w:p w:rsidR="00C46C6F" w:rsidRPr="00C46C6F" w:rsidRDefault="00C46C6F" w:rsidP="006006CD">
            <w:pPr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</w:p>
          <w:p w:rsidR="0003083C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C46C6F" w:rsidRPr="00C46C6F" w:rsidRDefault="00C46C6F" w:rsidP="00C46C6F">
            <w:pPr>
              <w:shd w:val="clear" w:color="auto" w:fill="FFFFFF" w:themeFill="background1"/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  <w:r w:rsidRPr="00C46C6F">
              <w:rPr>
                <w:rFonts w:ascii="Comic Sans MS" w:eastAsia="Calibri" w:hAnsi="Comic Sans MS" w:cs="Arial"/>
                <w:b/>
                <w:sz w:val="18"/>
                <w:szCs w:val="20"/>
              </w:rPr>
              <w:t>Joe Wicks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7D0E6B">
              <w:rPr>
                <w:rFonts w:ascii="Comic Sans MS" w:eastAsia="Calibri" w:hAnsi="Comic Sans MS" w:cs="Arial"/>
                <w:b/>
                <w:sz w:val="18"/>
                <w:szCs w:val="14"/>
                <w:u w:val="single"/>
              </w:rPr>
              <w:t>Animal shapes</w:t>
            </w:r>
            <w:r w:rsidRPr="007D0E6B">
              <w:rPr>
                <w:rFonts w:ascii="Comic Sans MS" w:eastAsia="Calibri" w:hAnsi="Comic Sans MS" w:cs="Arial"/>
                <w:sz w:val="18"/>
                <w:szCs w:val="14"/>
              </w:rPr>
              <w:t xml:space="preserve"> 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>– what shapes can you see? How many sides/ vertices does the shape have?</w:t>
            </w:r>
            <w:r w:rsidR="00063EC4">
              <w:rPr>
                <w:rFonts w:ascii="Comic Sans MS" w:eastAsia="Calibri" w:hAnsi="Comic Sans MS" w:cs="Arial"/>
                <w:sz w:val="14"/>
                <w:szCs w:val="14"/>
              </w:rPr>
              <w:t xml:space="preserve"> </w:t>
            </w:r>
            <w:r w:rsidR="00063EC4" w:rsidRPr="00063EC4">
              <w:rPr>
                <w:rFonts w:ascii="Comic Sans MS" w:eastAsia="Calibri" w:hAnsi="Comic Sans MS" w:cs="Arial"/>
                <w:sz w:val="14"/>
                <w:szCs w:val="14"/>
                <w:highlight w:val="yellow"/>
              </w:rPr>
              <w:t>NEED to MAKE</w:t>
            </w: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65659" w:rsidRPr="00F82D4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Purple Mash activity</w:t>
            </w:r>
          </w:p>
          <w:p w:rsidR="0012640D" w:rsidRPr="00F82D49" w:rsidRDefault="0012640D" w:rsidP="007A6B2A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977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463351" w:rsidRPr="00463351" w:rsidRDefault="00463351" w:rsidP="00463351">
            <w:pPr>
              <w:jc w:val="center"/>
              <w:rPr>
                <w:rFonts w:cstheme="minorHAnsi"/>
                <w:sz w:val="16"/>
                <w:szCs w:val="14"/>
              </w:rPr>
            </w:pPr>
            <w:r w:rsidRPr="00463351">
              <w:rPr>
                <w:rFonts w:cstheme="minorHAnsi"/>
                <w:sz w:val="16"/>
                <w:szCs w:val="14"/>
              </w:rPr>
              <w:t>HERBIVORE/CARNIVORE/ OMNIVORE</w:t>
            </w:r>
          </w:p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</w:p>
          <w:p w:rsidR="002B250B" w:rsidRDefault="002B250B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2B250B" w:rsidRDefault="002B250B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C46C6F" w:rsidRPr="00C46C6F" w:rsidRDefault="00C46C6F" w:rsidP="002B250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C46C6F" w:rsidRPr="00D3293D" w:rsidRDefault="00D3293D" w:rsidP="00D3293D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D3293D">
              <w:rPr>
                <w:rFonts w:ascii="Comic Sans MS" w:eastAsia="Calibri" w:hAnsi="Comic Sans MS" w:cs="Arial"/>
                <w:sz w:val="18"/>
                <w:szCs w:val="20"/>
              </w:rPr>
              <w:t>Deadly animals comprehension</w:t>
            </w:r>
          </w:p>
          <w:p w:rsidR="00D65659" w:rsidRPr="00C46C6F" w:rsidRDefault="00D65659" w:rsidP="00C46C6F">
            <w:pPr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</w:p>
          <w:p w:rsidR="001A516C" w:rsidRDefault="001A516C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1A516C" w:rsidRDefault="001A516C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C46C6F" w:rsidRP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  <w:r w:rsidRPr="00C46C6F">
              <w:rPr>
                <w:rFonts w:ascii="Comic Sans MS" w:eastAsia="Calibri" w:hAnsi="Comic Sans MS" w:cs="Arial"/>
                <w:b/>
                <w:sz w:val="18"/>
                <w:szCs w:val="20"/>
              </w:rPr>
              <w:t>Cosmic Yoga</w:t>
            </w:r>
            <w:r w:rsidR="00C0377A">
              <w:rPr>
                <w:rFonts w:ascii="Comic Sans MS" w:eastAsia="Calibri" w:hAnsi="Comic Sans MS" w:cs="Arial"/>
                <w:b/>
                <w:sz w:val="18"/>
                <w:szCs w:val="20"/>
              </w:rPr>
              <w:t xml:space="preserve"> – Lulu the baby lioness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 xml:space="preserve"> </w:t>
            </w:r>
            <w:hyperlink r:id="rId7" w:history="1">
              <w:r w:rsidR="00C0377A">
                <w:rPr>
                  <w:rStyle w:val="Hyperlink"/>
                </w:rPr>
                <w:t>https://www.youtube.com/watch?v=ZvJH8Kbzj54</w:t>
              </w:r>
            </w:hyperlink>
          </w:p>
          <w:p w:rsidR="00D65659" w:rsidRDefault="00D65659" w:rsidP="00D65659">
            <w:pP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14"/>
              </w:rPr>
            </w:pPr>
            <w:r w:rsidRPr="007D0E6B">
              <w:rPr>
                <w:rFonts w:ascii="Comic Sans MS" w:eastAsia="Calibri" w:hAnsi="Comic Sans MS" w:cs="Arial"/>
                <w:b/>
                <w:sz w:val="18"/>
                <w:szCs w:val="14"/>
              </w:rPr>
              <w:t>Arithmetic questions</w:t>
            </w:r>
          </w:p>
          <w:p w:rsidR="00063EC4" w:rsidRPr="007D0E6B" w:rsidRDefault="00063EC4" w:rsidP="00D6565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14"/>
              </w:rPr>
            </w:pP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65659" w:rsidRPr="00F82D4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Purple Mash activity</w:t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827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463351" w:rsidRPr="00463351" w:rsidRDefault="00463351" w:rsidP="00463351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463351">
              <w:rPr>
                <w:rFonts w:cstheme="minorHAnsi"/>
                <w:sz w:val="16"/>
                <w:szCs w:val="14"/>
              </w:rPr>
              <w:t xml:space="preserve">MAMMAL – an animal that breathes air, has a backbone and grows hair at some point of its life. A mammal gives birth to live young. </w:t>
            </w:r>
          </w:p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65659" w:rsidRPr="001A516C" w:rsidRDefault="00D3293D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1A516C">
              <w:rPr>
                <w:rFonts w:ascii="Comic Sans MS" w:eastAsia="Calibri" w:hAnsi="Comic Sans MS" w:cs="Arial"/>
                <w:sz w:val="18"/>
                <w:szCs w:val="20"/>
              </w:rPr>
              <w:t xml:space="preserve">Read the tale of two feathers </w:t>
            </w:r>
            <w:r w:rsidR="001A516C" w:rsidRPr="001A516C">
              <w:rPr>
                <w:rFonts w:ascii="Comic Sans MS" w:eastAsia="Calibri" w:hAnsi="Comic Sans MS" w:cs="Arial"/>
                <w:sz w:val="18"/>
                <w:szCs w:val="20"/>
              </w:rPr>
              <w:t>book</w:t>
            </w:r>
            <w:r w:rsidR="001A516C">
              <w:rPr>
                <w:rFonts w:ascii="Comic Sans MS" w:eastAsia="Calibri" w:hAnsi="Comic Sans MS" w:cs="Arial"/>
                <w:sz w:val="18"/>
                <w:szCs w:val="20"/>
              </w:rPr>
              <w:t xml:space="preserve"> and discuss</w:t>
            </w:r>
          </w:p>
          <w:p w:rsidR="001A516C" w:rsidRDefault="001A516C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7D0E6B" w:rsidRDefault="00C46C6F" w:rsidP="00C0377A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C0377A">
              <w:rPr>
                <w:rFonts w:ascii="Comic Sans MS" w:eastAsia="Calibri" w:hAnsi="Comic Sans MS" w:cs="Arial"/>
                <w:sz w:val="18"/>
                <w:szCs w:val="20"/>
              </w:rPr>
              <w:t xml:space="preserve">Create a dance </w:t>
            </w:r>
            <w:r w:rsidR="00C0377A">
              <w:rPr>
                <w:rFonts w:ascii="Comic Sans MS" w:eastAsia="Calibri" w:hAnsi="Comic Sans MS" w:cs="Arial"/>
                <w:sz w:val="18"/>
                <w:szCs w:val="20"/>
              </w:rPr>
              <w:t>–</w:t>
            </w:r>
            <w:r w:rsidR="000E51D5">
              <w:rPr>
                <w:rFonts w:ascii="Comic Sans MS" w:eastAsia="Calibri" w:hAnsi="Comic Sans MS" w:cs="Arial"/>
                <w:sz w:val="18"/>
                <w:szCs w:val="20"/>
              </w:rPr>
              <w:t xml:space="preserve"> based on animals </w:t>
            </w:r>
          </w:p>
          <w:p w:rsidR="000E51D5" w:rsidRDefault="00E61D61" w:rsidP="00C0377A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hyperlink r:id="rId8" w:history="1">
              <w:r w:rsidR="000E51D5" w:rsidRPr="00756BD1">
                <w:rPr>
                  <w:rStyle w:val="Hyperlink"/>
                  <w:rFonts w:ascii="Comic Sans MS" w:eastAsia="Calibri" w:hAnsi="Comic Sans MS" w:cs="Arial"/>
                  <w:sz w:val="18"/>
                  <w:szCs w:val="20"/>
                </w:rPr>
                <w:t>https://www.youtube.com/watch?v=k2RPKMJmSp0&amp;t=50s</w:t>
              </w:r>
            </w:hyperlink>
            <w:r w:rsidR="000E51D5">
              <w:rPr>
                <w:rFonts w:ascii="Comic Sans MS" w:eastAsia="Calibri" w:hAnsi="Comic Sans MS" w:cs="Arial"/>
                <w:sz w:val="18"/>
                <w:szCs w:val="20"/>
              </w:rPr>
              <w:t xml:space="preserve"> </w:t>
            </w:r>
          </w:p>
          <w:p w:rsidR="000E51D5" w:rsidRPr="00C0377A" w:rsidRDefault="000E51D5" w:rsidP="00C0377A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See ppt for ideas</w:t>
            </w: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C46C6F" w:rsidRDefault="00D65659" w:rsidP="007D0E6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14"/>
              </w:rPr>
            </w:pPr>
            <w:r w:rsidRPr="007D0E6B">
              <w:rPr>
                <w:rFonts w:ascii="Comic Sans MS" w:eastAsia="Calibri" w:hAnsi="Comic Sans MS" w:cs="Arial"/>
                <w:b/>
                <w:sz w:val="18"/>
                <w:szCs w:val="14"/>
              </w:rPr>
              <w:t>Animal word problem sheet</w:t>
            </w:r>
          </w:p>
          <w:p w:rsidR="00063EC4" w:rsidRPr="007D0E6B" w:rsidRDefault="00063EC4" w:rsidP="00D6565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14"/>
              </w:rPr>
            </w:pPr>
            <w:r w:rsidRPr="00063EC4">
              <w:rPr>
                <w:rFonts w:ascii="Comic Sans MS" w:eastAsia="Calibri" w:hAnsi="Comic Sans MS" w:cs="Arial"/>
                <w:sz w:val="14"/>
                <w:szCs w:val="14"/>
                <w:highlight w:val="yellow"/>
              </w:rPr>
              <w:t>NEED to MAKE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65659" w:rsidRPr="00F82D4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Purple Mash activity</w:t>
            </w:r>
          </w:p>
          <w:p w:rsidR="0003083C" w:rsidRPr="00F82D49" w:rsidRDefault="0003083C" w:rsidP="007A6B2A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835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C46C6F" w:rsidRPr="00C25FCC" w:rsidRDefault="00463351" w:rsidP="00C46C6F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>
              <w:rPr>
                <w:rFonts w:ascii="Comic Sans MS" w:hAnsi="Comic Sans MS"/>
                <w:sz w:val="14"/>
                <w:szCs w:val="20"/>
              </w:rPr>
              <w:t>PRIMATE – They are a group of mammals and tend to be the more intelligent animal in the animal kingdom. They are human beings, apes and monkeys.</w:t>
            </w:r>
          </w:p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D3293D" w:rsidRDefault="00D3293D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D3293D">
              <w:rPr>
                <w:rFonts w:ascii="Comic Sans MS" w:eastAsia="Calibri" w:hAnsi="Comic Sans MS" w:cs="Arial"/>
                <w:sz w:val="18"/>
                <w:szCs w:val="20"/>
              </w:rPr>
              <w:t>Tigers Comprehension (yr 2)</w:t>
            </w:r>
          </w:p>
          <w:p w:rsidR="00D3293D" w:rsidRPr="00D3293D" w:rsidRDefault="00D3293D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David Attenborough (yr3/4)</w:t>
            </w:r>
          </w:p>
          <w:p w:rsidR="00C46C6F" w:rsidRPr="00C46C6F" w:rsidRDefault="00C46C6F" w:rsidP="00C46C6F">
            <w:pPr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</w:p>
          <w:p w:rsidR="001A516C" w:rsidRDefault="001A516C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C46C6F" w:rsidRPr="00C46C6F" w:rsidRDefault="00C46C6F" w:rsidP="001A516C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D65659" w:rsidRDefault="00C46C6F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hAnsi="Comic Sans MS"/>
                <w:b/>
                <w:sz w:val="18"/>
                <w:szCs w:val="14"/>
              </w:rPr>
              <w:t>Game of basketball/ football/ kick cricket/ rounders etc</w:t>
            </w:r>
            <w:r w:rsidR="00D65659"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 xml:space="preserve"> </w:t>
            </w:r>
          </w:p>
          <w:p w:rsidR="00D65659" w:rsidRDefault="00D65659" w:rsidP="00D65659">
            <w:pP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D0E6B" w:rsidRDefault="00063EC4" w:rsidP="00D6565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18"/>
                <w:szCs w:val="14"/>
              </w:rPr>
              <w:t>Mystery feather (year 2)</w:t>
            </w:r>
          </w:p>
          <w:p w:rsidR="00063EC4" w:rsidRPr="007D0E6B" w:rsidRDefault="00063EC4" w:rsidP="00D65659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18"/>
                <w:szCs w:val="14"/>
              </w:rPr>
              <w:t>Mystery zoo (Year 3 &amp; 4)</w:t>
            </w: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65659" w:rsidRPr="00F82D4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Purple Mash activity</w:t>
            </w:r>
          </w:p>
          <w:p w:rsidR="0003083C" w:rsidRPr="00C46C6F" w:rsidRDefault="0003083C" w:rsidP="0003083C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2551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C46C6F" w:rsidRPr="00C25FCC" w:rsidRDefault="00463351" w:rsidP="00C46C6F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>
              <w:rPr>
                <w:rFonts w:ascii="Comic Sans MS" w:hAnsi="Comic Sans MS"/>
                <w:sz w:val="14"/>
                <w:szCs w:val="20"/>
              </w:rPr>
              <w:t xml:space="preserve">HABITAT – the natural home or environment of a plant, animal or other organism.  </w:t>
            </w:r>
          </w:p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</w:p>
          <w:p w:rsidR="001A516C" w:rsidRDefault="001A516C" w:rsidP="007D0E6B">
            <w:pPr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C46C6F" w:rsidRDefault="00C46C6F" w:rsidP="001A516C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1A516C" w:rsidRPr="001A516C" w:rsidRDefault="001A516C" w:rsidP="001A516C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 w:rsidRPr="001A516C">
              <w:rPr>
                <w:rFonts w:ascii="Comic Sans MS" w:eastAsia="Calibri" w:hAnsi="Comic Sans MS" w:cs="Arial"/>
                <w:sz w:val="18"/>
                <w:szCs w:val="20"/>
              </w:rPr>
              <w:t>Read a book that involves an animal</w:t>
            </w:r>
          </w:p>
          <w:p w:rsidR="00D65659" w:rsidRDefault="00D65659" w:rsidP="007D0E6B">
            <w:pPr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1A516C" w:rsidRDefault="001A516C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C46C6F" w:rsidRP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C46C6F" w:rsidRPr="00C46C6F" w:rsidRDefault="00C46C6F" w:rsidP="00C46C6F">
            <w:pPr>
              <w:shd w:val="clear" w:color="auto" w:fill="FFFFFF" w:themeFill="background1"/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</w:rPr>
            </w:pPr>
            <w:r w:rsidRPr="00C46C6F">
              <w:rPr>
                <w:rFonts w:ascii="Comic Sans MS" w:eastAsia="Calibri" w:hAnsi="Comic Sans MS" w:cs="Arial"/>
                <w:b/>
                <w:sz w:val="18"/>
                <w:szCs w:val="20"/>
              </w:rPr>
              <w:t>Joe Wicks</w:t>
            </w:r>
          </w:p>
          <w:p w:rsidR="00D65659" w:rsidRDefault="00D65659" w:rsidP="007D0E6B">
            <w:pP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D0E6B" w:rsidRPr="007D0E6B" w:rsidRDefault="007D0E6B" w:rsidP="00D6565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D0E6B">
              <w:rPr>
                <w:rFonts w:ascii="Comic Sans MS" w:eastAsia="Calibri" w:hAnsi="Comic Sans MS" w:cs="Arial"/>
                <w:b/>
                <w:sz w:val="18"/>
                <w:szCs w:val="14"/>
              </w:rPr>
              <w:t>Animal block diagram</w:t>
            </w:r>
            <w:r w:rsidR="00CA30FD">
              <w:rPr>
                <w:rFonts w:ascii="Comic Sans MS" w:eastAsia="Calibri" w:hAnsi="Comic Sans MS" w:cs="Arial"/>
                <w:b/>
                <w:sz w:val="18"/>
                <w:szCs w:val="14"/>
              </w:rPr>
              <w:t xml:space="preserve"> </w:t>
            </w:r>
            <w:r w:rsidR="00CA30FD" w:rsidRPr="00CA30FD">
              <w:rPr>
                <w:rFonts w:ascii="Comic Sans MS" w:eastAsia="Calibri" w:hAnsi="Comic Sans MS" w:cs="Arial"/>
                <w:b/>
                <w:sz w:val="18"/>
                <w:szCs w:val="14"/>
                <w:highlight w:val="yellow"/>
              </w:rPr>
              <w:t>Make questions</w:t>
            </w: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D65659" w:rsidRPr="00F82D4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Purple Mash activity</w:t>
            </w:r>
          </w:p>
          <w:p w:rsidR="0003083C" w:rsidRPr="00F82D49" w:rsidRDefault="0003083C" w:rsidP="0003083C">
            <w:pPr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DE7131" w:rsidTr="000E51D5">
        <w:trPr>
          <w:cantSplit/>
          <w:trHeight w:val="1012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11-11:15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Break 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3827" w:type="dxa"/>
          </w:tcPr>
          <w:p w:rsidR="0003083C" w:rsidRPr="00F82D49" w:rsidRDefault="0003083C" w:rsidP="0003083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lastRenderedPageBreak/>
              <w:t>11:15-12:15</w:t>
            </w:r>
          </w:p>
        </w:tc>
        <w:tc>
          <w:tcPr>
            <w:tcW w:w="2533" w:type="dxa"/>
          </w:tcPr>
          <w:p w:rsidR="0003083C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color w:val="FF0000"/>
                <w:sz w:val="18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977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6D0993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3827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1B6DCC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835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2D566F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551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4925FF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Default="0003083C" w:rsidP="0003083C">
            <w:pPr>
              <w:ind w:left="113" w:right="113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12:15-1:15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1:15-2:50</w:t>
            </w:r>
          </w:p>
        </w:tc>
        <w:tc>
          <w:tcPr>
            <w:tcW w:w="2533" w:type="dxa"/>
          </w:tcPr>
          <w:p w:rsidR="0003083C" w:rsidRPr="00D65659" w:rsidRDefault="0003083C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6006CD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977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A210B6" w:rsidRPr="00D65659" w:rsidRDefault="00D65659" w:rsidP="00D65659">
            <w:pPr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3827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9B25DE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835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B23E6D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551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926881" w:rsidRPr="00926881" w:rsidRDefault="00D65659" w:rsidP="00D65659">
            <w:pPr>
              <w:jc w:val="center"/>
              <w:rPr>
                <w:sz w:val="16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2:50-3:15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DAA61CC" wp14:editId="3C76C87E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What have you learnt today and how could you havwe improved any of your work?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3F66D81" wp14:editId="0FD3BEA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94545B6" wp14:editId="01903070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found anything challenging today? How did  you over come the challenges?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 Carlos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39ED996" wp14:editId="500DF90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3167278" wp14:editId="4F32325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encouraged someone else today? How did you motivate yourself today?</w:t>
            </w:r>
          </w:p>
        </w:tc>
      </w:tr>
    </w:tbl>
    <w:p w:rsidR="001F4328" w:rsidRDefault="001F43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D65659" w:rsidTr="00D65659">
        <w:tc>
          <w:tcPr>
            <w:tcW w:w="13948" w:type="dxa"/>
          </w:tcPr>
          <w:p w:rsidR="00D65659" w:rsidRDefault="00D65659" w:rsidP="00D656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Writing</w:t>
            </w:r>
          </w:p>
          <w:p w:rsidR="00D65659" w:rsidRDefault="00D65659" w:rsidP="00D65659">
            <w:pPr>
              <w:rPr>
                <w:b/>
                <w:u w:val="single"/>
              </w:rPr>
            </w:pPr>
          </w:p>
          <w:p w:rsidR="00CA30FD" w:rsidRDefault="00CA30FD" w:rsidP="00CA30FD">
            <w:pPr>
              <w:pStyle w:val="ListParagraph"/>
              <w:numPr>
                <w:ilvl w:val="0"/>
                <w:numId w:val="2"/>
              </w:numPr>
            </w:pPr>
            <w:bookmarkStart w:id="0" w:name="_GoBack"/>
            <w:r>
              <w:t>Create instruction on how to take care of an animal/ pet.</w:t>
            </w:r>
          </w:p>
          <w:p w:rsidR="00CA30FD" w:rsidRDefault="00CA30FD" w:rsidP="00CA30FD">
            <w:pPr>
              <w:pStyle w:val="ListParagraph"/>
              <w:numPr>
                <w:ilvl w:val="0"/>
                <w:numId w:val="2"/>
              </w:numPr>
            </w:pPr>
            <w:r>
              <w:t>Create a fact file on an animal.</w:t>
            </w:r>
          </w:p>
          <w:p w:rsidR="00CA30FD" w:rsidRDefault="00CA30FD" w:rsidP="00CA30FD">
            <w:pPr>
              <w:pStyle w:val="ListParagraph"/>
              <w:numPr>
                <w:ilvl w:val="0"/>
                <w:numId w:val="2"/>
              </w:numPr>
            </w:pPr>
            <w:r>
              <w:t>Choose a habitat and describe it. Think about what it is made of and who might live there.</w:t>
            </w:r>
          </w:p>
          <w:p w:rsidR="00CA30FD" w:rsidRDefault="00FC4890" w:rsidP="00CA30FD">
            <w:pPr>
              <w:pStyle w:val="ListParagraph"/>
              <w:numPr>
                <w:ilvl w:val="0"/>
                <w:numId w:val="2"/>
              </w:numPr>
            </w:pPr>
            <w:r>
              <w:t>Create your own animal.</w:t>
            </w:r>
          </w:p>
          <w:p w:rsidR="00FC4890" w:rsidRDefault="00FC4890" w:rsidP="00CA30FD">
            <w:pPr>
              <w:pStyle w:val="ListParagraph"/>
              <w:numPr>
                <w:ilvl w:val="0"/>
                <w:numId w:val="2"/>
              </w:numPr>
            </w:pPr>
            <w:r>
              <w:t>Create your own zoo and then send an invitation to someone to visit.</w:t>
            </w:r>
          </w:p>
          <w:p w:rsidR="00FC4890" w:rsidRDefault="00FC4890" w:rsidP="00CA30FD">
            <w:pPr>
              <w:pStyle w:val="ListParagraph"/>
              <w:numPr>
                <w:ilvl w:val="0"/>
                <w:numId w:val="2"/>
              </w:numPr>
            </w:pPr>
            <w:r>
              <w:t>Write a diary entry as if you were a zookeeper or animal.</w:t>
            </w:r>
          </w:p>
          <w:p w:rsidR="00FC4890" w:rsidRDefault="00FC4890" w:rsidP="00CA30FD">
            <w:pPr>
              <w:pStyle w:val="ListParagraph"/>
              <w:numPr>
                <w:ilvl w:val="0"/>
                <w:numId w:val="2"/>
              </w:numPr>
            </w:pPr>
            <w:r>
              <w:t>Create a persuasive poster persuading someone to visit your zoo.</w:t>
            </w:r>
          </w:p>
          <w:p w:rsidR="00FC4890" w:rsidRDefault="00FC4890" w:rsidP="00CA30FD">
            <w:pPr>
              <w:pStyle w:val="ListParagraph"/>
              <w:numPr>
                <w:ilvl w:val="0"/>
                <w:numId w:val="2"/>
              </w:numPr>
            </w:pPr>
            <w:r>
              <w:t>Create a brochure for your zoo</w:t>
            </w:r>
          </w:p>
          <w:p w:rsidR="00FC4890" w:rsidRDefault="00FC4890" w:rsidP="00CA30FD">
            <w:pPr>
              <w:pStyle w:val="ListParagraph"/>
              <w:numPr>
                <w:ilvl w:val="0"/>
                <w:numId w:val="2"/>
              </w:numPr>
            </w:pPr>
            <w:r>
              <w:t>Choose an animal you would like to be and explain why you would choose to be that animal.</w:t>
            </w:r>
          </w:p>
          <w:bookmarkEnd w:id="0"/>
          <w:p w:rsidR="00FC4890" w:rsidRPr="00075A90" w:rsidRDefault="00FC4890" w:rsidP="00FC4890">
            <w:pPr>
              <w:pStyle w:val="ListParagraph"/>
            </w:pPr>
          </w:p>
        </w:tc>
      </w:tr>
      <w:tr w:rsidR="00D65659" w:rsidTr="00D65659">
        <w:tc>
          <w:tcPr>
            <w:tcW w:w="13948" w:type="dxa"/>
          </w:tcPr>
          <w:p w:rsidR="00D65659" w:rsidRDefault="00D65659" w:rsidP="00D656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Theme</w:t>
            </w:r>
          </w:p>
          <w:p w:rsidR="00D65659" w:rsidRDefault="00D65659" w:rsidP="00D65659">
            <w:pPr>
              <w:rPr>
                <w:b/>
                <w:u w:val="single"/>
              </w:rPr>
            </w:pPr>
          </w:p>
          <w:p w:rsidR="007D0E6B" w:rsidRDefault="00C0377A" w:rsidP="007D0E6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Complete the omnivore, herbivore and carnivore sorting activity.  </w:t>
            </w:r>
          </w:p>
          <w:p w:rsidR="007D0E6B" w:rsidRDefault="007D0E6B" w:rsidP="007D0E6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Create a collage of your chosen animal – use a variety of resources you can find including recycled items or things you find outside.</w:t>
            </w:r>
          </w:p>
          <w:p w:rsidR="007D0E6B" w:rsidRDefault="007D0E6B" w:rsidP="007D0E6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Design a zoo – which animals would you have? Why? Think about space/enclosures for the animal</w:t>
            </w:r>
            <w:r w:rsidR="00FC4890">
              <w:rPr>
                <w:rFonts w:cstheme="minorHAnsi"/>
                <w:szCs w:val="24"/>
              </w:rPr>
              <w:t xml:space="preserve">s, paths, places to eat/drink. </w:t>
            </w:r>
          </w:p>
          <w:p w:rsidR="007D0E6B" w:rsidRPr="009150C5" w:rsidRDefault="007D0E6B" w:rsidP="007D0E6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t xml:space="preserve">Look at various food chains and play the games!  </w:t>
            </w:r>
            <w:hyperlink r:id="rId14" w:history="1">
              <w:r>
                <w:rPr>
                  <w:rStyle w:val="Hyperlink"/>
                </w:rPr>
                <w:t>https://www.bbc.co.uk/bitesize/topics/zbnnb9q</w:t>
              </w:r>
            </w:hyperlink>
          </w:p>
          <w:p w:rsidR="007D0E6B" w:rsidRPr="00A46D93" w:rsidRDefault="007D0E6B" w:rsidP="007D0E6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t xml:space="preserve">Look at how animals are adapted to their environment  </w:t>
            </w:r>
            <w:hyperlink r:id="rId15" w:history="1">
              <w:r>
                <w:rPr>
                  <w:rStyle w:val="Hyperlink"/>
                </w:rPr>
                <w:t>http://www.primaryhomeworkhelp.co.uk/adaptation.htm</w:t>
              </w:r>
            </w:hyperlink>
          </w:p>
          <w:p w:rsidR="007D0E6B" w:rsidRDefault="007D0E6B" w:rsidP="00FC489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Watch Madagascar, Rio, Zootropolis, We Bought A Zoo, The Jungle Book</w:t>
            </w:r>
          </w:p>
          <w:p w:rsidR="00C0377A" w:rsidRDefault="00C0377A" w:rsidP="00FC489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Complete the food chains sheet</w:t>
            </w:r>
          </w:p>
          <w:p w:rsidR="00C0377A" w:rsidRDefault="000E51D5" w:rsidP="00FC489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Research Steve Backshall – who was he?</w:t>
            </w:r>
          </w:p>
          <w:p w:rsidR="000E51D5" w:rsidRDefault="000E51D5" w:rsidP="00FC489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Categorise animals into sets sheet</w:t>
            </w:r>
          </w:p>
          <w:p w:rsidR="001B7C44" w:rsidRDefault="000E51D5" w:rsidP="001B7C4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Research what adaptation means and how animals have adapted </w:t>
            </w:r>
            <w:hyperlink r:id="rId16" w:history="1">
              <w:r w:rsidRPr="00756BD1">
                <w:rPr>
                  <w:rStyle w:val="Hyperlink"/>
                  <w:rFonts w:cstheme="minorHAnsi"/>
                  <w:szCs w:val="24"/>
                </w:rPr>
                <w:t>http://www.primaryhomeworkhelp.co.uk/adaptation.htm</w:t>
              </w:r>
            </w:hyperlink>
            <w:r>
              <w:rPr>
                <w:rFonts w:cstheme="minorHAnsi"/>
                <w:szCs w:val="24"/>
              </w:rPr>
              <w:t xml:space="preserve"> </w:t>
            </w:r>
          </w:p>
          <w:p w:rsidR="00050A46" w:rsidRDefault="00050A46" w:rsidP="001B7C4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Top trumps cards</w:t>
            </w:r>
          </w:p>
          <w:p w:rsidR="000E11DD" w:rsidRPr="000E51D5" w:rsidRDefault="000E11DD" w:rsidP="001B7C4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Make animals out of shapes</w:t>
            </w:r>
          </w:p>
        </w:tc>
      </w:tr>
    </w:tbl>
    <w:p w:rsidR="00D65659" w:rsidRDefault="00D65659"/>
    <w:sectPr w:rsidR="00D65659" w:rsidSect="008D5692">
      <w:head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77A" w:rsidRDefault="00C0377A" w:rsidP="00F82D49">
      <w:pPr>
        <w:spacing w:after="0" w:line="240" w:lineRule="auto"/>
      </w:pPr>
      <w:r>
        <w:separator/>
      </w:r>
    </w:p>
  </w:endnote>
  <w:endnote w:type="continuationSeparator" w:id="0">
    <w:p w:rsidR="00C0377A" w:rsidRDefault="00C0377A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77A" w:rsidRDefault="00C0377A" w:rsidP="00F82D49">
      <w:pPr>
        <w:spacing w:after="0" w:line="240" w:lineRule="auto"/>
      </w:pPr>
      <w:r>
        <w:separator/>
      </w:r>
    </w:p>
  </w:footnote>
  <w:footnote w:type="continuationSeparator" w:id="0">
    <w:p w:rsidR="00C0377A" w:rsidRDefault="00C0377A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77A" w:rsidRDefault="00C0377A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F0B47"/>
    <w:multiLevelType w:val="hybridMultilevel"/>
    <w:tmpl w:val="63D42B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3083C"/>
    <w:rsid w:val="00050A46"/>
    <w:rsid w:val="0006026A"/>
    <w:rsid w:val="00063EC4"/>
    <w:rsid w:val="000E11DD"/>
    <w:rsid w:val="000E51D5"/>
    <w:rsid w:val="00121D35"/>
    <w:rsid w:val="0012640D"/>
    <w:rsid w:val="001A516C"/>
    <w:rsid w:val="001B23D1"/>
    <w:rsid w:val="001B6DCC"/>
    <w:rsid w:val="001B7C44"/>
    <w:rsid w:val="001F4328"/>
    <w:rsid w:val="002817A6"/>
    <w:rsid w:val="002B250B"/>
    <w:rsid w:val="002B491C"/>
    <w:rsid w:val="002D566F"/>
    <w:rsid w:val="00333814"/>
    <w:rsid w:val="0040111A"/>
    <w:rsid w:val="00434009"/>
    <w:rsid w:val="00434EE8"/>
    <w:rsid w:val="00463351"/>
    <w:rsid w:val="004925FF"/>
    <w:rsid w:val="004C1C6F"/>
    <w:rsid w:val="00563FD8"/>
    <w:rsid w:val="0056444C"/>
    <w:rsid w:val="006006CD"/>
    <w:rsid w:val="00661A05"/>
    <w:rsid w:val="006D0993"/>
    <w:rsid w:val="007A6B2A"/>
    <w:rsid w:val="007D0E6B"/>
    <w:rsid w:val="0084398F"/>
    <w:rsid w:val="00891A6A"/>
    <w:rsid w:val="008D5692"/>
    <w:rsid w:val="00926881"/>
    <w:rsid w:val="009B25DE"/>
    <w:rsid w:val="009D7473"/>
    <w:rsid w:val="009E7062"/>
    <w:rsid w:val="00A210B6"/>
    <w:rsid w:val="00A95E26"/>
    <w:rsid w:val="00B23E6D"/>
    <w:rsid w:val="00C0377A"/>
    <w:rsid w:val="00C1348E"/>
    <w:rsid w:val="00C25FCC"/>
    <w:rsid w:val="00C31144"/>
    <w:rsid w:val="00C46C6F"/>
    <w:rsid w:val="00CA30FD"/>
    <w:rsid w:val="00D3293D"/>
    <w:rsid w:val="00D65659"/>
    <w:rsid w:val="00DE7131"/>
    <w:rsid w:val="00F82D49"/>
    <w:rsid w:val="00FA00A0"/>
    <w:rsid w:val="00FC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E53A9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DE713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46C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2RPKMJmSp0&amp;t=50s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vJH8Kbzj54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rimaryhomeworkhelp.co.uk/adaptation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primaryhomeworkhelp.co.uk/adaptation.ht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bbc.co.uk/bitesize/topics/zbnnb9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BDBE2A98</Template>
  <TotalTime>0</TotalTime>
  <Pages>3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Louise Pickard</cp:lastModifiedBy>
  <cp:revision>2</cp:revision>
  <cp:lastPrinted>2020-03-20T09:18:00Z</cp:lastPrinted>
  <dcterms:created xsi:type="dcterms:W3CDTF">2020-04-16T08:48:00Z</dcterms:created>
  <dcterms:modified xsi:type="dcterms:W3CDTF">2020-04-16T08:48:00Z</dcterms:modified>
</cp:coreProperties>
</file>