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CB4" w:rsidRDefault="00251CB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68C2225" wp14:editId="0906AF07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753100" cy="8221980"/>
            <wp:effectExtent l="0" t="0" r="0" b="7620"/>
            <wp:wrapTight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ight>
            <wp:docPr id="2" name="Picture 2" descr="Image result for mermaid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rmaid la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Default="00251CB4"/>
    <w:p w:rsidR="00251CB4" w:rsidRDefault="00F270A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8BBEFA8" wp14:editId="4CE5D839">
            <wp:simplePos x="0" y="0"/>
            <wp:positionH relativeFrom="page">
              <wp:align>left</wp:align>
            </wp:positionH>
            <wp:positionV relativeFrom="paragraph">
              <wp:posOffset>424180</wp:posOffset>
            </wp:positionV>
            <wp:extent cx="6838950" cy="683895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4" name="Picture 4" descr="Image result for real candy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al candy worl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Default="00251CB4"/>
    <w:p w:rsidR="00251CB4" w:rsidRDefault="00251CB4"/>
    <w:p w:rsidR="00251CB4" w:rsidRDefault="00251CB4"/>
    <w:p w:rsidR="00251CB4" w:rsidRDefault="00251CB4"/>
    <w:p w:rsidR="00251CB4" w:rsidRDefault="00251CB4"/>
    <w:p w:rsidR="00251CB4" w:rsidRDefault="00251CB4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22A72EA" wp14:editId="7187634E">
            <wp:simplePos x="0" y="0"/>
            <wp:positionH relativeFrom="column">
              <wp:posOffset>-514350</wp:posOffset>
            </wp:positionH>
            <wp:positionV relativeFrom="paragraph">
              <wp:posOffset>201930</wp:posOffset>
            </wp:positionV>
            <wp:extent cx="6623050" cy="7448550"/>
            <wp:effectExtent l="0" t="0" r="635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3" name="Picture 3" descr="Image result for dinosaur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nosaur l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Default="00251CB4"/>
    <w:p w:rsidR="00251CB4" w:rsidRDefault="00251CB4"/>
    <w:p w:rsidR="00251CB4" w:rsidRDefault="00251CB4"/>
    <w:p w:rsidR="00251CB4" w:rsidRDefault="00251CB4"/>
    <w:p w:rsidR="00251CB4" w:rsidRDefault="00251CB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D489924" wp14:editId="4527F137">
            <wp:simplePos x="0" y="0"/>
            <wp:positionH relativeFrom="column">
              <wp:posOffset>-14605</wp:posOffset>
            </wp:positionH>
            <wp:positionV relativeFrom="paragraph">
              <wp:posOffset>-8890</wp:posOffset>
            </wp:positionV>
            <wp:extent cx="5772150" cy="8046085"/>
            <wp:effectExtent l="0" t="0" r="0" b="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1" name="Picture 1" descr="Image result for fantasy 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ntasy l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Default="00251CB4"/>
    <w:p w:rsidR="00251CB4" w:rsidRDefault="00251CB4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0276BB" wp14:editId="1D91CB56">
            <wp:simplePos x="0" y="0"/>
            <wp:positionH relativeFrom="column">
              <wp:posOffset>-381000</wp:posOffset>
            </wp:positionH>
            <wp:positionV relativeFrom="paragraph">
              <wp:posOffset>598805</wp:posOffset>
            </wp:positionV>
            <wp:extent cx="6286500" cy="6877050"/>
            <wp:effectExtent l="0" t="0" r="0" b="0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5" name="Picture 5" descr="Image result for fairy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airy 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Default="00251CB4"/>
    <w:p w:rsidR="00251CB4" w:rsidRDefault="00251CB4"/>
    <w:p w:rsidR="00251CB4" w:rsidRDefault="00251CB4"/>
    <w:p w:rsidR="00995E1D" w:rsidRDefault="00957749"/>
    <w:p w:rsidR="00251CB4" w:rsidRDefault="00251CB4"/>
    <w:p w:rsidR="00251CB4" w:rsidRDefault="00251CB4"/>
    <w:p w:rsidR="00251CB4" w:rsidRDefault="00251CB4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975C7B9" wp14:editId="467BE59D">
            <wp:simplePos x="0" y="0"/>
            <wp:positionH relativeFrom="column">
              <wp:posOffset>-514350</wp:posOffset>
            </wp:positionH>
            <wp:positionV relativeFrom="paragraph">
              <wp:posOffset>564515</wp:posOffset>
            </wp:positionV>
            <wp:extent cx="6800850" cy="6267450"/>
            <wp:effectExtent l="0" t="0" r="0" b="0"/>
            <wp:wrapTight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ight>
            <wp:docPr id="6" name="Picture 6" descr="Image result for world in th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orld in the s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Pr="00251CB4" w:rsidRDefault="00251CB4" w:rsidP="00251CB4"/>
    <w:p w:rsidR="00251CB4" w:rsidRPr="00251CB4" w:rsidRDefault="00251CB4" w:rsidP="00251CB4"/>
    <w:p w:rsidR="00251CB4" w:rsidRDefault="00251CB4" w:rsidP="00251CB4">
      <w:pPr>
        <w:tabs>
          <w:tab w:val="left" w:pos="1950"/>
        </w:tabs>
      </w:pPr>
      <w:r>
        <w:tab/>
      </w:r>
    </w:p>
    <w:p w:rsidR="00251CB4" w:rsidRDefault="00251CB4" w:rsidP="00251CB4">
      <w:pPr>
        <w:tabs>
          <w:tab w:val="left" w:pos="1950"/>
        </w:tabs>
      </w:pPr>
    </w:p>
    <w:p w:rsidR="00251CB4" w:rsidRDefault="00251CB4" w:rsidP="00251CB4">
      <w:pPr>
        <w:tabs>
          <w:tab w:val="left" w:pos="1950"/>
        </w:tabs>
      </w:pPr>
    </w:p>
    <w:p w:rsidR="00251CB4" w:rsidRDefault="00251CB4" w:rsidP="00251CB4">
      <w:pPr>
        <w:tabs>
          <w:tab w:val="left" w:pos="1950"/>
        </w:tabs>
      </w:pPr>
    </w:p>
    <w:p w:rsidR="00251CB4" w:rsidRDefault="00251CB4" w:rsidP="00251CB4">
      <w:pPr>
        <w:tabs>
          <w:tab w:val="left" w:pos="1950"/>
        </w:tabs>
      </w:pPr>
    </w:p>
    <w:p w:rsidR="00251CB4" w:rsidRDefault="00251CB4" w:rsidP="00251CB4">
      <w:pPr>
        <w:tabs>
          <w:tab w:val="left" w:pos="1950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4B20145" wp14:editId="7BE7977E">
            <wp:simplePos x="0" y="0"/>
            <wp:positionH relativeFrom="column">
              <wp:posOffset>-476250</wp:posOffset>
            </wp:positionH>
            <wp:positionV relativeFrom="paragraph">
              <wp:posOffset>488315</wp:posOffset>
            </wp:positionV>
            <wp:extent cx="6743700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"/>
                    <a:stretch/>
                  </pic:blipFill>
                  <pic:spPr bwMode="auto">
                    <a:xfrm>
                      <a:off x="0" y="0"/>
                      <a:ext cx="67437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Pr="00251CB4" w:rsidRDefault="00251CB4" w:rsidP="00251CB4">
      <w:pPr>
        <w:tabs>
          <w:tab w:val="left" w:pos="1950"/>
        </w:tabs>
      </w:pPr>
    </w:p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7BAC39E" wp14:editId="02EF65BC">
            <wp:simplePos x="0" y="0"/>
            <wp:positionH relativeFrom="column">
              <wp:posOffset>-133350</wp:posOffset>
            </wp:positionH>
            <wp:positionV relativeFrom="paragraph">
              <wp:posOffset>240030</wp:posOffset>
            </wp:positionV>
            <wp:extent cx="5467350" cy="7766050"/>
            <wp:effectExtent l="0" t="0" r="0" b="6350"/>
            <wp:wrapTight wrapText="bothSides">
              <wp:wrapPolygon edited="0">
                <wp:start x="0" y="0"/>
                <wp:lineTo x="0" y="21565"/>
                <wp:lineTo x="21525" y="21565"/>
                <wp:lineTo x="21525" y="0"/>
                <wp:lineTo x="0" y="0"/>
              </wp:wrapPolygon>
            </wp:wrapTight>
            <wp:docPr id="8" name="Picture 8" descr="Image result for underwater fantasy 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underwater fantasy la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Pr="00251CB4" w:rsidRDefault="00251CB4" w:rsidP="00251CB4"/>
    <w:p w:rsidR="00251CB4" w:rsidRDefault="00251CB4" w:rsidP="00251CB4"/>
    <w:p w:rsidR="00251CB4" w:rsidRDefault="00251CB4" w:rsidP="00251CB4"/>
    <w:p w:rsidR="00251CB4" w:rsidRDefault="00251CB4"/>
    <w:p w:rsidR="00251CB4" w:rsidRDefault="00251CB4"/>
    <w:p w:rsidR="00251CB4" w:rsidRDefault="00251CB4"/>
    <w:p w:rsidR="00251CB4" w:rsidRDefault="00251CB4"/>
    <w:p w:rsidR="00251CB4" w:rsidRDefault="00251CB4"/>
    <w:p w:rsidR="00251CB4" w:rsidRDefault="00251CB4"/>
    <w:p w:rsidR="00251CB4" w:rsidRDefault="00251CB4">
      <w:r>
        <w:br w:type="page"/>
      </w:r>
    </w:p>
    <w:p w:rsidR="00BE18D9" w:rsidRDefault="00251CB4" w:rsidP="00251CB4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544830</wp:posOffset>
            </wp:positionV>
            <wp:extent cx="6530975" cy="6800850"/>
            <wp:effectExtent l="0" t="0" r="3175" b="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9" name="Picture 9" descr="Image result for mythical wor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ythical worl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Default="00BE18D9" w:rsidP="00BE18D9">
      <w:pPr>
        <w:ind w:firstLine="720"/>
      </w:pPr>
    </w:p>
    <w:p w:rsidR="00BE18D9" w:rsidRPr="00BE18D9" w:rsidRDefault="00BE18D9" w:rsidP="00BE18D9">
      <w:pPr>
        <w:ind w:firstLine="720"/>
      </w:pPr>
    </w:p>
    <w:p w:rsidR="00BE18D9" w:rsidRPr="00BE18D9" w:rsidRDefault="00BE18D9" w:rsidP="00BE18D9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BE89698" wp14:editId="54E63C0E">
            <wp:simplePos x="0" y="0"/>
            <wp:positionH relativeFrom="column">
              <wp:posOffset>-95250</wp:posOffset>
            </wp:positionH>
            <wp:positionV relativeFrom="paragraph">
              <wp:posOffset>831215</wp:posOffset>
            </wp:positionV>
            <wp:extent cx="571500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28" y="21515"/>
                <wp:lineTo x="21528" y="0"/>
                <wp:lineTo x="0" y="0"/>
              </wp:wrapPolygon>
            </wp:wrapTight>
            <wp:docPr id="10" name="Picture 10" descr="Image result for giants 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iants lan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8982B8F" wp14:editId="30CBEEA8">
            <wp:simplePos x="0" y="0"/>
            <wp:positionH relativeFrom="column">
              <wp:posOffset>-457200</wp:posOffset>
            </wp:positionH>
            <wp:positionV relativeFrom="paragraph">
              <wp:posOffset>31115</wp:posOffset>
            </wp:positionV>
            <wp:extent cx="6496050" cy="6393180"/>
            <wp:effectExtent l="0" t="0" r="0" b="7620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11" name="Picture 11" descr="Image result for magic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magical worl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D9" w:rsidRPr="00BE18D9" w:rsidRDefault="00BE18D9" w:rsidP="00BE18D9"/>
    <w:p w:rsidR="00BE18D9" w:rsidRPr="00BE18D9" w:rsidRDefault="00BE18D9" w:rsidP="00BE18D9"/>
    <w:p w:rsidR="00BE18D9" w:rsidRPr="00BE18D9" w:rsidRDefault="00BE18D9" w:rsidP="00BE18D9"/>
    <w:p w:rsidR="00251CB4" w:rsidRPr="00BE18D9" w:rsidRDefault="00251CB4" w:rsidP="00BE18D9"/>
    <w:sectPr w:rsidR="00251CB4" w:rsidRPr="00BE18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B4"/>
    <w:rsid w:val="00251CB4"/>
    <w:rsid w:val="006B1BBB"/>
    <w:rsid w:val="006D5756"/>
    <w:rsid w:val="00957749"/>
    <w:rsid w:val="00BE18D9"/>
    <w:rsid w:val="00D267E8"/>
    <w:rsid w:val="00F2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75F4EE-DC8E-4218-BCE0-0EAA37D3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BA804A42</Template>
  <TotalTime>0</TotalTime>
  <Pages>11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Staff - Kirsty Wiggins</cp:lastModifiedBy>
  <cp:revision>2</cp:revision>
  <dcterms:created xsi:type="dcterms:W3CDTF">2021-02-24T20:11:00Z</dcterms:created>
  <dcterms:modified xsi:type="dcterms:W3CDTF">2021-02-24T20:11:00Z</dcterms:modified>
</cp:coreProperties>
</file>