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310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67"/>
        <w:gridCol w:w="3551"/>
        <w:gridCol w:w="2707"/>
        <w:gridCol w:w="2707"/>
        <w:gridCol w:w="2707"/>
        <w:gridCol w:w="3071"/>
      </w:tblGrid>
      <w:tr w:rsidR="00724979" w:rsidRPr="00E2637C" w:rsidTr="002F046B">
        <w:trPr>
          <w:cantSplit/>
          <w:trHeight w:val="166"/>
        </w:trPr>
        <w:tc>
          <w:tcPr>
            <w:tcW w:w="567" w:type="dxa"/>
            <w:textDirection w:val="btLr"/>
          </w:tcPr>
          <w:p w:rsidR="00724979" w:rsidRPr="00F82D49" w:rsidRDefault="00724979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</w:p>
        </w:tc>
        <w:tc>
          <w:tcPr>
            <w:tcW w:w="3551" w:type="dxa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  <w:t>Monday</w:t>
            </w:r>
          </w:p>
        </w:tc>
        <w:tc>
          <w:tcPr>
            <w:tcW w:w="2707" w:type="dxa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  <w:t>Tuesday</w:t>
            </w:r>
          </w:p>
        </w:tc>
        <w:tc>
          <w:tcPr>
            <w:tcW w:w="2707" w:type="dxa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  <w:t>Wednesday</w:t>
            </w:r>
          </w:p>
        </w:tc>
        <w:tc>
          <w:tcPr>
            <w:tcW w:w="2707" w:type="dxa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  <w:t>Thursday</w:t>
            </w:r>
          </w:p>
        </w:tc>
        <w:tc>
          <w:tcPr>
            <w:tcW w:w="3071" w:type="dxa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  <w:t>Friday</w:t>
            </w:r>
          </w:p>
        </w:tc>
      </w:tr>
      <w:tr w:rsidR="00DD3079" w:rsidRPr="00E2637C" w:rsidTr="002F046B">
        <w:trPr>
          <w:cantSplit/>
          <w:trHeight w:val="793"/>
        </w:trPr>
        <w:tc>
          <w:tcPr>
            <w:tcW w:w="567" w:type="dxa"/>
            <w:textDirection w:val="btLr"/>
          </w:tcPr>
          <w:p w:rsidR="00DD3079" w:rsidRPr="00F82D49" w:rsidRDefault="00E2637C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9-9.30</w:t>
            </w:r>
          </w:p>
        </w:tc>
        <w:tc>
          <w:tcPr>
            <w:tcW w:w="3551" w:type="dxa"/>
            <w:shd w:val="clear" w:color="auto" w:fill="BDD6EE" w:themeFill="accent1" w:themeFillTint="66"/>
          </w:tcPr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>Movement</w:t>
            </w:r>
          </w:p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The Body Coach – Youtube on the day</w:t>
            </w:r>
          </w:p>
          <w:p w:rsidR="00DD3079" w:rsidRPr="00E90D11" w:rsidRDefault="00DD30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</w:p>
        </w:tc>
        <w:tc>
          <w:tcPr>
            <w:tcW w:w="2707" w:type="dxa"/>
            <w:shd w:val="clear" w:color="auto" w:fill="BDD6EE" w:themeFill="accent1" w:themeFillTint="66"/>
          </w:tcPr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>Movement</w:t>
            </w:r>
          </w:p>
          <w:p w:rsidR="00DD3079" w:rsidRPr="00E90D11" w:rsidRDefault="00D67F1C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</w:rPr>
            </w:pPr>
            <w:hyperlink r:id="rId8" w:history="1">
              <w:r w:rsidR="00DD3079" w:rsidRPr="00E90D11">
                <w:rPr>
                  <w:rStyle w:val="Hyperlink"/>
                  <w:rFonts w:ascii="Comic Sans MS" w:hAnsi="Comic Sans MS"/>
                  <w:sz w:val="14"/>
                  <w:szCs w:val="20"/>
                </w:rPr>
                <w:t>https://www.youtube.com/user/CosmicKidsYoga</w:t>
              </w:r>
            </w:hyperlink>
          </w:p>
          <w:p w:rsidR="00DD3079" w:rsidRPr="00E90D11" w:rsidRDefault="00DD3079" w:rsidP="00E90D11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</w:p>
        </w:tc>
        <w:tc>
          <w:tcPr>
            <w:tcW w:w="2707" w:type="dxa"/>
            <w:shd w:val="clear" w:color="auto" w:fill="BDD6EE" w:themeFill="accent1" w:themeFillTint="66"/>
          </w:tcPr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>Movement</w:t>
            </w:r>
          </w:p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>BBC Move it Dance Programme</w:t>
            </w:r>
          </w:p>
          <w:p w:rsidR="00DD3079" w:rsidRPr="00E90D11" w:rsidRDefault="00D67F1C" w:rsidP="00DD3079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  <w:hyperlink r:id="rId9" w:history="1">
              <w:r w:rsidR="00DD3079" w:rsidRPr="00E90D11">
                <w:rPr>
                  <w:rStyle w:val="Hyperlink"/>
                  <w:rFonts w:ascii="Comic Sans MS" w:hAnsi="Comic Sans MS"/>
                  <w:sz w:val="14"/>
                  <w:szCs w:val="20"/>
                </w:rPr>
                <w:t>https://www.bbc.co.uk/programmes/b03g64pk/episodes/player</w:t>
              </w:r>
            </w:hyperlink>
          </w:p>
        </w:tc>
        <w:tc>
          <w:tcPr>
            <w:tcW w:w="2707" w:type="dxa"/>
            <w:shd w:val="clear" w:color="auto" w:fill="BDD6EE" w:themeFill="accent1" w:themeFillTint="66"/>
          </w:tcPr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>Movement</w:t>
            </w:r>
          </w:p>
          <w:p w:rsidR="00DD3079" w:rsidRPr="00E90D11" w:rsidRDefault="00DD3079" w:rsidP="00DD3079">
            <w:pPr>
              <w:jc w:val="center"/>
              <w:rPr>
                <w:rFonts w:ascii="Comic Sans MS" w:hAnsi="Comic Sans MS"/>
                <w:sz w:val="14"/>
                <w:szCs w:val="20"/>
              </w:rPr>
            </w:pPr>
            <w:r w:rsidRPr="00E90D11">
              <w:rPr>
                <w:rFonts w:ascii="Comic Sans MS" w:hAnsi="Comic Sans MS"/>
                <w:sz w:val="14"/>
                <w:szCs w:val="20"/>
              </w:rPr>
              <w:t xml:space="preserve"> Go outside for a walk.</w:t>
            </w:r>
          </w:p>
          <w:p w:rsidR="00DD3079" w:rsidRPr="00E90D11" w:rsidRDefault="00DD30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</w:p>
        </w:tc>
        <w:tc>
          <w:tcPr>
            <w:tcW w:w="3071" w:type="dxa"/>
            <w:shd w:val="clear" w:color="auto" w:fill="BDD6EE" w:themeFill="accent1" w:themeFillTint="66"/>
          </w:tcPr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>Movement</w:t>
            </w:r>
          </w:p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The Body Coach – Youtube on the day</w:t>
            </w:r>
          </w:p>
          <w:p w:rsidR="00DD3079" w:rsidRPr="00E90D11" w:rsidRDefault="00DD30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</w:p>
        </w:tc>
      </w:tr>
      <w:tr w:rsidR="00DD3079" w:rsidRPr="00E2637C" w:rsidTr="002F046B">
        <w:trPr>
          <w:cantSplit/>
          <w:trHeight w:val="293"/>
        </w:trPr>
        <w:tc>
          <w:tcPr>
            <w:tcW w:w="567" w:type="dxa"/>
            <w:textDirection w:val="btLr"/>
          </w:tcPr>
          <w:p w:rsidR="00DD3079" w:rsidRPr="00F82D49" w:rsidRDefault="00E2637C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9.30-10</w:t>
            </w:r>
          </w:p>
        </w:tc>
        <w:tc>
          <w:tcPr>
            <w:tcW w:w="3551" w:type="dxa"/>
            <w:shd w:val="clear" w:color="auto" w:fill="FFF2CC" w:themeFill="accent4" w:themeFillTint="33"/>
          </w:tcPr>
          <w:p w:rsidR="00DD3079" w:rsidRPr="00E90D11" w:rsidRDefault="00FB50A8" w:rsidP="00FB50A8">
            <w:pPr>
              <w:jc w:val="center"/>
              <w:rPr>
                <w:rFonts w:ascii="Comic Sans MS" w:eastAsia="Calibri" w:hAnsi="Comic Sans MS" w:cs="Arial"/>
                <w:sz w:val="14"/>
                <w:szCs w:val="20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 xml:space="preserve">Phonics </w:t>
            </w:r>
          </w:p>
        </w:tc>
        <w:tc>
          <w:tcPr>
            <w:tcW w:w="2707" w:type="dxa"/>
            <w:shd w:val="clear" w:color="auto" w:fill="FFF2CC" w:themeFill="accent4" w:themeFillTint="33"/>
          </w:tcPr>
          <w:p w:rsidR="00DD3079" w:rsidRPr="00E90D11" w:rsidRDefault="00FB50A8" w:rsidP="00FB50A8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Phonics</w:t>
            </w:r>
          </w:p>
        </w:tc>
        <w:tc>
          <w:tcPr>
            <w:tcW w:w="2707" w:type="dxa"/>
            <w:shd w:val="clear" w:color="auto" w:fill="FFF2CC" w:themeFill="accent4" w:themeFillTint="33"/>
          </w:tcPr>
          <w:p w:rsidR="00DD3079" w:rsidRPr="00E90D11" w:rsidRDefault="00FB50A8" w:rsidP="00FB50A8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Phonics</w:t>
            </w:r>
          </w:p>
        </w:tc>
        <w:tc>
          <w:tcPr>
            <w:tcW w:w="2707" w:type="dxa"/>
            <w:shd w:val="clear" w:color="auto" w:fill="FFF2CC" w:themeFill="accent4" w:themeFillTint="33"/>
          </w:tcPr>
          <w:p w:rsidR="00DD3079" w:rsidRPr="00E90D11" w:rsidRDefault="00FB50A8" w:rsidP="00FB50A8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Phonics</w:t>
            </w:r>
          </w:p>
        </w:tc>
        <w:tc>
          <w:tcPr>
            <w:tcW w:w="3071" w:type="dxa"/>
            <w:shd w:val="clear" w:color="auto" w:fill="FFF2CC" w:themeFill="accent4" w:themeFillTint="33"/>
          </w:tcPr>
          <w:p w:rsidR="00DD3079" w:rsidRPr="00E90D11" w:rsidRDefault="00FB50A8" w:rsidP="00FB50A8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Phonics</w:t>
            </w:r>
          </w:p>
        </w:tc>
      </w:tr>
      <w:tr w:rsidR="00921F68" w:rsidRPr="00E2637C" w:rsidTr="002F046B">
        <w:trPr>
          <w:cantSplit/>
          <w:trHeight w:val="1774"/>
        </w:trPr>
        <w:tc>
          <w:tcPr>
            <w:tcW w:w="567" w:type="dxa"/>
            <w:vMerge w:val="restart"/>
            <w:textDirection w:val="btLr"/>
          </w:tcPr>
          <w:p w:rsidR="00921F68" w:rsidRPr="00F82D49" w:rsidRDefault="00921F68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10-10.30</w:t>
            </w:r>
          </w:p>
        </w:tc>
        <w:tc>
          <w:tcPr>
            <w:tcW w:w="3551" w:type="dxa"/>
            <w:shd w:val="clear" w:color="auto" w:fill="FFCCFF"/>
          </w:tcPr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</w:pPr>
            <w:r w:rsidRPr="006119CD"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  <w:t>Reading</w:t>
            </w:r>
          </w:p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eastAsia="Calibri" w:hAnsi="Comic Sans MS" w:cs="Arial"/>
                <w:sz w:val="14"/>
                <w:szCs w:val="14"/>
              </w:rPr>
              <w:t>Younger readers can read or share a text with someone. Can they write or draw what they read about? Can they answer questions about the text?</w:t>
            </w:r>
          </w:p>
          <w:p w:rsidR="00921F68" w:rsidRPr="006119CD" w:rsidRDefault="00D67F1C" w:rsidP="00DD307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10" w:history="1">
              <w:r w:rsidR="00921F68" w:rsidRPr="006119CD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https://www.oxfordowl.co.uk/for-home/find-a-book/library-page/</w:t>
              </w:r>
            </w:hyperlink>
          </w:p>
          <w:p w:rsidR="00921F68" w:rsidRPr="006119CD" w:rsidRDefault="00921F68" w:rsidP="00DD3079">
            <w:pPr>
              <w:jc w:val="center"/>
              <w:rPr>
                <w:rFonts w:ascii="Comic Sans MS" w:hAnsi="Comic Sans MS"/>
                <w:sz w:val="14"/>
                <w:szCs w:val="14"/>
                <w:highlight w:val="cyan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username- SJGreading</w:t>
            </w:r>
          </w:p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password- SJGreading</w:t>
            </w:r>
          </w:p>
          <w:p w:rsidR="00921F68" w:rsidRPr="006119CD" w:rsidRDefault="00921F68" w:rsidP="006119CD">
            <w:pPr>
              <w:rPr>
                <w:rFonts w:ascii="Comic Sans MS" w:hAnsi="Comic Sans MS"/>
                <w:color w:val="00B0F0"/>
                <w:sz w:val="14"/>
                <w:szCs w:val="14"/>
              </w:rPr>
            </w:pPr>
          </w:p>
        </w:tc>
        <w:tc>
          <w:tcPr>
            <w:tcW w:w="2707" w:type="dxa"/>
            <w:shd w:val="clear" w:color="auto" w:fill="FFCCFF"/>
          </w:tcPr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</w:pPr>
            <w:r w:rsidRPr="006119CD"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  <w:t>Reading</w:t>
            </w:r>
          </w:p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eastAsia="Calibri" w:hAnsi="Comic Sans MS" w:cs="Arial"/>
                <w:sz w:val="14"/>
                <w:szCs w:val="14"/>
              </w:rPr>
              <w:t>Younger readers can read or share a text with someone. Can they write or draw what they read about? Can they answer questions about the text?</w:t>
            </w:r>
          </w:p>
          <w:p w:rsidR="00921F68" w:rsidRPr="006119CD" w:rsidRDefault="00D67F1C" w:rsidP="00E2637C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11" w:history="1">
              <w:r w:rsidR="00921F68" w:rsidRPr="006119CD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https://www.oxfordowl.co.uk/for-home/find-a-book/library-page/</w:t>
              </w:r>
            </w:hyperlink>
          </w:p>
          <w:p w:rsidR="00921F68" w:rsidRPr="006119CD" w:rsidRDefault="00921F68" w:rsidP="00E2637C">
            <w:pPr>
              <w:jc w:val="center"/>
              <w:rPr>
                <w:rFonts w:ascii="Comic Sans MS" w:hAnsi="Comic Sans MS"/>
                <w:sz w:val="14"/>
                <w:szCs w:val="14"/>
                <w:highlight w:val="cyan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username- SJGreading</w:t>
            </w:r>
          </w:p>
          <w:p w:rsidR="00921F68" w:rsidRPr="006119CD" w:rsidRDefault="00921F68" w:rsidP="006119CD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password- SJGreading</w:t>
            </w:r>
          </w:p>
        </w:tc>
        <w:tc>
          <w:tcPr>
            <w:tcW w:w="2707" w:type="dxa"/>
            <w:shd w:val="clear" w:color="auto" w:fill="FFCCFF"/>
          </w:tcPr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</w:pPr>
            <w:r w:rsidRPr="006119CD"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  <w:t>Reading</w:t>
            </w:r>
          </w:p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eastAsia="Calibri" w:hAnsi="Comic Sans MS" w:cs="Arial"/>
                <w:sz w:val="14"/>
                <w:szCs w:val="14"/>
              </w:rPr>
              <w:t>Younger readers can read or share a text with someone. Can they write or draw what they read about? Can they answer questions about the text?</w:t>
            </w:r>
          </w:p>
          <w:p w:rsidR="00921F68" w:rsidRPr="006119CD" w:rsidRDefault="00D67F1C" w:rsidP="00E2637C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12" w:history="1">
              <w:r w:rsidR="00921F68" w:rsidRPr="006119CD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https://www.oxfordowl.co.uk/for-home/find-a-book/library-page/</w:t>
              </w:r>
            </w:hyperlink>
          </w:p>
          <w:p w:rsidR="00921F68" w:rsidRPr="006119CD" w:rsidRDefault="00921F68" w:rsidP="00E2637C">
            <w:pPr>
              <w:jc w:val="center"/>
              <w:rPr>
                <w:rFonts w:ascii="Comic Sans MS" w:hAnsi="Comic Sans MS"/>
                <w:sz w:val="14"/>
                <w:szCs w:val="14"/>
                <w:highlight w:val="cyan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username- SJGreading</w:t>
            </w:r>
          </w:p>
          <w:p w:rsidR="00921F68" w:rsidRPr="006119CD" w:rsidRDefault="00921F68" w:rsidP="006119CD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password- SJGreading</w:t>
            </w:r>
          </w:p>
        </w:tc>
        <w:tc>
          <w:tcPr>
            <w:tcW w:w="2707" w:type="dxa"/>
            <w:shd w:val="clear" w:color="auto" w:fill="FFCCFF"/>
          </w:tcPr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</w:pPr>
            <w:r w:rsidRPr="006119CD"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  <w:t>Reading</w:t>
            </w:r>
          </w:p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eastAsia="Calibri" w:hAnsi="Comic Sans MS" w:cs="Arial"/>
                <w:sz w:val="14"/>
                <w:szCs w:val="14"/>
              </w:rPr>
              <w:t>Younger readers can read or share a text with someone. Can they write or draw what they read about? Can they answer questions about the text?</w:t>
            </w:r>
          </w:p>
          <w:p w:rsidR="00921F68" w:rsidRPr="006119CD" w:rsidRDefault="00D67F1C" w:rsidP="00E2637C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13" w:history="1">
              <w:r w:rsidR="00921F68" w:rsidRPr="006119CD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https://www.oxfordowl.co.uk/for-home/find-a-book/library-page/</w:t>
              </w:r>
            </w:hyperlink>
          </w:p>
          <w:p w:rsidR="00921F68" w:rsidRPr="006119CD" w:rsidRDefault="00921F68" w:rsidP="00E2637C">
            <w:pPr>
              <w:jc w:val="center"/>
              <w:rPr>
                <w:rFonts w:ascii="Comic Sans MS" w:hAnsi="Comic Sans MS"/>
                <w:sz w:val="14"/>
                <w:szCs w:val="14"/>
                <w:highlight w:val="cyan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username- SJGreading</w:t>
            </w:r>
          </w:p>
          <w:p w:rsidR="00921F68" w:rsidRPr="006119CD" w:rsidRDefault="00921F68" w:rsidP="006119CD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password- SJGreading</w:t>
            </w:r>
          </w:p>
        </w:tc>
        <w:tc>
          <w:tcPr>
            <w:tcW w:w="3071" w:type="dxa"/>
            <w:shd w:val="clear" w:color="auto" w:fill="FFCCFF"/>
          </w:tcPr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</w:pPr>
            <w:r w:rsidRPr="006119CD"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  <w:t>Reading</w:t>
            </w:r>
          </w:p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eastAsia="Calibri" w:hAnsi="Comic Sans MS" w:cs="Arial"/>
                <w:sz w:val="14"/>
                <w:szCs w:val="14"/>
              </w:rPr>
              <w:t>Younger readers can read or share a text with someone. Can they write or draw what they read about? Can they answer questions about the text?</w:t>
            </w:r>
          </w:p>
          <w:p w:rsidR="00921F68" w:rsidRPr="006119CD" w:rsidRDefault="00D67F1C" w:rsidP="00E2637C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14" w:history="1">
              <w:r w:rsidR="00921F68" w:rsidRPr="006119CD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https://www.oxfordowl.co.uk/for-home/find-a-book/library-page/</w:t>
              </w:r>
            </w:hyperlink>
          </w:p>
          <w:p w:rsidR="00921F68" w:rsidRPr="006119CD" w:rsidRDefault="00921F68" w:rsidP="00E2637C">
            <w:pPr>
              <w:jc w:val="center"/>
              <w:rPr>
                <w:rFonts w:ascii="Comic Sans MS" w:hAnsi="Comic Sans MS"/>
                <w:sz w:val="14"/>
                <w:szCs w:val="14"/>
                <w:highlight w:val="cyan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username- SJGreading</w:t>
            </w:r>
          </w:p>
          <w:p w:rsidR="00921F68" w:rsidRPr="006119CD" w:rsidRDefault="00921F68" w:rsidP="006119CD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password- SJGreading</w:t>
            </w:r>
          </w:p>
        </w:tc>
      </w:tr>
      <w:tr w:rsidR="00921F68" w:rsidRPr="00E2637C" w:rsidTr="002F046B">
        <w:trPr>
          <w:cantSplit/>
          <w:trHeight w:val="388"/>
        </w:trPr>
        <w:tc>
          <w:tcPr>
            <w:tcW w:w="567" w:type="dxa"/>
            <w:vMerge/>
            <w:textDirection w:val="btLr"/>
          </w:tcPr>
          <w:p w:rsidR="00921F68" w:rsidRDefault="00921F68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</w:p>
        </w:tc>
        <w:tc>
          <w:tcPr>
            <w:tcW w:w="3551" w:type="dxa"/>
            <w:shd w:val="clear" w:color="auto" w:fill="FFCCFF"/>
          </w:tcPr>
          <w:p w:rsidR="00921F68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</w:pPr>
            <w:r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  <w:t>Word of the day</w:t>
            </w:r>
          </w:p>
          <w:p w:rsidR="00921F68" w:rsidRPr="00921F68" w:rsidRDefault="002D0362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</w:rPr>
            </w:pPr>
            <w:r w:rsidRPr="002D0362">
              <w:rPr>
                <w:rFonts w:ascii="Comic Sans MS" w:eastAsia="Calibri" w:hAnsi="Comic Sans MS" w:cs="Arial"/>
                <w:color w:val="000000" w:themeColor="text1"/>
                <w:sz w:val="14"/>
                <w:szCs w:val="20"/>
              </w:rPr>
              <w:t>Noise</w:t>
            </w:r>
          </w:p>
        </w:tc>
        <w:tc>
          <w:tcPr>
            <w:tcW w:w="2707" w:type="dxa"/>
            <w:shd w:val="clear" w:color="auto" w:fill="FFCCFF"/>
          </w:tcPr>
          <w:p w:rsidR="00921F68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</w:pPr>
            <w:r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  <w:t>Word of the day</w:t>
            </w:r>
          </w:p>
          <w:p w:rsidR="00921F68" w:rsidRPr="002F046B" w:rsidRDefault="002D0362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</w:rPr>
            </w:pPr>
            <w:r w:rsidRPr="002D0362">
              <w:rPr>
                <w:rFonts w:ascii="Comic Sans MS" w:eastAsia="Calibri" w:hAnsi="Comic Sans MS" w:cs="Arial"/>
                <w:color w:val="000000" w:themeColor="text1"/>
                <w:sz w:val="14"/>
                <w:szCs w:val="20"/>
              </w:rPr>
              <w:t>Music</w:t>
            </w:r>
          </w:p>
        </w:tc>
        <w:tc>
          <w:tcPr>
            <w:tcW w:w="2707" w:type="dxa"/>
            <w:shd w:val="clear" w:color="auto" w:fill="FFCCFF"/>
          </w:tcPr>
          <w:p w:rsidR="00921F68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</w:pPr>
            <w:r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  <w:t>Word of the day</w:t>
            </w:r>
          </w:p>
          <w:p w:rsidR="002F046B" w:rsidRPr="002F046B" w:rsidRDefault="002D0362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</w:rPr>
            </w:pPr>
            <w:r w:rsidRPr="002D0362">
              <w:rPr>
                <w:rFonts w:ascii="Comic Sans MS" w:eastAsia="Calibri" w:hAnsi="Comic Sans MS" w:cs="Arial"/>
                <w:color w:val="000000" w:themeColor="text1"/>
                <w:sz w:val="14"/>
                <w:szCs w:val="20"/>
              </w:rPr>
              <w:t>Lyrics</w:t>
            </w:r>
          </w:p>
        </w:tc>
        <w:tc>
          <w:tcPr>
            <w:tcW w:w="2707" w:type="dxa"/>
            <w:shd w:val="clear" w:color="auto" w:fill="FFCCFF"/>
          </w:tcPr>
          <w:p w:rsidR="002F046B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</w:pPr>
            <w:r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  <w:t>Word of the day</w:t>
            </w:r>
            <w:r w:rsidR="002F046B"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  <w:t xml:space="preserve"> </w:t>
            </w:r>
          </w:p>
          <w:p w:rsidR="00921F68" w:rsidRPr="002F046B" w:rsidRDefault="002D0362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</w:rPr>
            </w:pPr>
            <w:r w:rsidRPr="002D0362">
              <w:rPr>
                <w:rFonts w:ascii="Comic Sans MS" w:eastAsia="Calibri" w:hAnsi="Comic Sans MS" w:cs="Arial"/>
                <w:color w:val="000000" w:themeColor="text1"/>
                <w:sz w:val="14"/>
                <w:szCs w:val="20"/>
              </w:rPr>
              <w:t>Beat</w:t>
            </w:r>
          </w:p>
        </w:tc>
        <w:tc>
          <w:tcPr>
            <w:tcW w:w="3071" w:type="dxa"/>
            <w:shd w:val="clear" w:color="auto" w:fill="FFCCFF"/>
          </w:tcPr>
          <w:p w:rsidR="00921F68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</w:pPr>
            <w:r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  <w:t>Word of the day</w:t>
            </w:r>
          </w:p>
          <w:p w:rsidR="002F046B" w:rsidRPr="00101578" w:rsidRDefault="002D0362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</w:rPr>
            </w:pPr>
            <w:r w:rsidRPr="002D0362">
              <w:rPr>
                <w:rFonts w:ascii="Comic Sans MS" w:eastAsia="Calibri" w:hAnsi="Comic Sans MS" w:cs="Arial"/>
                <w:color w:val="000000" w:themeColor="text1"/>
                <w:sz w:val="14"/>
                <w:szCs w:val="20"/>
              </w:rPr>
              <w:t>Volume</w:t>
            </w:r>
          </w:p>
        </w:tc>
      </w:tr>
      <w:tr w:rsidR="00724979" w:rsidTr="002F046B">
        <w:trPr>
          <w:cantSplit/>
          <w:trHeight w:val="447"/>
        </w:trPr>
        <w:tc>
          <w:tcPr>
            <w:tcW w:w="567" w:type="dxa"/>
            <w:textDirection w:val="btL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t>11-11.15</w:t>
            </w:r>
          </w:p>
        </w:tc>
        <w:tc>
          <w:tcPr>
            <w:tcW w:w="3551" w:type="dxa"/>
            <w:shd w:val="clear" w:color="auto" w:fill="F7CAAC" w:themeFill="accent2" w:themeFillTint="66"/>
            <w:vAlign w:val="center"/>
          </w:tcPr>
          <w:p w:rsidR="00724979" w:rsidRPr="00E90D11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E90D11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E90D11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E90D11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Break</w:t>
            </w:r>
          </w:p>
        </w:tc>
        <w:tc>
          <w:tcPr>
            <w:tcW w:w="3071" w:type="dxa"/>
            <w:shd w:val="clear" w:color="auto" w:fill="F7CAAC" w:themeFill="accent2" w:themeFillTint="66"/>
            <w:vAlign w:val="center"/>
          </w:tcPr>
          <w:p w:rsidR="00724979" w:rsidRPr="00E90D11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Break</w:t>
            </w:r>
          </w:p>
        </w:tc>
      </w:tr>
      <w:tr w:rsidR="00724979" w:rsidTr="002F046B">
        <w:trPr>
          <w:cantSplit/>
          <w:trHeight w:val="1134"/>
        </w:trPr>
        <w:tc>
          <w:tcPr>
            <w:tcW w:w="567" w:type="dxa"/>
            <w:textDirection w:val="btL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t>11.15-12.15</w:t>
            </w:r>
          </w:p>
        </w:tc>
        <w:tc>
          <w:tcPr>
            <w:tcW w:w="3551" w:type="dxa"/>
            <w:shd w:val="clear" w:color="auto" w:fill="CCFFCC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 xml:space="preserve">Number gym </w:t>
            </w:r>
          </w:p>
          <w:p w:rsidR="00724979" w:rsidRPr="00E90D11" w:rsidRDefault="00D67F1C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hyperlink r:id="rId15" w:history="1">
              <w:r w:rsidR="00724979" w:rsidRPr="00E90D11">
                <w:rPr>
                  <w:rStyle w:val="Hyperlink"/>
                  <w:rFonts w:ascii="Comic Sans MS" w:hAnsi="Comic Sans MS"/>
                  <w:sz w:val="14"/>
                  <w:szCs w:val="14"/>
                </w:rPr>
                <w:t>http://www.numbergym.co.uk/</w:t>
              </w:r>
            </w:hyperlink>
          </w:p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  <w:szCs w:val="14"/>
              </w:rPr>
              <w:t xml:space="preserve">Appropriate calculation activity linked to year group e.g. add and subtract </w:t>
            </w:r>
          </w:p>
          <w:p w:rsidR="007E3411" w:rsidRPr="00E90D11" w:rsidRDefault="007E3411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:rsidR="007E3411" w:rsidRPr="00E90D11" w:rsidRDefault="007E3411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color w:val="00B0F0"/>
                <w:sz w:val="14"/>
                <w:szCs w:val="14"/>
              </w:rPr>
              <w:t>See EYFS and Year 1 daily sheet.</w:t>
            </w:r>
          </w:p>
        </w:tc>
        <w:tc>
          <w:tcPr>
            <w:tcW w:w="2707" w:type="dxa"/>
            <w:shd w:val="clear" w:color="auto" w:fill="CCFFCC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E90D11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Purple Mash</w:t>
            </w:r>
          </w:p>
          <w:p w:rsidR="00724979" w:rsidRPr="00E90D11" w:rsidRDefault="00D67F1C" w:rsidP="001F4328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6" w:history="1">
              <w:r w:rsidR="00724979" w:rsidRPr="00E90D11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https://www.purplemash.com/login/</w:t>
              </w:r>
            </w:hyperlink>
          </w:p>
          <w:p w:rsidR="00724979" w:rsidRPr="00E90D11" w:rsidRDefault="00B468C9" w:rsidP="00AB277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  <w:szCs w:val="14"/>
              </w:rPr>
              <w:t xml:space="preserve">Shape focus – </w:t>
            </w:r>
            <w:r w:rsidR="00AB2778" w:rsidRPr="00E90D11">
              <w:rPr>
                <w:rFonts w:ascii="Comic Sans MS" w:hAnsi="Comic Sans MS"/>
                <w:sz w:val="14"/>
                <w:szCs w:val="14"/>
              </w:rPr>
              <w:t>recap names of shapes. Creating your own Colour Monster shape picture.</w:t>
            </w:r>
          </w:p>
          <w:p w:rsidR="007E3411" w:rsidRPr="00E90D11" w:rsidRDefault="007E3411" w:rsidP="00AB277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color w:val="00B0F0"/>
                <w:sz w:val="14"/>
                <w:szCs w:val="14"/>
              </w:rPr>
              <w:t>See EYFS and Year 1 daily sheet.</w:t>
            </w:r>
          </w:p>
        </w:tc>
        <w:tc>
          <w:tcPr>
            <w:tcW w:w="2707" w:type="dxa"/>
            <w:shd w:val="clear" w:color="auto" w:fill="CCFFCC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Number gym</w:t>
            </w:r>
          </w:p>
          <w:p w:rsidR="00724979" w:rsidRPr="00E90D11" w:rsidRDefault="00D67F1C" w:rsidP="001F4328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7" w:history="1">
              <w:r w:rsidR="00724979" w:rsidRPr="00E90D11">
                <w:rPr>
                  <w:rStyle w:val="Hyperlink"/>
                  <w:rFonts w:ascii="Comic Sans MS" w:hAnsi="Comic Sans MS"/>
                  <w:sz w:val="14"/>
                  <w:szCs w:val="14"/>
                </w:rPr>
                <w:t>http://www.numbergym.co.uk/</w:t>
              </w:r>
            </w:hyperlink>
          </w:p>
          <w:p w:rsidR="00B468C9" w:rsidRPr="00E90D11" w:rsidRDefault="00B468C9" w:rsidP="00B468C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  <w:szCs w:val="14"/>
              </w:rPr>
              <w:t>Appropriate calculation activity linked to</w:t>
            </w:r>
            <w:r w:rsidR="00E2637C" w:rsidRPr="00E90D11">
              <w:rPr>
                <w:rFonts w:ascii="Comic Sans MS" w:hAnsi="Comic Sans MS"/>
                <w:sz w:val="14"/>
                <w:szCs w:val="14"/>
              </w:rPr>
              <w:t xml:space="preserve"> year group. </w:t>
            </w:r>
            <w:r w:rsidRPr="00E90D11">
              <w:rPr>
                <w:rFonts w:ascii="Comic Sans MS" w:hAnsi="Comic Sans MS"/>
                <w:sz w:val="14"/>
                <w:szCs w:val="14"/>
              </w:rPr>
              <w:t>EYFS/Yr1 looking at number bonds/numbers to 10</w:t>
            </w:r>
          </w:p>
          <w:p w:rsidR="007E3411" w:rsidRPr="00E90D11" w:rsidRDefault="007E3411" w:rsidP="00B468C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color w:val="00B0F0"/>
                <w:sz w:val="14"/>
                <w:szCs w:val="14"/>
              </w:rPr>
              <w:t>See EYFS and Year 1 daily sheet.</w:t>
            </w:r>
          </w:p>
        </w:tc>
        <w:tc>
          <w:tcPr>
            <w:tcW w:w="2707" w:type="dxa"/>
            <w:shd w:val="clear" w:color="auto" w:fill="CCFFCC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Purple Mash</w:t>
            </w:r>
          </w:p>
          <w:p w:rsidR="00724979" w:rsidRPr="00E90D11" w:rsidRDefault="00D67F1C" w:rsidP="001F4328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8" w:history="1">
              <w:r w:rsidR="00724979" w:rsidRPr="00E90D11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https://www.purplemash.com/login/</w:t>
              </w:r>
            </w:hyperlink>
          </w:p>
          <w:p w:rsidR="00B468C9" w:rsidRPr="00E90D11" w:rsidRDefault="007E3411" w:rsidP="00B468C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color w:val="00B0F0"/>
                <w:sz w:val="14"/>
                <w:szCs w:val="14"/>
              </w:rPr>
              <w:t>See EYFS and Year 1 daily sheet.</w:t>
            </w:r>
          </w:p>
        </w:tc>
        <w:tc>
          <w:tcPr>
            <w:tcW w:w="3071" w:type="dxa"/>
            <w:shd w:val="clear" w:color="auto" w:fill="CCFFCC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Number gym</w:t>
            </w:r>
          </w:p>
          <w:p w:rsidR="00724979" w:rsidRPr="00E90D11" w:rsidRDefault="00D67F1C" w:rsidP="001F4328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9" w:history="1">
              <w:r w:rsidR="00724979" w:rsidRPr="00E90D11">
                <w:rPr>
                  <w:rStyle w:val="Hyperlink"/>
                  <w:rFonts w:ascii="Comic Sans MS" w:hAnsi="Comic Sans MS"/>
                  <w:sz w:val="14"/>
                  <w:szCs w:val="14"/>
                </w:rPr>
                <w:t>http://www.numbergym.co.uk/</w:t>
              </w:r>
            </w:hyperlink>
          </w:p>
          <w:p w:rsidR="00B468C9" w:rsidRPr="00E90D11" w:rsidRDefault="002B6E19" w:rsidP="002B6E1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  <w:szCs w:val="14"/>
              </w:rPr>
              <w:t xml:space="preserve"> Calculation focus – addition and subtraction </w:t>
            </w:r>
          </w:p>
          <w:p w:rsidR="007E3411" w:rsidRPr="00E90D11" w:rsidRDefault="007E3411" w:rsidP="002B6E1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color w:val="00B0F0"/>
                <w:sz w:val="14"/>
                <w:szCs w:val="14"/>
              </w:rPr>
              <w:t>See EYFS and Year 1 daily sheet.</w:t>
            </w:r>
          </w:p>
        </w:tc>
      </w:tr>
      <w:tr w:rsidR="00825607" w:rsidTr="002F046B">
        <w:trPr>
          <w:cantSplit/>
          <w:trHeight w:val="464"/>
        </w:trPr>
        <w:tc>
          <w:tcPr>
            <w:tcW w:w="567" w:type="dxa"/>
            <w:textDirection w:val="btLr"/>
          </w:tcPr>
          <w:p w:rsidR="00825607" w:rsidRPr="00724979" w:rsidRDefault="00825607" w:rsidP="00825607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t>12.15-1.15</w:t>
            </w:r>
          </w:p>
        </w:tc>
        <w:tc>
          <w:tcPr>
            <w:tcW w:w="3551" w:type="dxa"/>
            <w:shd w:val="clear" w:color="auto" w:fill="F4B083" w:themeFill="accent2" w:themeFillTint="99"/>
            <w:vAlign w:val="center"/>
          </w:tcPr>
          <w:p w:rsidR="00825607" w:rsidRPr="00E90D11" w:rsidRDefault="00825607" w:rsidP="00825607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4B083" w:themeFill="accent2" w:themeFillTint="99"/>
            <w:vAlign w:val="center"/>
          </w:tcPr>
          <w:p w:rsidR="00825607" w:rsidRPr="00E90D11" w:rsidRDefault="00825607" w:rsidP="00825607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4B083" w:themeFill="accent2" w:themeFillTint="99"/>
            <w:vAlign w:val="center"/>
          </w:tcPr>
          <w:p w:rsidR="00825607" w:rsidRPr="00E90D11" w:rsidRDefault="00825607" w:rsidP="00825607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4B083" w:themeFill="accent2" w:themeFillTint="99"/>
            <w:vAlign w:val="center"/>
          </w:tcPr>
          <w:p w:rsidR="00825607" w:rsidRPr="00E90D11" w:rsidRDefault="00825607" w:rsidP="00825607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Lunch</w:t>
            </w:r>
          </w:p>
        </w:tc>
        <w:tc>
          <w:tcPr>
            <w:tcW w:w="3071" w:type="dxa"/>
            <w:shd w:val="clear" w:color="auto" w:fill="F4B083" w:themeFill="accent2" w:themeFillTint="99"/>
            <w:vAlign w:val="center"/>
          </w:tcPr>
          <w:p w:rsidR="00825607" w:rsidRPr="00E90D11" w:rsidRDefault="00825607" w:rsidP="00825607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Lunch</w:t>
            </w:r>
          </w:p>
        </w:tc>
      </w:tr>
      <w:tr w:rsidR="00724979" w:rsidTr="002F046B">
        <w:trPr>
          <w:cantSplit/>
          <w:trHeight w:val="860"/>
        </w:trPr>
        <w:tc>
          <w:tcPr>
            <w:tcW w:w="567" w:type="dxa"/>
            <w:textDirection w:val="btLr"/>
          </w:tcPr>
          <w:p w:rsidR="00724979" w:rsidRPr="00825607" w:rsidRDefault="00825607" w:rsidP="00724979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6"/>
              </w:rPr>
            </w:pPr>
            <w:r w:rsidRPr="00825607">
              <w:rPr>
                <w:rFonts w:ascii="Comic Sans MS" w:eastAsia="Calibri" w:hAnsi="Comic Sans MS" w:cs="Arial"/>
                <w:b/>
                <w:sz w:val="14"/>
                <w:szCs w:val="16"/>
              </w:rPr>
              <w:t>1.15-2.50</w:t>
            </w:r>
          </w:p>
        </w:tc>
        <w:tc>
          <w:tcPr>
            <w:tcW w:w="3551" w:type="dxa"/>
            <w:shd w:val="clear" w:color="auto" w:fill="CC99FF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Theme Work</w:t>
            </w:r>
          </w:p>
          <w:p w:rsidR="007E3411" w:rsidRPr="00E90D11" w:rsidRDefault="007E3411" w:rsidP="00E2637C">
            <w:pPr>
              <w:jc w:val="center"/>
              <w:rPr>
                <w:rFonts w:ascii="Comic Sans MS" w:hAnsi="Comic Sans MS"/>
                <w:sz w:val="14"/>
              </w:rPr>
            </w:pPr>
          </w:p>
          <w:p w:rsidR="00E2637C" w:rsidRPr="00E90D11" w:rsidRDefault="00E2637C" w:rsidP="00E2637C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</w:rPr>
              <w:t>See daily plan</w:t>
            </w:r>
          </w:p>
        </w:tc>
        <w:tc>
          <w:tcPr>
            <w:tcW w:w="2707" w:type="dxa"/>
            <w:shd w:val="clear" w:color="auto" w:fill="CC99FF"/>
          </w:tcPr>
          <w:p w:rsidR="00724979" w:rsidRPr="00E90D11" w:rsidRDefault="0004024D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Th</w:t>
            </w:r>
            <w:r w:rsidR="00724979"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eme Work</w:t>
            </w:r>
          </w:p>
          <w:p w:rsidR="00C1386E" w:rsidRPr="00E90D11" w:rsidRDefault="00C1386E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</w:p>
          <w:p w:rsidR="00AB2778" w:rsidRPr="00E90D11" w:rsidRDefault="00E2637C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</w:rPr>
              <w:t>See daily plan</w:t>
            </w:r>
          </w:p>
          <w:p w:rsidR="007E3411" w:rsidRPr="00E90D11" w:rsidRDefault="007E3411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707" w:type="dxa"/>
            <w:shd w:val="clear" w:color="auto" w:fill="CC99FF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Theme Work</w:t>
            </w:r>
          </w:p>
          <w:p w:rsidR="0004024D" w:rsidRPr="00E90D11" w:rsidRDefault="0004024D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:rsidR="00E2637C" w:rsidRPr="00E90D11" w:rsidRDefault="00E2637C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</w:rPr>
              <w:t>See daily plan</w:t>
            </w:r>
          </w:p>
        </w:tc>
        <w:tc>
          <w:tcPr>
            <w:tcW w:w="2707" w:type="dxa"/>
            <w:shd w:val="clear" w:color="auto" w:fill="CC99FF"/>
          </w:tcPr>
          <w:p w:rsidR="00724979" w:rsidRPr="00E90D11" w:rsidRDefault="00A76B81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T</w:t>
            </w:r>
            <w:r w:rsidR="00724979"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heme Work</w:t>
            </w:r>
          </w:p>
          <w:p w:rsidR="00724979" w:rsidRPr="00E90D11" w:rsidRDefault="00DF2960" w:rsidP="00A76B81">
            <w:pPr>
              <w:jc w:val="center"/>
              <w:rPr>
                <w:rFonts w:ascii="Comic Sans MS" w:hAnsi="Comic Sans MS"/>
                <w:sz w:val="14"/>
              </w:rPr>
            </w:pPr>
            <w:r w:rsidRPr="00E90D11">
              <w:rPr>
                <w:rFonts w:ascii="Comic Sans MS" w:hAnsi="Comic Sans MS"/>
                <w:sz w:val="14"/>
              </w:rPr>
              <w:t xml:space="preserve"> </w:t>
            </w:r>
          </w:p>
          <w:p w:rsidR="0024756E" w:rsidRPr="00E90D11" w:rsidRDefault="00E2637C" w:rsidP="00A76B81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</w:rPr>
              <w:t>See daily plan</w:t>
            </w:r>
          </w:p>
        </w:tc>
        <w:tc>
          <w:tcPr>
            <w:tcW w:w="3071" w:type="dxa"/>
            <w:shd w:val="clear" w:color="auto" w:fill="CC99FF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Theme Work</w:t>
            </w:r>
          </w:p>
          <w:p w:rsidR="00E2637C" w:rsidRPr="00E90D11" w:rsidRDefault="00E2637C" w:rsidP="00825607">
            <w:pPr>
              <w:jc w:val="center"/>
              <w:rPr>
                <w:rFonts w:ascii="Comic Sans MS" w:hAnsi="Comic Sans MS"/>
                <w:sz w:val="14"/>
              </w:rPr>
            </w:pPr>
          </w:p>
          <w:p w:rsidR="00724979" w:rsidRPr="00E90D11" w:rsidRDefault="00E2637C" w:rsidP="00825607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</w:rPr>
              <w:t>See daily plan</w:t>
            </w:r>
          </w:p>
        </w:tc>
      </w:tr>
      <w:tr w:rsidR="00724979" w:rsidTr="002F046B">
        <w:trPr>
          <w:cantSplit/>
          <w:trHeight w:val="1134"/>
        </w:trPr>
        <w:tc>
          <w:tcPr>
            <w:tcW w:w="567" w:type="dxa"/>
            <w:textDirection w:val="btLr"/>
          </w:tcPr>
          <w:p w:rsidR="00724979" w:rsidRPr="00825607" w:rsidRDefault="00825607" w:rsidP="00724979">
            <w:pPr>
              <w:jc w:val="center"/>
              <w:rPr>
                <w:rFonts w:ascii="Comic Sans MS" w:hAnsi="Comic Sans MS"/>
                <w:b/>
                <w:sz w:val="14"/>
                <w:szCs w:val="16"/>
              </w:rPr>
            </w:pPr>
            <w:r w:rsidRPr="00825607">
              <w:rPr>
                <w:rFonts w:ascii="Comic Sans MS" w:hAnsi="Comic Sans MS"/>
                <w:b/>
                <w:sz w:val="14"/>
                <w:szCs w:val="16"/>
              </w:rPr>
              <w:t>2.50-3.15</w:t>
            </w:r>
          </w:p>
        </w:tc>
        <w:tc>
          <w:tcPr>
            <w:tcW w:w="3551" w:type="dxa"/>
            <w:shd w:val="clear" w:color="auto" w:fill="99CCFF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u w:val="single"/>
              </w:rPr>
              <w:t>Reflecting Roxy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t xml:space="preserve"> 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drawing>
                <wp:inline distT="0" distB="0" distL="0" distR="0" wp14:anchorId="61D98EF9" wp14:editId="724EBF3F">
                  <wp:extent cx="294680" cy="342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48" cy="35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</w:rPr>
              <w:t>What have you lea</w:t>
            </w:r>
            <w:r w:rsidR="00825607" w:rsidRPr="00E90D11">
              <w:rPr>
                <w:rFonts w:ascii="Comic Sans MS" w:hAnsi="Comic Sans MS"/>
                <w:sz w:val="14"/>
                <w:szCs w:val="16"/>
              </w:rPr>
              <w:t>rnt today and how could you hav</w:t>
            </w:r>
            <w:r w:rsidRPr="00E90D11">
              <w:rPr>
                <w:rFonts w:ascii="Comic Sans MS" w:hAnsi="Comic Sans MS"/>
                <w:sz w:val="14"/>
                <w:szCs w:val="16"/>
              </w:rPr>
              <w:t>e improved any of your work?</w:t>
            </w: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highlight w:val="magenta"/>
              </w:rPr>
              <w:t>STORY TIME</w:t>
            </w:r>
          </w:p>
        </w:tc>
        <w:tc>
          <w:tcPr>
            <w:tcW w:w="2707" w:type="dxa"/>
            <w:shd w:val="clear" w:color="auto" w:fill="99CCFF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u w:val="single"/>
              </w:rPr>
              <w:t>Making Links Molly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t xml:space="preserve"> 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drawing>
                <wp:inline distT="0" distB="0" distL="0" distR="0" wp14:anchorId="520BB717" wp14:editId="267BDA14">
                  <wp:extent cx="333356" cy="3524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39" cy="36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</w:rPr>
              <w:t>Can you use any learning that you have done today, in other parts of your life?</w:t>
            </w: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highlight w:val="magenta"/>
              </w:rPr>
              <w:t>STORY TIME</w:t>
            </w:r>
          </w:p>
        </w:tc>
        <w:tc>
          <w:tcPr>
            <w:tcW w:w="2707" w:type="dxa"/>
            <w:shd w:val="clear" w:color="auto" w:fill="99CCFF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u w:val="single"/>
              </w:rPr>
              <w:t>Resilience Rex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t xml:space="preserve"> 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drawing>
                <wp:inline distT="0" distB="0" distL="0" distR="0" wp14:anchorId="7869FA3E" wp14:editId="14B21995">
                  <wp:extent cx="375166" cy="41910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45" cy="43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</w:rPr>
              <w:t>Have you found anything chall</w:t>
            </w:r>
            <w:r w:rsidR="00825607" w:rsidRPr="00E90D11">
              <w:rPr>
                <w:rFonts w:ascii="Comic Sans MS" w:hAnsi="Comic Sans MS"/>
                <w:sz w:val="14"/>
                <w:szCs w:val="16"/>
              </w:rPr>
              <w:t>enging today? How did  you over</w:t>
            </w:r>
            <w:r w:rsidRPr="00E90D11">
              <w:rPr>
                <w:rFonts w:ascii="Comic Sans MS" w:hAnsi="Comic Sans MS"/>
                <w:sz w:val="14"/>
                <w:szCs w:val="16"/>
              </w:rPr>
              <w:t>come the challenges?</w:t>
            </w: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highlight w:val="magenta"/>
              </w:rPr>
              <w:t>STORY TIME</w:t>
            </w:r>
          </w:p>
        </w:tc>
        <w:tc>
          <w:tcPr>
            <w:tcW w:w="2707" w:type="dxa"/>
            <w:shd w:val="clear" w:color="auto" w:fill="99CCFF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u w:val="single"/>
              </w:rPr>
              <w:t>Collaborating Carlos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t xml:space="preserve"> 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drawing>
                <wp:inline distT="0" distB="0" distL="0" distR="0" wp14:anchorId="0F8C22C1" wp14:editId="0E1DED61">
                  <wp:extent cx="313366" cy="4095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43" cy="43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</w:rPr>
              <w:t>Did you work alone today or with someone else? How did that go?</w:t>
            </w: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highlight w:val="magenta"/>
              </w:rPr>
              <w:t>STORY TIME</w:t>
            </w:r>
          </w:p>
        </w:tc>
        <w:tc>
          <w:tcPr>
            <w:tcW w:w="3071" w:type="dxa"/>
            <w:shd w:val="clear" w:color="auto" w:fill="99CCFF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u w:val="single"/>
              </w:rPr>
              <w:t>Motivating Melinda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t xml:space="preserve"> 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drawing>
                <wp:inline distT="0" distB="0" distL="0" distR="0" wp14:anchorId="2D285C9C" wp14:editId="00759342">
                  <wp:extent cx="294353" cy="44066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46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</w:rPr>
              <w:t>Have you encouraged someone else today? How did you motivate yourself today?</w:t>
            </w: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highlight w:val="magenta"/>
              </w:rPr>
              <w:t>STORY TIME</w:t>
            </w:r>
          </w:p>
        </w:tc>
      </w:tr>
    </w:tbl>
    <w:p w:rsidR="00D750B0" w:rsidRPr="00921F68" w:rsidRDefault="00D750B0" w:rsidP="00440873">
      <w:pPr>
        <w:rPr>
          <w:sz w:val="24"/>
          <w:u w:val="single"/>
        </w:rPr>
        <w:sectPr w:rsidR="00D750B0" w:rsidRPr="00921F68" w:rsidSect="008D5692">
          <w:headerReference w:type="default" r:id="rId25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A22495" w:rsidRPr="00A41368" w:rsidRDefault="00A22495" w:rsidP="00DC057C">
      <w:pPr>
        <w:rPr>
          <w:rFonts w:ascii="Comic Sans MS" w:hAnsi="Comic Sans MS"/>
          <w:color w:val="7030A0"/>
          <w:sz w:val="32"/>
          <w:u w:val="single"/>
        </w:rPr>
      </w:pPr>
      <w:r w:rsidRPr="00A41368">
        <w:rPr>
          <w:rFonts w:ascii="Comic Sans MS" w:hAnsi="Comic Sans MS"/>
          <w:color w:val="7030A0"/>
          <w:sz w:val="32"/>
          <w:u w:val="single"/>
        </w:rPr>
        <w:lastRenderedPageBreak/>
        <w:t>Monday</w:t>
      </w:r>
    </w:p>
    <w:p w:rsidR="00A22495" w:rsidRPr="00A41368" w:rsidRDefault="00A22495" w:rsidP="00DC057C">
      <w:pPr>
        <w:rPr>
          <w:rFonts w:ascii="Comic Sans MS" w:hAnsi="Comic Sans MS"/>
          <w:b/>
        </w:rPr>
      </w:pPr>
      <w:r w:rsidRPr="00A41368">
        <w:rPr>
          <w:rFonts w:ascii="Comic Sans MS" w:hAnsi="Comic Sans MS"/>
          <w:b/>
        </w:rPr>
        <w:t>Phonics</w:t>
      </w:r>
    </w:p>
    <w:p w:rsidR="006C6736" w:rsidRPr="00A41368" w:rsidRDefault="006C6736" w:rsidP="006C6736">
      <w:pPr>
        <w:rPr>
          <w:rFonts w:ascii="Comic Sans MS" w:hAnsi="Comic Sans MS"/>
          <w:i/>
        </w:rPr>
      </w:pPr>
      <w:r w:rsidRPr="00A41368">
        <w:rPr>
          <w:rFonts w:ascii="Comic Sans MS" w:hAnsi="Comic Sans MS"/>
          <w:i/>
        </w:rPr>
        <w:t>EYFS</w:t>
      </w:r>
    </w:p>
    <w:p w:rsidR="006C6736" w:rsidRDefault="00F300A8" w:rsidP="006C6736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EEF083" wp14:editId="5F8DBB3D">
                <wp:simplePos x="0" y="0"/>
                <wp:positionH relativeFrom="margin">
                  <wp:posOffset>3305175</wp:posOffset>
                </wp:positionH>
                <wp:positionV relativeFrom="paragraph">
                  <wp:posOffset>36194</wp:posOffset>
                </wp:positionV>
                <wp:extent cx="942975" cy="115252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F1C" w:rsidRDefault="00D67F1C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D67F1C" w:rsidRDefault="00D67F1C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They </w:t>
                            </w:r>
                          </w:p>
                          <w:p w:rsidR="00D67F1C" w:rsidRDefault="00D67F1C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My </w:t>
                            </w:r>
                          </w:p>
                          <w:p w:rsidR="00D67F1C" w:rsidRPr="00811905" w:rsidRDefault="00D67F1C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You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EEF08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60.25pt;margin-top:2.85pt;width:74.25pt;height:90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" fillcolor="white [3201]" strokeweight=".5pt">
                <v:textbox>
                  <w:txbxContent>
                    <w:p w:rsidR="00D67F1C" w:rsidRDefault="00D67F1C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D67F1C" w:rsidRDefault="00D67F1C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They </w:t>
                      </w:r>
                    </w:p>
                    <w:p w:rsidR="00D67F1C" w:rsidRDefault="00D67F1C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My </w:t>
                      </w:r>
                    </w:p>
                    <w:p w:rsidR="00D67F1C" w:rsidRPr="00811905" w:rsidRDefault="00D67F1C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You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228E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FE57BC" wp14:editId="0B78A8B6">
                <wp:simplePos x="0" y="0"/>
                <wp:positionH relativeFrom="column">
                  <wp:posOffset>1743075</wp:posOffset>
                </wp:positionH>
                <wp:positionV relativeFrom="paragraph">
                  <wp:posOffset>34925</wp:posOffset>
                </wp:positionV>
                <wp:extent cx="1295400" cy="109537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F1C" w:rsidRDefault="00D67F1C" w:rsidP="006C6736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D67F1C" w:rsidRDefault="00D67F1C" w:rsidP="00F300A8">
                            <w:pPr>
                              <w:spacing w:after="0"/>
                            </w:pPr>
                            <w:r>
                              <w:t xml:space="preserve">Chick </w:t>
                            </w:r>
                          </w:p>
                          <w:p w:rsidR="00D67F1C" w:rsidRDefault="00D67F1C" w:rsidP="00F300A8">
                            <w:pPr>
                              <w:spacing w:after="0"/>
                            </w:pPr>
                            <w:r>
                              <w:t xml:space="preserve">Church </w:t>
                            </w:r>
                          </w:p>
                          <w:p w:rsidR="00D67F1C" w:rsidRDefault="00D67F1C" w:rsidP="00F300A8">
                            <w:pPr>
                              <w:spacing w:after="0"/>
                            </w:pPr>
                            <w:r>
                              <w:t xml:space="preserve">Chop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E57BC" id="Text Box 8" o:spid="_x0000_s1027" type="#_x0000_t202" style="position:absolute;margin-left:137.25pt;margin-top:2.75pt;width:102pt;height:8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" fillcolor="white [3201]" strokeweight=".5pt">
                <v:textbox>
                  <w:txbxContent>
                    <w:p w:rsidR="00D67F1C" w:rsidRDefault="00D67F1C" w:rsidP="006C6736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D67F1C" w:rsidRDefault="00D67F1C" w:rsidP="00F300A8">
                      <w:pPr>
                        <w:spacing w:after="0"/>
                      </w:pPr>
                      <w:r>
                        <w:t xml:space="preserve">Chick </w:t>
                      </w:r>
                    </w:p>
                    <w:p w:rsidR="00D67F1C" w:rsidRDefault="00D67F1C" w:rsidP="00F300A8">
                      <w:pPr>
                        <w:spacing w:after="0"/>
                      </w:pPr>
                      <w:r>
                        <w:t xml:space="preserve">Church </w:t>
                      </w:r>
                    </w:p>
                    <w:p w:rsidR="00D67F1C" w:rsidRDefault="00D67F1C" w:rsidP="00F300A8">
                      <w:pPr>
                        <w:spacing w:after="0"/>
                      </w:pPr>
                      <w:r>
                        <w:t xml:space="preserve">Chop </w:t>
                      </w:r>
                    </w:p>
                  </w:txbxContent>
                </v:textbox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4246C5" wp14:editId="1DA1CADC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F1C" w:rsidRDefault="00D67F1C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D67F1C" w:rsidRPr="00811905" w:rsidRDefault="00D67F1C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246C5" id="Text Box 10" o:spid="_x0000_s1028" type="#_x0000_t202" style="position:absolute;margin-left:355.45pt;margin-top:2.5pt;width:114pt;height:7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" fillcolor="white [3201]" strokeweight=".5pt">
                <v:textbox>
                  <w:txbxContent>
                    <w:p w:rsidR="00D67F1C" w:rsidRDefault="00D67F1C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D67F1C" w:rsidRPr="00811905" w:rsidRDefault="00D67F1C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F024D9" wp14:editId="31C28B40">
                <wp:simplePos x="0" y="0"/>
                <wp:positionH relativeFrom="margin">
                  <wp:posOffset>-953</wp:posOffset>
                </wp:positionH>
                <wp:positionV relativeFrom="paragraph">
                  <wp:posOffset>50482</wp:posOffset>
                </wp:positionV>
                <wp:extent cx="1295400" cy="98107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F1C" w:rsidRDefault="00D67F1C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D67F1C" w:rsidRPr="00811905" w:rsidRDefault="00D67F1C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D67F1C" w:rsidRDefault="00D67F1C" w:rsidP="006C6736">
                            <w:r>
                              <w:t>Ch</w:t>
                            </w:r>
                          </w:p>
                          <w:p w:rsidR="00D67F1C" w:rsidRDefault="00D67F1C" w:rsidP="006C6736">
                            <w:r>
                              <w:t xml:space="preserve">Ch ch ch chicken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024D9" id="Text Box 11" o:spid="_x0000_s1029" type="#_x0000_t202" style="position:absolute;margin-left:-.1pt;margin-top:3.95pt;width:102pt;height:77.2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" fillcolor="white [3201]" strokeweight=".5pt">
                <v:textbox>
                  <w:txbxContent>
                    <w:p w:rsidR="00D67F1C" w:rsidRDefault="00D67F1C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D67F1C" w:rsidRPr="00811905" w:rsidRDefault="00D67F1C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D67F1C" w:rsidRDefault="00D67F1C" w:rsidP="006C6736">
                      <w:r>
                        <w:t>Ch</w:t>
                      </w:r>
                    </w:p>
                    <w:p w:rsidR="00D67F1C" w:rsidRDefault="00D67F1C" w:rsidP="006C6736">
                      <w:r>
                        <w:t xml:space="preserve">Ch ch ch chicken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A22495" w:rsidRPr="00A41368" w:rsidRDefault="00A41368" w:rsidP="006C6736">
      <w:pPr>
        <w:rPr>
          <w:rFonts w:ascii="Comic Sans MS" w:hAnsi="Comic Sans MS"/>
          <w:i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8F7EE9" wp14:editId="00048578">
                <wp:simplePos x="0" y="0"/>
                <wp:positionH relativeFrom="margin">
                  <wp:posOffset>3324225</wp:posOffset>
                </wp:positionH>
                <wp:positionV relativeFrom="paragraph">
                  <wp:posOffset>311149</wp:posOffset>
                </wp:positionV>
                <wp:extent cx="942975" cy="128587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F1C" w:rsidRDefault="00D67F1C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D67F1C" w:rsidRDefault="00D67F1C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Oh </w:t>
                            </w:r>
                          </w:p>
                          <w:p w:rsidR="00D67F1C" w:rsidRDefault="00D67F1C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Mrs </w:t>
                            </w:r>
                          </w:p>
                          <w:p w:rsidR="00D67F1C" w:rsidRPr="00811905" w:rsidRDefault="00D67F1C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People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F7EE9" id="Text Box 15" o:spid="_x0000_s1030" type="#_x0000_t202" style="position:absolute;margin-left:261.75pt;margin-top:24.5pt;width:74.25pt;height:101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" fillcolor="white [3201]" strokeweight=".5pt">
                <v:textbox>
                  <w:txbxContent>
                    <w:p w:rsidR="00D67F1C" w:rsidRDefault="00D67F1C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D67F1C" w:rsidRDefault="00D67F1C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Oh </w:t>
                      </w:r>
                    </w:p>
                    <w:p w:rsidR="00D67F1C" w:rsidRDefault="00D67F1C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Mrs </w:t>
                      </w:r>
                    </w:p>
                    <w:p w:rsidR="00D67F1C" w:rsidRPr="00811905" w:rsidRDefault="00D67F1C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People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i/>
        </w:rPr>
        <w:t>Year 1</w:t>
      </w:r>
    </w:p>
    <w:p w:rsidR="006C6736" w:rsidRDefault="00A41368" w:rsidP="006C6736">
      <w:pPr>
        <w:rPr>
          <w:rFonts w:ascii="Comic Sans MS" w:hAnsi="Comic Sans MS"/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2D1713" wp14:editId="46DB1994">
                <wp:simplePos x="0" y="0"/>
                <wp:positionH relativeFrom="column">
                  <wp:posOffset>1743075</wp:posOffset>
                </wp:positionH>
                <wp:positionV relativeFrom="paragraph">
                  <wp:posOffset>8890</wp:posOffset>
                </wp:positionV>
                <wp:extent cx="1295400" cy="114300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F1C" w:rsidRDefault="00D67F1C" w:rsidP="006C6736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D67F1C" w:rsidRDefault="004146C7" w:rsidP="00B62131">
                            <w:pPr>
                              <w:spacing w:after="0"/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>Play</w:t>
                            </w:r>
                          </w:p>
                          <w:p w:rsidR="004146C7" w:rsidRDefault="004146C7" w:rsidP="00B62131">
                            <w:pPr>
                              <w:spacing w:after="0"/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Midday </w:t>
                            </w:r>
                          </w:p>
                          <w:p w:rsidR="004146C7" w:rsidRPr="00B62131" w:rsidRDefault="004146C7" w:rsidP="00B62131">
                            <w:pPr>
                              <w:spacing w:after="0"/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Array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D1713" id="Text Box 16" o:spid="_x0000_s1031" type="#_x0000_t202" style="position:absolute;margin-left:137.25pt;margin-top:.7pt;width:102pt;height:90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" fillcolor="white [3201]" strokeweight=".5pt">
                <v:textbox>
                  <w:txbxContent>
                    <w:p w:rsidR="00D67F1C" w:rsidRDefault="00D67F1C" w:rsidP="006C6736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D67F1C" w:rsidRDefault="004146C7" w:rsidP="00B62131">
                      <w:pPr>
                        <w:spacing w:after="0"/>
                        <w:rPr>
                          <w:rFonts w:eastAsia="Times New Roman" w:cstheme="minorHAnsi"/>
                          <w:lang w:eastAsia="en-GB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eastAsia="Times New Roman" w:cstheme="minorHAnsi"/>
                          <w:lang w:eastAsia="en-GB"/>
                        </w:rPr>
                        <w:t>Play</w:t>
                      </w:r>
                    </w:p>
                    <w:p w:rsidR="004146C7" w:rsidRDefault="004146C7" w:rsidP="00B62131">
                      <w:pPr>
                        <w:spacing w:after="0"/>
                        <w:rPr>
                          <w:rFonts w:eastAsia="Times New Roman" w:cstheme="minorHAnsi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lang w:eastAsia="en-GB"/>
                        </w:rPr>
                        <w:t xml:space="preserve">Midday </w:t>
                      </w:r>
                    </w:p>
                    <w:p w:rsidR="004146C7" w:rsidRPr="00B62131" w:rsidRDefault="004146C7" w:rsidP="00B62131">
                      <w:pPr>
                        <w:spacing w:after="0"/>
                        <w:rPr>
                          <w:rFonts w:eastAsia="Times New Roman" w:cstheme="minorHAnsi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lang w:eastAsia="en-GB"/>
                        </w:rPr>
                        <w:t xml:space="preserve">Array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45CC54" wp14:editId="7FBC79D8">
                <wp:simplePos x="0" y="0"/>
                <wp:positionH relativeFrom="column">
                  <wp:posOffset>4549775</wp:posOffset>
                </wp:positionH>
                <wp:positionV relativeFrom="paragraph">
                  <wp:posOffset>10795</wp:posOffset>
                </wp:positionV>
                <wp:extent cx="1447800" cy="9810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F1C" w:rsidRDefault="00D67F1C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D67F1C" w:rsidRPr="00811905" w:rsidRDefault="00D67F1C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5CC54" id="Text Box 17" o:spid="_x0000_s1032" type="#_x0000_t202" style="position:absolute;margin-left:358.25pt;margin-top:.85pt;width:114pt;height:7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" fillcolor="white [3201]" strokeweight=".5pt">
                <v:textbox>
                  <w:txbxContent>
                    <w:p w:rsidR="00D67F1C" w:rsidRDefault="00D67F1C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D67F1C" w:rsidRPr="00811905" w:rsidRDefault="00D67F1C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40CF30" wp14:editId="7159386E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1409700" cy="98107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F1C" w:rsidRDefault="00D67F1C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D67F1C" w:rsidRPr="00811905" w:rsidRDefault="00D67F1C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D67F1C" w:rsidRDefault="00D67F1C" w:rsidP="006C6736">
                            <w:r>
                              <w:t xml:space="preserve">Ay </w:t>
                            </w:r>
                          </w:p>
                          <w:p w:rsidR="00D67F1C" w:rsidRDefault="00D67F1C" w:rsidP="006C6736">
                            <w:r>
                              <w:t>May I play?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0CF30" id="Text Box 18" o:spid="_x0000_s1033" type="#_x0000_t202" style="position:absolute;margin-left:0;margin-top:.25pt;width:111pt;height:77.2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" fillcolor="white [3201]" strokeweight=".5pt">
                <v:textbox>
                  <w:txbxContent>
                    <w:p w:rsidR="00D67F1C" w:rsidRDefault="00D67F1C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D67F1C" w:rsidRPr="00811905" w:rsidRDefault="00D67F1C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D67F1C" w:rsidRDefault="00D67F1C" w:rsidP="006C6736">
                      <w:r>
                        <w:t xml:space="preserve">Ay </w:t>
                      </w:r>
                    </w:p>
                    <w:p w:rsidR="00D67F1C" w:rsidRDefault="00D67F1C" w:rsidP="006C6736">
                      <w:r>
                        <w:t>May I play?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6736" w:rsidRDefault="006C6736" w:rsidP="006C6736">
      <w:pPr>
        <w:pStyle w:val="NoSpacing"/>
        <w:rPr>
          <w:u w:val="single"/>
        </w:rPr>
      </w:pP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D10F3" w:rsidRDefault="006D10F3" w:rsidP="006C6736">
      <w:pPr>
        <w:rPr>
          <w:rFonts w:ascii="Comic Sans MS" w:hAnsi="Comic Sans MS"/>
          <w:u w:val="single"/>
        </w:rPr>
      </w:pPr>
    </w:p>
    <w:p w:rsidR="006C6736" w:rsidRPr="00A41368" w:rsidRDefault="006C6736" w:rsidP="006C6736">
      <w:pPr>
        <w:rPr>
          <w:rFonts w:ascii="Comic Sans MS" w:hAnsi="Comic Sans MS"/>
          <w:b/>
        </w:rPr>
      </w:pPr>
      <w:r w:rsidRPr="00A41368">
        <w:rPr>
          <w:rFonts w:ascii="Comic Sans MS" w:hAnsi="Comic Sans MS"/>
          <w:b/>
        </w:rPr>
        <w:t>Maths</w:t>
      </w:r>
    </w:p>
    <w:p w:rsidR="00423108" w:rsidRDefault="002D0362" w:rsidP="00106B3B">
      <w:pPr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inline distT="0" distB="0" distL="0" distR="0" wp14:anchorId="66072710" wp14:editId="798CDBDE">
            <wp:extent cx="6519553" cy="57005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7030" t="1578" r="12018" b="1829"/>
                    <a:stretch/>
                  </pic:blipFill>
                  <pic:spPr bwMode="auto">
                    <a:xfrm>
                      <a:off x="0" y="0"/>
                      <a:ext cx="6531644" cy="5711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362" w:rsidRDefault="002D0362" w:rsidP="00106B3B">
      <w:pPr>
        <w:rPr>
          <w:rFonts w:ascii="Comic Sans MS" w:hAnsi="Comic Sans MS"/>
        </w:rPr>
      </w:pPr>
    </w:p>
    <w:p w:rsidR="002D0362" w:rsidRDefault="002D0362" w:rsidP="00106B3B">
      <w:pPr>
        <w:rPr>
          <w:rFonts w:ascii="Comic Sans MS" w:hAnsi="Comic Sans MS"/>
        </w:rPr>
      </w:pPr>
    </w:p>
    <w:p w:rsidR="002D0362" w:rsidRDefault="002D0362" w:rsidP="00106B3B">
      <w:pPr>
        <w:rPr>
          <w:rFonts w:ascii="Comic Sans MS" w:hAnsi="Comic Sans MS"/>
        </w:rPr>
      </w:pPr>
    </w:p>
    <w:p w:rsidR="002D0362" w:rsidRDefault="002D0362" w:rsidP="00106B3B">
      <w:pPr>
        <w:rPr>
          <w:rFonts w:ascii="Comic Sans MS" w:hAnsi="Comic Sans MS"/>
        </w:rPr>
      </w:pPr>
    </w:p>
    <w:p w:rsidR="002D0362" w:rsidRDefault="002D0362" w:rsidP="00106B3B">
      <w:pPr>
        <w:rPr>
          <w:rFonts w:ascii="Comic Sans MS" w:hAnsi="Comic Sans MS"/>
        </w:rPr>
      </w:pPr>
    </w:p>
    <w:p w:rsidR="002D0362" w:rsidRDefault="002D0362" w:rsidP="00106B3B">
      <w:pPr>
        <w:rPr>
          <w:rFonts w:ascii="Comic Sans MS" w:hAnsi="Comic Sans MS"/>
        </w:rPr>
      </w:pPr>
    </w:p>
    <w:p w:rsidR="002D0362" w:rsidRDefault="002D0362" w:rsidP="00106B3B">
      <w:pPr>
        <w:rPr>
          <w:rFonts w:ascii="Comic Sans MS" w:hAnsi="Comic Sans MS"/>
        </w:rPr>
      </w:pPr>
    </w:p>
    <w:p w:rsidR="002D0362" w:rsidRDefault="002D0362" w:rsidP="00106B3B">
      <w:pPr>
        <w:rPr>
          <w:rFonts w:ascii="Comic Sans MS" w:hAnsi="Comic Sans MS"/>
        </w:rPr>
      </w:pPr>
    </w:p>
    <w:p w:rsidR="002D0362" w:rsidRDefault="002D0362" w:rsidP="00106B3B">
      <w:pPr>
        <w:rPr>
          <w:rFonts w:ascii="Comic Sans MS" w:hAnsi="Comic Sans MS"/>
        </w:rPr>
      </w:pPr>
    </w:p>
    <w:p w:rsidR="00A41368" w:rsidRDefault="00A41368" w:rsidP="006C6736">
      <w:pPr>
        <w:rPr>
          <w:rFonts w:ascii="Comic Sans MS" w:hAnsi="Comic Sans MS"/>
          <w:u w:val="single"/>
        </w:rPr>
      </w:pPr>
    </w:p>
    <w:p w:rsidR="006C6736" w:rsidRPr="00A41368" w:rsidRDefault="006C6736" w:rsidP="006C6736">
      <w:pPr>
        <w:rPr>
          <w:rFonts w:ascii="Comic Sans MS" w:hAnsi="Comic Sans MS"/>
          <w:color w:val="7030A0"/>
          <w:sz w:val="32"/>
        </w:rPr>
      </w:pPr>
      <w:r w:rsidRPr="00A41368">
        <w:rPr>
          <w:rFonts w:ascii="Comic Sans MS" w:hAnsi="Comic Sans MS"/>
          <w:color w:val="7030A0"/>
          <w:sz w:val="32"/>
        </w:rPr>
        <w:lastRenderedPageBreak/>
        <w:t>Tuesday</w:t>
      </w:r>
    </w:p>
    <w:p w:rsidR="006C6736" w:rsidRPr="00A41368" w:rsidRDefault="006C6736" w:rsidP="006C6736">
      <w:pPr>
        <w:rPr>
          <w:rFonts w:ascii="Comic Sans MS" w:hAnsi="Comic Sans MS"/>
          <w:b/>
        </w:rPr>
      </w:pPr>
      <w:r w:rsidRPr="00A41368">
        <w:rPr>
          <w:rFonts w:ascii="Comic Sans MS" w:hAnsi="Comic Sans MS"/>
          <w:b/>
        </w:rPr>
        <w:t>Phonics</w:t>
      </w:r>
    </w:p>
    <w:p w:rsidR="006C6736" w:rsidRPr="00A41368" w:rsidRDefault="00A41368" w:rsidP="006C6736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EYFS</w:t>
      </w:r>
    </w:p>
    <w:p w:rsidR="006C6736" w:rsidRDefault="00A41368" w:rsidP="006C6736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2F0158" wp14:editId="7D535293">
                <wp:simplePos x="0" y="0"/>
                <wp:positionH relativeFrom="margin">
                  <wp:posOffset>3181350</wp:posOffset>
                </wp:positionH>
                <wp:positionV relativeFrom="paragraph">
                  <wp:posOffset>74294</wp:posOffset>
                </wp:positionV>
                <wp:extent cx="942975" cy="1228725"/>
                <wp:effectExtent l="0" t="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F1C" w:rsidRDefault="00D67F1C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D67F1C" w:rsidRDefault="00D67F1C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He </w:t>
                            </w:r>
                          </w:p>
                          <w:p w:rsidR="00D67F1C" w:rsidRDefault="00D67F1C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She </w:t>
                            </w:r>
                          </w:p>
                          <w:p w:rsidR="00D67F1C" w:rsidRPr="00811905" w:rsidRDefault="00D67F1C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We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F0158" id="Text Box 19" o:spid="_x0000_s1034" type="#_x0000_t202" style="position:absolute;margin-left:250.5pt;margin-top:5.85pt;width:74.25pt;height:96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" fillcolor="white [3201]" strokeweight=".5pt">
                <v:textbox>
                  <w:txbxContent>
                    <w:p w:rsidR="00D67F1C" w:rsidRDefault="00D67F1C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D67F1C" w:rsidRDefault="00D67F1C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He </w:t>
                      </w:r>
                    </w:p>
                    <w:p w:rsidR="00D67F1C" w:rsidRDefault="00D67F1C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She </w:t>
                      </w:r>
                    </w:p>
                    <w:p w:rsidR="00D67F1C" w:rsidRPr="00811905" w:rsidRDefault="00D67F1C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We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582E08" wp14:editId="2CEAB197">
                <wp:simplePos x="0" y="0"/>
                <wp:positionH relativeFrom="column">
                  <wp:posOffset>1612446</wp:posOffset>
                </wp:positionH>
                <wp:positionV relativeFrom="paragraph">
                  <wp:posOffset>43625</wp:posOffset>
                </wp:positionV>
                <wp:extent cx="1295400" cy="115252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F1C" w:rsidRPr="003B52E8" w:rsidRDefault="00D67F1C" w:rsidP="003B52E8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 w:rsidRPr="003B52E8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D67F1C" w:rsidRDefault="00D67F1C" w:rsidP="003B52E8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D67F1C" w:rsidRDefault="00D67F1C" w:rsidP="003B52E8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Zebra </w:t>
                            </w:r>
                          </w:p>
                          <w:p w:rsidR="00D67F1C" w:rsidRDefault="00D67F1C" w:rsidP="003B52E8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Zip </w:t>
                            </w:r>
                          </w:p>
                          <w:p w:rsidR="00D67F1C" w:rsidRDefault="00D67F1C" w:rsidP="003B52E8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Zigzag </w:t>
                            </w:r>
                          </w:p>
                          <w:p w:rsidR="00D67F1C" w:rsidRPr="00C74B68" w:rsidRDefault="00D67F1C" w:rsidP="00C74B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eastAsia="Times New Roman" w:hAnsi="Comic Sans MS" w:cs="Arial-BoldItalicMT"/>
                                <w:bCs/>
                                <w:iCs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</w:pPr>
                          </w:p>
                          <w:p w:rsidR="00D67F1C" w:rsidRPr="003B52E8" w:rsidRDefault="00D67F1C" w:rsidP="003B52E8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82E08" id="Text Box 20" o:spid="_x0000_s1035" type="#_x0000_t202" style="position:absolute;margin-left:126.95pt;margin-top:3.45pt;width:102pt;height:90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" fillcolor="white [3201]" strokeweight=".5pt">
                <v:textbox>
                  <w:txbxContent>
                    <w:p w:rsidR="00D67F1C" w:rsidRPr="003B52E8" w:rsidRDefault="00D67F1C" w:rsidP="003B52E8">
                      <w:pPr>
                        <w:pStyle w:val="NoSpacing"/>
                        <w:rPr>
                          <w:u w:val="single"/>
                        </w:rPr>
                      </w:pPr>
                      <w:r w:rsidRPr="003B52E8">
                        <w:rPr>
                          <w:u w:val="single"/>
                        </w:rPr>
                        <w:t>Words to practise</w:t>
                      </w:r>
                    </w:p>
                    <w:p w:rsidR="00D67F1C" w:rsidRDefault="00D67F1C" w:rsidP="003B52E8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D67F1C" w:rsidRDefault="00D67F1C" w:rsidP="003B52E8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Zebra </w:t>
                      </w:r>
                    </w:p>
                    <w:p w:rsidR="00D67F1C" w:rsidRDefault="00D67F1C" w:rsidP="003B52E8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Zip </w:t>
                      </w:r>
                    </w:p>
                    <w:p w:rsidR="00D67F1C" w:rsidRDefault="00D67F1C" w:rsidP="003B52E8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Zigzag </w:t>
                      </w:r>
                    </w:p>
                    <w:p w:rsidR="00D67F1C" w:rsidRPr="00C74B68" w:rsidRDefault="00D67F1C" w:rsidP="00C74B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="Times New Roman" w:hAnsi="Comic Sans MS" w:cs="Arial-BoldItalicMT"/>
                          <w:bCs/>
                          <w:iCs/>
                          <w:color w:val="000000"/>
                          <w:sz w:val="16"/>
                          <w:szCs w:val="16"/>
                          <w:lang w:eastAsia="en-GB"/>
                        </w:rPr>
                      </w:pPr>
                    </w:p>
                    <w:p w:rsidR="00D67F1C" w:rsidRPr="003B52E8" w:rsidRDefault="00D67F1C" w:rsidP="003B52E8">
                      <w:pPr>
                        <w:pStyle w:val="NoSpacing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ABA8AD" wp14:editId="4E72BEE0">
                <wp:simplePos x="0" y="0"/>
                <wp:positionH relativeFrom="margin">
                  <wp:align>left</wp:align>
                </wp:positionH>
                <wp:positionV relativeFrom="paragraph">
                  <wp:posOffset>23108</wp:posOffset>
                </wp:positionV>
                <wp:extent cx="1246909" cy="981075"/>
                <wp:effectExtent l="0" t="0" r="1079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909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F1C" w:rsidRDefault="00D67F1C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D67F1C" w:rsidRPr="00811905" w:rsidRDefault="00D67F1C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D67F1C" w:rsidRDefault="00D67F1C" w:rsidP="006C6736">
                            <w:r>
                              <w:t>z/zz</w:t>
                            </w:r>
                          </w:p>
                          <w:p w:rsidR="00D67F1C" w:rsidRDefault="00D67F1C" w:rsidP="006C6736">
                            <w:r>
                              <w:t>zzzz…zip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BA8AD" id="Text Box 22" o:spid="_x0000_s1036" type="#_x0000_t202" style="position:absolute;margin-left:0;margin-top:1.8pt;width:98.2pt;height:77.2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" fillcolor="white [3201]" strokeweight=".5pt">
                <v:textbox>
                  <w:txbxContent>
                    <w:p w:rsidR="00D67F1C" w:rsidRDefault="00D67F1C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D67F1C" w:rsidRPr="00811905" w:rsidRDefault="00D67F1C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D67F1C" w:rsidRDefault="00D67F1C" w:rsidP="006C6736">
                      <w:r>
                        <w:t>z/zz</w:t>
                      </w:r>
                    </w:p>
                    <w:p w:rsidR="00D67F1C" w:rsidRDefault="00D67F1C" w:rsidP="006C6736">
                      <w:r>
                        <w:t>zzzz…zip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2D0B61" wp14:editId="601A6F57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F1C" w:rsidRDefault="00D67F1C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D67F1C" w:rsidRPr="00811905" w:rsidRDefault="00D67F1C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D0B61" id="Text Box 21" o:spid="_x0000_s1037" type="#_x0000_t202" style="position:absolute;margin-left:355.45pt;margin-top:2.5pt;width:114pt;height:7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" fillcolor="white [3201]" strokeweight=".5pt">
                <v:textbox>
                  <w:txbxContent>
                    <w:p w:rsidR="00D67F1C" w:rsidRDefault="00D67F1C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D67F1C" w:rsidRPr="00811905" w:rsidRDefault="00D67F1C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C6736" w:rsidRPr="00A41368" w:rsidRDefault="006C6736" w:rsidP="006C6736">
      <w:pPr>
        <w:rPr>
          <w:rFonts w:ascii="Comic Sans MS" w:hAnsi="Comic Sans MS"/>
          <w:u w:val="single"/>
        </w:rPr>
      </w:pPr>
    </w:p>
    <w:p w:rsidR="006C6736" w:rsidRPr="00A41368" w:rsidRDefault="00A41368" w:rsidP="006C6736">
      <w:pPr>
        <w:rPr>
          <w:rFonts w:ascii="Comic Sans MS" w:hAnsi="Comic Sans MS"/>
          <w:i/>
        </w:rPr>
      </w:pPr>
      <w:r w:rsidRPr="00A41368">
        <w:rPr>
          <w:i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D6A147" wp14:editId="58F5F4B6">
                <wp:simplePos x="0" y="0"/>
                <wp:positionH relativeFrom="margin">
                  <wp:align>left</wp:align>
                </wp:positionH>
                <wp:positionV relativeFrom="paragraph">
                  <wp:posOffset>327445</wp:posOffset>
                </wp:positionV>
                <wp:extent cx="1295400" cy="110490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F1C" w:rsidRDefault="00D67F1C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D67F1C" w:rsidRPr="00811905" w:rsidRDefault="00D67F1C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D67F1C" w:rsidRDefault="00D67F1C" w:rsidP="006C6736">
                            <w:r>
                              <w:t xml:space="preserve">Ou </w:t>
                            </w:r>
                          </w:p>
                          <w:p w:rsidR="00D67F1C" w:rsidRDefault="00D67F1C" w:rsidP="006C6736">
                            <w:r>
                              <w:t>Shout it 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6A147" id="Text Box 26" o:spid="_x0000_s1038" type="#_x0000_t202" style="position:absolute;margin-left:0;margin-top:25.8pt;width:102pt;height:87pt;z-index:2516766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" fillcolor="white [3201]" strokeweight=".5pt">
                <v:textbox>
                  <w:txbxContent>
                    <w:p w:rsidR="00D67F1C" w:rsidRDefault="00D67F1C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D67F1C" w:rsidRPr="00811905" w:rsidRDefault="00D67F1C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D67F1C" w:rsidRDefault="00D67F1C" w:rsidP="006C6736">
                      <w:r>
                        <w:t xml:space="preserve">Ou </w:t>
                      </w:r>
                    </w:p>
                    <w:p w:rsidR="00D67F1C" w:rsidRDefault="00D67F1C" w:rsidP="006C6736">
                      <w:r>
                        <w:t>Shout it out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1368">
        <w:rPr>
          <w:rFonts w:ascii="Comic Sans MS" w:hAnsi="Comic Sans MS"/>
          <w:i/>
        </w:rPr>
        <w:t>Year 1</w:t>
      </w:r>
    </w:p>
    <w:p w:rsidR="006C6736" w:rsidRDefault="00B62131" w:rsidP="006C6736">
      <w:pPr>
        <w:rPr>
          <w:rFonts w:ascii="Comic Sans MS" w:hAnsi="Comic Sans MS"/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84C28A" wp14:editId="412801D2">
                <wp:simplePos x="0" y="0"/>
                <wp:positionH relativeFrom="column">
                  <wp:posOffset>1609725</wp:posOffset>
                </wp:positionH>
                <wp:positionV relativeFrom="paragraph">
                  <wp:posOffset>11430</wp:posOffset>
                </wp:positionV>
                <wp:extent cx="1295400" cy="1114425"/>
                <wp:effectExtent l="0" t="0" r="19050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F1C" w:rsidRDefault="00D67F1C" w:rsidP="006C6736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D67F1C" w:rsidRDefault="00D67F1C" w:rsidP="006C6736">
                            <w:r>
                              <w:t xml:space="preserve">Shout </w:t>
                            </w:r>
                          </w:p>
                          <w:p w:rsidR="00D67F1C" w:rsidRDefault="00D67F1C" w:rsidP="006C6736">
                            <w:r>
                              <w:t xml:space="preserve">About </w:t>
                            </w:r>
                          </w:p>
                          <w:p w:rsidR="00D67F1C" w:rsidRDefault="00D67F1C" w:rsidP="006C6736">
                            <w:r>
                              <w:t xml:space="preserve">Round </w:t>
                            </w:r>
                          </w:p>
                          <w:p w:rsidR="00D67F1C" w:rsidRDefault="00D67F1C" w:rsidP="006C67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4C28A" id="Text Box 23" o:spid="_x0000_s1039" type="#_x0000_t202" style="position:absolute;margin-left:126.75pt;margin-top:.9pt;width:102pt;height:87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" fillcolor="white [3201]" strokeweight=".5pt">
                <v:textbox>
                  <w:txbxContent>
                    <w:p w:rsidR="00D67F1C" w:rsidRDefault="00D67F1C" w:rsidP="006C6736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D67F1C" w:rsidRDefault="00D67F1C" w:rsidP="006C6736">
                      <w:r>
                        <w:t xml:space="preserve">Shout </w:t>
                      </w:r>
                    </w:p>
                    <w:p w:rsidR="00D67F1C" w:rsidRDefault="00D67F1C" w:rsidP="006C6736">
                      <w:r>
                        <w:t xml:space="preserve">About </w:t>
                      </w:r>
                    </w:p>
                    <w:p w:rsidR="00D67F1C" w:rsidRDefault="00D67F1C" w:rsidP="006C6736">
                      <w:r>
                        <w:t xml:space="preserve">Round </w:t>
                      </w:r>
                    </w:p>
                    <w:p w:rsidR="00D67F1C" w:rsidRDefault="00D67F1C" w:rsidP="006C6736"/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413AEB" wp14:editId="667E29BA">
                <wp:simplePos x="0" y="0"/>
                <wp:positionH relativeFrom="margin">
                  <wp:posOffset>3228975</wp:posOffset>
                </wp:positionH>
                <wp:positionV relativeFrom="paragraph">
                  <wp:posOffset>20955</wp:posOffset>
                </wp:positionV>
                <wp:extent cx="942975" cy="1200150"/>
                <wp:effectExtent l="0" t="0" r="2857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F1C" w:rsidRDefault="00D67F1C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D67F1C" w:rsidRPr="00B62131" w:rsidRDefault="00D67F1C" w:rsidP="006C6736">
                            <w:pPr>
                              <w:rPr>
                                <w:color w:val="FF0000"/>
                              </w:rPr>
                            </w:pPr>
                            <w:r w:rsidRPr="00B62131">
                              <w:rPr>
                                <w:color w:val="FF0000"/>
                              </w:rPr>
                              <w:t xml:space="preserve">Their </w:t>
                            </w:r>
                          </w:p>
                          <w:p w:rsidR="00D67F1C" w:rsidRPr="00B62131" w:rsidRDefault="00D67F1C" w:rsidP="006C6736">
                            <w:pPr>
                              <w:rPr>
                                <w:color w:val="FF0000"/>
                              </w:rPr>
                            </w:pPr>
                            <w:r w:rsidRPr="00B62131">
                              <w:rPr>
                                <w:color w:val="FF0000"/>
                              </w:rPr>
                              <w:t xml:space="preserve">Called </w:t>
                            </w:r>
                          </w:p>
                          <w:p w:rsidR="00D67F1C" w:rsidRPr="00B62131" w:rsidRDefault="00D67F1C" w:rsidP="006C6736">
                            <w:pPr>
                              <w:rPr>
                                <w:color w:val="FF0000"/>
                              </w:rPr>
                            </w:pPr>
                            <w:r w:rsidRPr="00B62131">
                              <w:rPr>
                                <w:color w:val="FF0000"/>
                              </w:rPr>
                              <w:t xml:space="preserve">Mr </w:t>
                            </w:r>
                          </w:p>
                          <w:p w:rsidR="00D67F1C" w:rsidRPr="00811905" w:rsidRDefault="00D67F1C" w:rsidP="006C6736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13AEB" id="Text Box 24" o:spid="_x0000_s1040" type="#_x0000_t202" style="position:absolute;margin-left:254.25pt;margin-top:1.65pt;width:74.25pt;height:94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" fillcolor="white [3201]" strokeweight=".5pt">
                <v:textbox>
                  <w:txbxContent>
                    <w:p w:rsidR="00D67F1C" w:rsidRDefault="00D67F1C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D67F1C" w:rsidRPr="00B62131" w:rsidRDefault="00D67F1C" w:rsidP="006C6736">
                      <w:pPr>
                        <w:rPr>
                          <w:color w:val="FF0000"/>
                        </w:rPr>
                      </w:pPr>
                      <w:r w:rsidRPr="00B62131">
                        <w:rPr>
                          <w:color w:val="FF0000"/>
                        </w:rPr>
                        <w:t xml:space="preserve">Their </w:t>
                      </w:r>
                    </w:p>
                    <w:p w:rsidR="00D67F1C" w:rsidRPr="00B62131" w:rsidRDefault="00D67F1C" w:rsidP="006C6736">
                      <w:pPr>
                        <w:rPr>
                          <w:color w:val="FF0000"/>
                        </w:rPr>
                      </w:pPr>
                      <w:r w:rsidRPr="00B62131">
                        <w:rPr>
                          <w:color w:val="FF0000"/>
                        </w:rPr>
                        <w:t xml:space="preserve">Called </w:t>
                      </w:r>
                    </w:p>
                    <w:p w:rsidR="00D67F1C" w:rsidRPr="00B62131" w:rsidRDefault="00D67F1C" w:rsidP="006C6736">
                      <w:pPr>
                        <w:rPr>
                          <w:color w:val="FF0000"/>
                        </w:rPr>
                      </w:pPr>
                      <w:r w:rsidRPr="00B62131">
                        <w:rPr>
                          <w:color w:val="FF0000"/>
                        </w:rPr>
                        <w:t xml:space="preserve">Mr </w:t>
                      </w:r>
                    </w:p>
                    <w:p w:rsidR="00D67F1C" w:rsidRPr="00811905" w:rsidRDefault="00D67F1C" w:rsidP="006C6736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41368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13B50A" wp14:editId="3C150CC3">
                <wp:simplePos x="0" y="0"/>
                <wp:positionH relativeFrom="column">
                  <wp:posOffset>4514215</wp:posOffset>
                </wp:positionH>
                <wp:positionV relativeFrom="paragraph">
                  <wp:posOffset>10795</wp:posOffset>
                </wp:positionV>
                <wp:extent cx="1447800" cy="981075"/>
                <wp:effectExtent l="0" t="0" r="19050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F1C" w:rsidRDefault="00D67F1C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D67F1C" w:rsidRPr="00811905" w:rsidRDefault="00D67F1C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3B50A" id="Text Box 25" o:spid="_x0000_s1041" type="#_x0000_t202" style="position:absolute;margin-left:355.45pt;margin-top:.85pt;width:114pt;height:7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" fillcolor="white [3201]" strokeweight=".5pt">
                <v:textbox>
                  <w:txbxContent>
                    <w:p w:rsidR="00D67F1C" w:rsidRDefault="00D67F1C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D67F1C" w:rsidRPr="00811905" w:rsidRDefault="00D67F1C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</w:p>
    <w:p w:rsidR="006C6736" w:rsidRDefault="006C6736" w:rsidP="006C6736">
      <w:pPr>
        <w:pStyle w:val="NoSpacing"/>
        <w:rPr>
          <w:u w:val="single"/>
        </w:rPr>
      </w:pP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3B52E8" w:rsidRDefault="003B52E8" w:rsidP="006C6736">
      <w:pPr>
        <w:rPr>
          <w:rFonts w:ascii="Comic Sans MS" w:hAnsi="Comic Sans MS"/>
        </w:rPr>
      </w:pPr>
    </w:p>
    <w:p w:rsidR="00DB2AD0" w:rsidRDefault="00DB2AD0" w:rsidP="003B52E8">
      <w:pPr>
        <w:rPr>
          <w:rFonts w:ascii="Comic Sans MS" w:hAnsi="Comic Sans MS"/>
          <w:b/>
          <w:u w:val="single"/>
        </w:rPr>
      </w:pPr>
    </w:p>
    <w:p w:rsidR="00DB2AD0" w:rsidRDefault="00DB2AD0" w:rsidP="003B52E8">
      <w:pPr>
        <w:rPr>
          <w:rFonts w:ascii="Comic Sans MS" w:hAnsi="Comic Sans MS"/>
          <w:b/>
          <w:u w:val="single"/>
        </w:rPr>
      </w:pPr>
    </w:p>
    <w:p w:rsidR="00DB2AD0" w:rsidRDefault="00DB2AD0" w:rsidP="003B52E8">
      <w:pPr>
        <w:rPr>
          <w:rFonts w:ascii="Comic Sans MS" w:hAnsi="Comic Sans MS"/>
          <w:b/>
          <w:u w:val="single"/>
        </w:rPr>
      </w:pPr>
    </w:p>
    <w:p w:rsidR="00DB2AD0" w:rsidRDefault="00DB2AD0" w:rsidP="003B52E8">
      <w:pPr>
        <w:rPr>
          <w:rFonts w:ascii="Comic Sans MS" w:hAnsi="Comic Sans MS"/>
          <w:b/>
          <w:u w:val="single"/>
        </w:rPr>
      </w:pPr>
    </w:p>
    <w:p w:rsidR="00DB2AD0" w:rsidRDefault="00DB2AD0" w:rsidP="003B52E8">
      <w:pPr>
        <w:rPr>
          <w:rFonts w:ascii="Comic Sans MS" w:hAnsi="Comic Sans MS"/>
          <w:b/>
          <w:u w:val="single"/>
        </w:rPr>
      </w:pPr>
    </w:p>
    <w:p w:rsidR="00DB2AD0" w:rsidRDefault="00DB2AD0" w:rsidP="003B52E8">
      <w:pPr>
        <w:rPr>
          <w:rFonts w:ascii="Comic Sans MS" w:hAnsi="Comic Sans MS"/>
          <w:b/>
          <w:u w:val="single"/>
        </w:rPr>
      </w:pPr>
    </w:p>
    <w:p w:rsidR="00DB2AD0" w:rsidRDefault="00DB2AD0" w:rsidP="003B52E8">
      <w:pPr>
        <w:rPr>
          <w:rFonts w:ascii="Comic Sans MS" w:hAnsi="Comic Sans MS"/>
          <w:b/>
          <w:u w:val="single"/>
        </w:rPr>
      </w:pPr>
    </w:p>
    <w:p w:rsidR="00DB2AD0" w:rsidRDefault="00DB2AD0" w:rsidP="003B52E8">
      <w:pPr>
        <w:rPr>
          <w:rFonts w:ascii="Comic Sans MS" w:hAnsi="Comic Sans MS"/>
          <w:b/>
          <w:u w:val="single"/>
        </w:rPr>
      </w:pPr>
    </w:p>
    <w:p w:rsidR="00DB2AD0" w:rsidRDefault="00DB2AD0" w:rsidP="003B52E8">
      <w:pPr>
        <w:rPr>
          <w:rFonts w:ascii="Comic Sans MS" w:hAnsi="Comic Sans MS"/>
          <w:b/>
          <w:u w:val="single"/>
        </w:rPr>
      </w:pPr>
    </w:p>
    <w:p w:rsidR="00DB2AD0" w:rsidRDefault="00DB2AD0" w:rsidP="003B52E8">
      <w:pPr>
        <w:rPr>
          <w:rFonts w:ascii="Comic Sans MS" w:hAnsi="Comic Sans MS"/>
          <w:b/>
          <w:u w:val="single"/>
        </w:rPr>
      </w:pPr>
    </w:p>
    <w:p w:rsidR="00DB2AD0" w:rsidRDefault="00DB2AD0" w:rsidP="003B52E8">
      <w:pPr>
        <w:rPr>
          <w:rFonts w:ascii="Comic Sans MS" w:hAnsi="Comic Sans MS"/>
          <w:b/>
          <w:u w:val="single"/>
        </w:rPr>
      </w:pPr>
    </w:p>
    <w:p w:rsidR="00DB2AD0" w:rsidRDefault="00DB2AD0" w:rsidP="003B52E8">
      <w:pPr>
        <w:rPr>
          <w:rFonts w:ascii="Comic Sans MS" w:hAnsi="Comic Sans MS"/>
          <w:b/>
          <w:u w:val="single"/>
        </w:rPr>
      </w:pPr>
    </w:p>
    <w:p w:rsidR="00DB2AD0" w:rsidRDefault="00DB2AD0" w:rsidP="003B52E8">
      <w:pPr>
        <w:rPr>
          <w:rFonts w:ascii="Comic Sans MS" w:hAnsi="Comic Sans MS"/>
          <w:b/>
          <w:u w:val="single"/>
        </w:rPr>
      </w:pPr>
    </w:p>
    <w:p w:rsidR="00DB2AD0" w:rsidRDefault="00DB2AD0" w:rsidP="003B52E8">
      <w:pPr>
        <w:rPr>
          <w:rFonts w:ascii="Comic Sans MS" w:hAnsi="Comic Sans MS"/>
          <w:b/>
          <w:u w:val="single"/>
        </w:rPr>
      </w:pPr>
    </w:p>
    <w:p w:rsidR="00DB2AD0" w:rsidRDefault="00DB2AD0" w:rsidP="003B52E8">
      <w:pPr>
        <w:rPr>
          <w:rFonts w:ascii="Comic Sans MS" w:hAnsi="Comic Sans MS"/>
          <w:b/>
          <w:u w:val="single"/>
        </w:rPr>
      </w:pPr>
    </w:p>
    <w:p w:rsidR="00BF67C0" w:rsidRPr="00DB2AD0" w:rsidRDefault="00DB2AD0" w:rsidP="003B52E8">
      <w:pPr>
        <w:rPr>
          <w:rFonts w:ascii="Comic Sans MS" w:hAnsi="Comic Sans MS"/>
          <w:b/>
          <w:u w:val="single"/>
        </w:rPr>
      </w:pPr>
      <w:r w:rsidRPr="00DB2AD0">
        <w:rPr>
          <w:rFonts w:ascii="Comic Sans MS" w:hAnsi="Comic Sans MS"/>
          <w:b/>
          <w:u w:val="single"/>
        </w:rPr>
        <w:lastRenderedPageBreak/>
        <w:t>Maths</w:t>
      </w:r>
    </w:p>
    <w:p w:rsidR="002D0362" w:rsidRDefault="00DB2AD0" w:rsidP="003B52E8">
      <w:pPr>
        <w:rPr>
          <w:rFonts w:ascii="Comic Sans MS" w:hAnsi="Comic Sans MS"/>
          <w:b/>
        </w:rPr>
      </w:pPr>
      <w:r>
        <w:rPr>
          <w:noProof/>
          <w:lang w:eastAsia="en-GB"/>
        </w:rPr>
        <w:drawing>
          <wp:inline distT="0" distB="0" distL="0" distR="0" wp14:anchorId="331379B0" wp14:editId="32BFF10C">
            <wp:extent cx="5510150" cy="7439396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14883" cy="744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AD0" w:rsidRDefault="00DB2AD0" w:rsidP="003B52E8">
      <w:pPr>
        <w:rPr>
          <w:rFonts w:ascii="Comic Sans MS" w:hAnsi="Comic Sans MS"/>
          <w:b/>
        </w:rPr>
      </w:pPr>
    </w:p>
    <w:p w:rsidR="002D0362" w:rsidRDefault="002D0362" w:rsidP="003B52E8">
      <w:pPr>
        <w:rPr>
          <w:rFonts w:ascii="Comic Sans MS" w:hAnsi="Comic Sans MS"/>
          <w:b/>
        </w:rPr>
      </w:pPr>
    </w:p>
    <w:p w:rsidR="002D0362" w:rsidRDefault="002D0362" w:rsidP="003B52E8">
      <w:pPr>
        <w:rPr>
          <w:rFonts w:ascii="Comic Sans MS" w:hAnsi="Comic Sans MS"/>
          <w:b/>
        </w:rPr>
      </w:pPr>
    </w:p>
    <w:p w:rsidR="003B52E8" w:rsidRPr="00091907" w:rsidRDefault="003B52E8" w:rsidP="003B52E8">
      <w:pPr>
        <w:tabs>
          <w:tab w:val="left" w:pos="1050"/>
        </w:tabs>
        <w:rPr>
          <w:rFonts w:ascii="Comic Sans MS" w:hAnsi="Comic Sans MS"/>
          <w:color w:val="7030A0"/>
          <w:sz w:val="32"/>
        </w:rPr>
      </w:pPr>
      <w:r w:rsidRPr="00091907">
        <w:rPr>
          <w:rFonts w:ascii="Comic Sans MS" w:hAnsi="Comic Sans MS"/>
          <w:color w:val="7030A0"/>
          <w:sz w:val="32"/>
        </w:rPr>
        <w:lastRenderedPageBreak/>
        <w:t>Wednesday</w:t>
      </w:r>
    </w:p>
    <w:p w:rsidR="003B52E8" w:rsidRPr="00091907" w:rsidRDefault="003B52E8" w:rsidP="003B52E8">
      <w:pPr>
        <w:tabs>
          <w:tab w:val="left" w:pos="1050"/>
        </w:tabs>
        <w:rPr>
          <w:rFonts w:ascii="Comic Sans MS" w:hAnsi="Comic Sans MS"/>
          <w:b/>
          <w:u w:val="single"/>
        </w:rPr>
      </w:pPr>
      <w:r w:rsidRPr="00091907">
        <w:rPr>
          <w:rFonts w:ascii="Comic Sans MS" w:hAnsi="Comic Sans MS"/>
          <w:b/>
          <w:u w:val="single"/>
        </w:rPr>
        <w:t>Phonics</w:t>
      </w:r>
    </w:p>
    <w:p w:rsidR="003B52E8" w:rsidRPr="00091907" w:rsidRDefault="003B52E8" w:rsidP="003B52E8">
      <w:pPr>
        <w:tabs>
          <w:tab w:val="left" w:pos="1050"/>
        </w:tabs>
        <w:rPr>
          <w:rFonts w:ascii="Comic Sans MS" w:hAnsi="Comic Sans MS"/>
          <w:i/>
        </w:rPr>
      </w:pPr>
      <w:r w:rsidRPr="00091907">
        <w:rPr>
          <w:rFonts w:ascii="Comic Sans MS" w:hAnsi="Comic Sans MS"/>
          <w:i/>
        </w:rPr>
        <w:t>EYFS</w:t>
      </w:r>
    </w:p>
    <w:p w:rsidR="003B52E8" w:rsidRDefault="001A34A5" w:rsidP="003B52E8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1517CF" wp14:editId="083F213E">
                <wp:simplePos x="0" y="0"/>
                <wp:positionH relativeFrom="column">
                  <wp:posOffset>1743075</wp:posOffset>
                </wp:positionH>
                <wp:positionV relativeFrom="paragraph">
                  <wp:posOffset>36194</wp:posOffset>
                </wp:positionV>
                <wp:extent cx="1295400" cy="115252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F1C" w:rsidRDefault="00D67F1C" w:rsidP="003B52E8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D67F1C" w:rsidRDefault="00D67F1C" w:rsidP="003B52E8">
                            <w:r>
                              <w:t xml:space="preserve">Yack </w:t>
                            </w:r>
                          </w:p>
                          <w:p w:rsidR="00D67F1C" w:rsidRDefault="00D67F1C" w:rsidP="003B52E8">
                            <w:r>
                              <w:t xml:space="preserve">Yam </w:t>
                            </w:r>
                          </w:p>
                          <w:p w:rsidR="00D67F1C" w:rsidRDefault="00D67F1C" w:rsidP="003B52E8">
                            <w:r>
                              <w:t xml:space="preserve">Yet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517CF" id="Text Box 12" o:spid="_x0000_s1042" type="#_x0000_t202" style="position:absolute;margin-left:137.25pt;margin-top:2.85pt;width:102pt;height:90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" fillcolor="white [3201]" strokeweight=".5pt">
                <v:textbox>
                  <w:txbxContent>
                    <w:p w:rsidR="00D67F1C" w:rsidRDefault="00D67F1C" w:rsidP="003B52E8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D67F1C" w:rsidRDefault="00D67F1C" w:rsidP="003B52E8">
                      <w:r>
                        <w:t xml:space="preserve">Yack </w:t>
                      </w:r>
                    </w:p>
                    <w:p w:rsidR="00D67F1C" w:rsidRDefault="00D67F1C" w:rsidP="003B52E8">
                      <w:r>
                        <w:t xml:space="preserve">Yam </w:t>
                      </w:r>
                    </w:p>
                    <w:p w:rsidR="00D67F1C" w:rsidRDefault="00D67F1C" w:rsidP="003B52E8">
                      <w:r>
                        <w:t xml:space="preserve">Yet </w:t>
                      </w:r>
                    </w:p>
                  </w:txbxContent>
                </v:textbox>
              </v:shape>
            </w:pict>
          </mc:Fallback>
        </mc:AlternateContent>
      </w:r>
      <w:r w:rsidR="00B62131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E1DBAE" wp14:editId="59B55D7A">
                <wp:simplePos x="0" y="0"/>
                <wp:positionH relativeFrom="margin">
                  <wp:posOffset>3305175</wp:posOffset>
                </wp:positionH>
                <wp:positionV relativeFrom="paragraph">
                  <wp:posOffset>36194</wp:posOffset>
                </wp:positionV>
                <wp:extent cx="942975" cy="12858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F1C" w:rsidRDefault="00D67F1C" w:rsidP="003B52E8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D67F1C" w:rsidRDefault="00D67F1C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My</w:t>
                            </w:r>
                          </w:p>
                          <w:p w:rsidR="00D67F1C" w:rsidRDefault="00D67F1C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They </w:t>
                            </w:r>
                          </w:p>
                          <w:p w:rsidR="00D67F1C" w:rsidRPr="00811905" w:rsidRDefault="00D67F1C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All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1DBAE" id="Text Box 2" o:spid="_x0000_s1043" type="#_x0000_t202" style="position:absolute;margin-left:260.25pt;margin-top:2.85pt;width:74.25pt;height:101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" fillcolor="white [3201]" strokeweight=".5pt">
                <v:textbox>
                  <w:txbxContent>
                    <w:p w:rsidR="00D67F1C" w:rsidRDefault="00D67F1C" w:rsidP="003B52E8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D67F1C" w:rsidRDefault="00D67F1C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My</w:t>
                      </w:r>
                    </w:p>
                    <w:p w:rsidR="00D67F1C" w:rsidRDefault="00D67F1C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They </w:t>
                      </w:r>
                    </w:p>
                    <w:p w:rsidR="00D67F1C" w:rsidRPr="00811905" w:rsidRDefault="00D67F1C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All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1907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D00529" wp14:editId="5062C8B1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1295400" cy="98107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F1C" w:rsidRDefault="00D67F1C" w:rsidP="003B52E8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D67F1C" w:rsidRDefault="00D67F1C" w:rsidP="003B52E8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D67F1C" w:rsidRDefault="00D67F1C" w:rsidP="003B52E8">
                            <w:r>
                              <w:t xml:space="preserve"> Y</w:t>
                            </w:r>
                          </w:p>
                          <w:p w:rsidR="00D67F1C" w:rsidRDefault="00D67F1C" w:rsidP="003B52E8">
                            <w:r>
                              <w:t xml:space="preserve">Y_Y_Y yack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00529" id="Text Box 14" o:spid="_x0000_s1044" type="#_x0000_t202" style="position:absolute;margin-left:0;margin-top:1.1pt;width:102pt;height:77.25pt;z-index:2516817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" fillcolor="white [3201]" strokeweight=".5pt">
                <v:textbox>
                  <w:txbxContent>
                    <w:p w:rsidR="00D67F1C" w:rsidRDefault="00D67F1C" w:rsidP="003B52E8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D67F1C" w:rsidRDefault="00D67F1C" w:rsidP="003B52E8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D67F1C" w:rsidRDefault="00D67F1C" w:rsidP="003B52E8">
                      <w:r>
                        <w:t xml:space="preserve"> Y</w:t>
                      </w:r>
                    </w:p>
                    <w:p w:rsidR="00D67F1C" w:rsidRDefault="00D67F1C" w:rsidP="003B52E8">
                      <w:r>
                        <w:t xml:space="preserve">Y_Y_Y yack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52E8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AF7301" wp14:editId="57DBBE23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F1C" w:rsidRDefault="00D67F1C" w:rsidP="003B52E8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D67F1C" w:rsidRPr="00811905" w:rsidRDefault="00D67F1C" w:rsidP="003B52E8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F7301" id="Text Box 13" o:spid="_x0000_s1045" type="#_x0000_t202" style="position:absolute;margin-left:355.45pt;margin-top:2.5pt;width:114pt;height:7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" fillcolor="white [3201]" strokeweight=".5pt">
                <v:textbox>
                  <w:txbxContent>
                    <w:p w:rsidR="00D67F1C" w:rsidRDefault="00D67F1C" w:rsidP="003B52E8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D67F1C" w:rsidRPr="00811905" w:rsidRDefault="00D67F1C" w:rsidP="003B52E8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</w:p>
    <w:p w:rsidR="003B52E8" w:rsidRDefault="003B52E8" w:rsidP="003B52E8">
      <w:pPr>
        <w:pStyle w:val="NoSpacing"/>
      </w:pPr>
    </w:p>
    <w:p w:rsidR="003B52E8" w:rsidRPr="00AA2D9F" w:rsidRDefault="003B52E8" w:rsidP="003B52E8">
      <w:pPr>
        <w:pStyle w:val="NoSpacing"/>
        <w:rPr>
          <w:u w:val="single"/>
        </w:rPr>
      </w:pPr>
    </w:p>
    <w:p w:rsidR="003B52E8" w:rsidRPr="006C6736" w:rsidRDefault="003B52E8" w:rsidP="003B52E8">
      <w:pPr>
        <w:rPr>
          <w:rFonts w:ascii="Comic Sans MS" w:hAnsi="Comic Sans MS"/>
        </w:rPr>
      </w:pPr>
    </w:p>
    <w:p w:rsidR="003B52E8" w:rsidRPr="006C6736" w:rsidRDefault="003B52E8" w:rsidP="003B52E8">
      <w:pPr>
        <w:rPr>
          <w:rFonts w:ascii="Comic Sans MS" w:hAnsi="Comic Sans MS"/>
        </w:rPr>
      </w:pPr>
    </w:p>
    <w:p w:rsidR="003B52E8" w:rsidRPr="006C6736" w:rsidRDefault="003B52E8" w:rsidP="003B52E8">
      <w:pPr>
        <w:rPr>
          <w:rFonts w:ascii="Comic Sans MS" w:hAnsi="Comic Sans MS"/>
        </w:rPr>
      </w:pPr>
    </w:p>
    <w:p w:rsidR="003B52E8" w:rsidRPr="00091907" w:rsidRDefault="00091907" w:rsidP="003B52E8">
      <w:pPr>
        <w:rPr>
          <w:rFonts w:ascii="Comic Sans MS" w:hAnsi="Comic Sans MS"/>
          <w:i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681B1D" wp14:editId="57E51AD9">
                <wp:simplePos x="0" y="0"/>
                <wp:positionH relativeFrom="margin">
                  <wp:posOffset>-12700</wp:posOffset>
                </wp:positionH>
                <wp:positionV relativeFrom="paragraph">
                  <wp:posOffset>316865</wp:posOffset>
                </wp:positionV>
                <wp:extent cx="1295400" cy="981075"/>
                <wp:effectExtent l="0" t="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F1C" w:rsidRDefault="00D67F1C" w:rsidP="003B52E8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D67F1C" w:rsidRDefault="00D67F1C" w:rsidP="003B52E8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D67F1C" w:rsidRDefault="00D67F1C" w:rsidP="003B52E8">
                            <w:r>
                              <w:t xml:space="preserve">ie </w:t>
                            </w:r>
                          </w:p>
                          <w:p w:rsidR="00D67F1C" w:rsidRDefault="00D67F1C" w:rsidP="003B52E8">
                            <w:r>
                              <w:t xml:space="preserve">terrible tie </w:t>
                            </w:r>
                          </w:p>
                          <w:p w:rsidR="00D67F1C" w:rsidRDefault="00D67F1C" w:rsidP="003B52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81B1D" id="Text Box 30" o:spid="_x0000_s1046" type="#_x0000_t202" style="position:absolute;margin-left:-1pt;margin-top:24.95pt;width:102pt;height:77.25pt;z-index:251685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" fillcolor="white [3201]" strokeweight=".5pt">
                <v:textbox>
                  <w:txbxContent>
                    <w:p w:rsidR="00D67F1C" w:rsidRDefault="00D67F1C" w:rsidP="003B52E8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D67F1C" w:rsidRDefault="00D67F1C" w:rsidP="003B52E8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D67F1C" w:rsidRDefault="00D67F1C" w:rsidP="003B52E8">
                      <w:r>
                        <w:t xml:space="preserve">ie </w:t>
                      </w:r>
                    </w:p>
                    <w:p w:rsidR="00D67F1C" w:rsidRDefault="00D67F1C" w:rsidP="003B52E8">
                      <w:r>
                        <w:t xml:space="preserve">terrible tie </w:t>
                      </w:r>
                    </w:p>
                    <w:p w:rsidR="00D67F1C" w:rsidRDefault="00D67F1C" w:rsidP="003B52E8"/>
                  </w:txbxContent>
                </v:textbox>
                <w10:wrap anchorx="margin"/>
              </v:shape>
            </w:pict>
          </mc:Fallback>
        </mc:AlternateContent>
      </w:r>
      <w:r w:rsidRPr="00091907">
        <w:rPr>
          <w:rFonts w:ascii="Comic Sans MS" w:hAnsi="Comic Sans MS"/>
          <w:i/>
        </w:rPr>
        <w:t xml:space="preserve">Year 1 </w:t>
      </w:r>
    </w:p>
    <w:p w:rsidR="003B52E8" w:rsidRDefault="001A34A5" w:rsidP="003B52E8">
      <w:pPr>
        <w:rPr>
          <w:rFonts w:ascii="Comic Sans MS" w:hAnsi="Comic Sans MS"/>
          <w:u w:val="single"/>
        </w:rPr>
      </w:pPr>
      <w:r w:rsidRPr="00091907">
        <w:rPr>
          <w:i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CF623C" wp14:editId="64F8668B">
                <wp:simplePos x="0" y="0"/>
                <wp:positionH relativeFrom="column">
                  <wp:posOffset>1638300</wp:posOffset>
                </wp:positionH>
                <wp:positionV relativeFrom="paragraph">
                  <wp:posOffset>11430</wp:posOffset>
                </wp:positionV>
                <wp:extent cx="1295400" cy="1219200"/>
                <wp:effectExtent l="0" t="0" r="1905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F1C" w:rsidRDefault="00D67F1C" w:rsidP="003B52E8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D67F1C" w:rsidRDefault="00D67F1C" w:rsidP="003B52E8">
                            <w:r>
                              <w:t xml:space="preserve">Flies </w:t>
                            </w:r>
                          </w:p>
                          <w:p w:rsidR="00D67F1C" w:rsidRDefault="00D67F1C" w:rsidP="003B52E8">
                            <w:r>
                              <w:t xml:space="preserve">Tries </w:t>
                            </w:r>
                          </w:p>
                          <w:p w:rsidR="00D67F1C" w:rsidRPr="00AF7915" w:rsidRDefault="00D67F1C" w:rsidP="003B52E8">
                            <w:r>
                              <w:t>Pie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F623C" id="Text Box 27" o:spid="_x0000_s1047" type="#_x0000_t202" style="position:absolute;margin-left:129pt;margin-top:.9pt;width:102pt;height:96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" fillcolor="white [3201]" strokeweight=".5pt">
                <v:textbox>
                  <w:txbxContent>
                    <w:p w:rsidR="00D67F1C" w:rsidRDefault="00D67F1C" w:rsidP="003B52E8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D67F1C" w:rsidRDefault="00D67F1C" w:rsidP="003B52E8">
                      <w:r>
                        <w:t xml:space="preserve">Flies </w:t>
                      </w:r>
                    </w:p>
                    <w:p w:rsidR="00D67F1C" w:rsidRDefault="00D67F1C" w:rsidP="003B52E8">
                      <w:r>
                        <w:t xml:space="preserve">Tries </w:t>
                      </w:r>
                    </w:p>
                    <w:p w:rsidR="00D67F1C" w:rsidRPr="00AF7915" w:rsidRDefault="00D67F1C" w:rsidP="003B52E8">
                      <w:r>
                        <w:t>Pie</w:t>
                      </w:r>
                    </w:p>
                  </w:txbxContent>
                </v:textbox>
              </v:shape>
            </w:pict>
          </mc:Fallback>
        </mc:AlternateContent>
      </w:r>
      <w:r w:rsidR="00B62131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23E2E" wp14:editId="04F858C9">
                <wp:simplePos x="0" y="0"/>
                <wp:positionH relativeFrom="margin">
                  <wp:posOffset>3276600</wp:posOffset>
                </wp:positionH>
                <wp:positionV relativeFrom="paragraph">
                  <wp:posOffset>30479</wp:posOffset>
                </wp:positionV>
                <wp:extent cx="942975" cy="1190625"/>
                <wp:effectExtent l="0" t="0" r="28575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F1C" w:rsidRDefault="00D67F1C" w:rsidP="003B52E8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D67F1C" w:rsidRDefault="00D67F1C" w:rsidP="003B52E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Looked</w:t>
                            </w:r>
                          </w:p>
                          <w:p w:rsidR="00D67F1C" w:rsidRDefault="00D67F1C" w:rsidP="003B52E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Asked </w:t>
                            </w:r>
                          </w:p>
                          <w:p w:rsidR="00D67F1C" w:rsidRPr="008E130D" w:rsidRDefault="00D67F1C" w:rsidP="003B52E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Could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23E2E" id="Text Box 28" o:spid="_x0000_s1048" type="#_x0000_t202" style="position:absolute;margin-left:258pt;margin-top:2.4pt;width:74.25pt;height:93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" fillcolor="white [3201]" strokeweight=".5pt">
                <v:textbox>
                  <w:txbxContent>
                    <w:p w:rsidR="00D67F1C" w:rsidRDefault="00D67F1C" w:rsidP="003B52E8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D67F1C" w:rsidRDefault="00D67F1C" w:rsidP="003B52E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Looked</w:t>
                      </w:r>
                    </w:p>
                    <w:p w:rsidR="00D67F1C" w:rsidRDefault="00D67F1C" w:rsidP="003B52E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Asked </w:t>
                      </w:r>
                    </w:p>
                    <w:p w:rsidR="00D67F1C" w:rsidRPr="008E130D" w:rsidRDefault="00D67F1C" w:rsidP="003B52E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Could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1907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72C3FA" wp14:editId="3BD5270F">
                <wp:simplePos x="0" y="0"/>
                <wp:positionH relativeFrom="column">
                  <wp:posOffset>4525455</wp:posOffset>
                </wp:positionH>
                <wp:positionV relativeFrom="paragraph">
                  <wp:posOffset>10795</wp:posOffset>
                </wp:positionV>
                <wp:extent cx="1447800" cy="981075"/>
                <wp:effectExtent l="0" t="0" r="19050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F1C" w:rsidRDefault="00D67F1C" w:rsidP="003B52E8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D67F1C" w:rsidRPr="00811905" w:rsidRDefault="00D67F1C" w:rsidP="003B52E8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2C3FA" id="Text Box 29" o:spid="_x0000_s1049" type="#_x0000_t202" style="position:absolute;margin-left:356.35pt;margin-top:.85pt;width:114pt;height:7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" fillcolor="white [3201]" strokeweight=".5pt">
                <v:textbox>
                  <w:txbxContent>
                    <w:p w:rsidR="00D67F1C" w:rsidRDefault="00D67F1C" w:rsidP="003B52E8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D67F1C" w:rsidRPr="00811905" w:rsidRDefault="00D67F1C" w:rsidP="003B52E8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</w:p>
    <w:p w:rsidR="003B52E8" w:rsidRDefault="003B52E8" w:rsidP="003B52E8">
      <w:pPr>
        <w:pStyle w:val="NoSpacing"/>
        <w:rPr>
          <w:u w:val="single"/>
        </w:rPr>
      </w:pPr>
    </w:p>
    <w:p w:rsidR="003B52E8" w:rsidRDefault="003B52E8" w:rsidP="003B52E8">
      <w:pPr>
        <w:pStyle w:val="NoSpacing"/>
      </w:pPr>
    </w:p>
    <w:p w:rsidR="003B52E8" w:rsidRPr="00AA2D9F" w:rsidRDefault="003B52E8" w:rsidP="003B52E8">
      <w:pPr>
        <w:pStyle w:val="NoSpacing"/>
        <w:rPr>
          <w:u w:val="single"/>
        </w:rPr>
      </w:pPr>
    </w:p>
    <w:p w:rsidR="003B52E8" w:rsidRPr="006C6736" w:rsidRDefault="003B52E8" w:rsidP="003B52E8">
      <w:pPr>
        <w:rPr>
          <w:rFonts w:ascii="Comic Sans MS" w:hAnsi="Comic Sans MS"/>
        </w:rPr>
      </w:pPr>
    </w:p>
    <w:p w:rsidR="00C34992" w:rsidRDefault="00C3499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091907" w:rsidRDefault="00091907" w:rsidP="003B52E8">
      <w:pPr>
        <w:tabs>
          <w:tab w:val="left" w:pos="1050"/>
        </w:tabs>
        <w:rPr>
          <w:rFonts w:ascii="Comic Sans MS" w:hAnsi="Comic Sans MS"/>
          <w:b/>
          <w:u w:val="single"/>
        </w:rPr>
      </w:pPr>
      <w:r w:rsidRPr="00091907">
        <w:rPr>
          <w:rFonts w:ascii="Comic Sans MS" w:hAnsi="Comic Sans MS"/>
          <w:b/>
          <w:u w:val="single"/>
        </w:rPr>
        <w:t>Maths</w:t>
      </w:r>
      <w:r w:rsidR="00DB2AD0">
        <w:rPr>
          <w:rFonts w:ascii="Comic Sans MS" w:hAnsi="Comic Sans MS"/>
          <w:b/>
          <w:u w:val="single"/>
        </w:rPr>
        <w:t xml:space="preserve"> </w:t>
      </w:r>
      <w:r w:rsidR="00DB2AD0" w:rsidRPr="00DB2AD0">
        <w:rPr>
          <w:rFonts w:ascii="Comic Sans MS" w:hAnsi="Comic Sans MS"/>
          <w:i/>
        </w:rPr>
        <w:t>EYFS</w:t>
      </w:r>
    </w:p>
    <w:p w:rsidR="00DB2AD0" w:rsidRPr="00091907" w:rsidRDefault="00DB2AD0" w:rsidP="003B52E8">
      <w:pPr>
        <w:tabs>
          <w:tab w:val="left" w:pos="1050"/>
        </w:tabs>
        <w:rPr>
          <w:rFonts w:ascii="Comic Sans MS" w:hAnsi="Comic Sans MS"/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25585427" wp14:editId="60A7F57E">
            <wp:extent cx="6315075" cy="405765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AD0" w:rsidRDefault="00DB2AD0" w:rsidP="003B52E8">
      <w:pPr>
        <w:tabs>
          <w:tab w:val="left" w:pos="1050"/>
        </w:tabs>
        <w:rPr>
          <w:noProof/>
          <w:lang w:eastAsia="en-GB"/>
        </w:rPr>
      </w:pPr>
    </w:p>
    <w:p w:rsidR="00DB2AD0" w:rsidRPr="00DB2AD0" w:rsidRDefault="00DB2AD0" w:rsidP="003B52E8">
      <w:pPr>
        <w:tabs>
          <w:tab w:val="left" w:pos="1050"/>
        </w:tabs>
        <w:rPr>
          <w:i/>
          <w:noProof/>
          <w:lang w:eastAsia="en-GB"/>
        </w:rPr>
      </w:pPr>
      <w:r w:rsidRPr="00DB2AD0">
        <w:rPr>
          <w:i/>
          <w:noProof/>
          <w:lang w:eastAsia="en-GB"/>
        </w:rPr>
        <w:lastRenderedPageBreak/>
        <w:t>Year 1</w:t>
      </w:r>
    </w:p>
    <w:p w:rsidR="00C10D00" w:rsidRDefault="00DB2AD0" w:rsidP="003B52E8">
      <w:pPr>
        <w:tabs>
          <w:tab w:val="left" w:pos="1050"/>
        </w:tabs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541112D7" wp14:editId="4A289B01">
            <wp:extent cx="5934075" cy="378142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907" w:rsidRDefault="00091907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C10D00" w:rsidRPr="00C10D00" w:rsidRDefault="00C10D00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9F3F30" w:rsidRDefault="009F3F30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6D10F3" w:rsidRDefault="006D10F3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41368" w:rsidRDefault="00A41368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41368" w:rsidRDefault="00A41368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41368" w:rsidRDefault="00A41368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2D0362" w:rsidRDefault="002D036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2D0362" w:rsidRDefault="002D036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2D0362" w:rsidRDefault="002D036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2D0362" w:rsidRDefault="002D036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2D0362" w:rsidRDefault="002D036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DB2AD0" w:rsidRDefault="00DB2AD0" w:rsidP="003B52E8">
      <w:pPr>
        <w:tabs>
          <w:tab w:val="left" w:pos="1050"/>
        </w:tabs>
        <w:rPr>
          <w:rFonts w:ascii="Comic Sans MS" w:hAnsi="Comic Sans MS"/>
          <w:color w:val="7030A0"/>
          <w:sz w:val="32"/>
        </w:rPr>
      </w:pPr>
    </w:p>
    <w:p w:rsidR="00AF7915" w:rsidRPr="00091907" w:rsidRDefault="00C10D00" w:rsidP="003B52E8">
      <w:pPr>
        <w:tabs>
          <w:tab w:val="left" w:pos="1050"/>
        </w:tabs>
        <w:rPr>
          <w:rFonts w:ascii="Comic Sans MS" w:hAnsi="Comic Sans MS"/>
          <w:color w:val="7030A0"/>
          <w:sz w:val="32"/>
        </w:rPr>
      </w:pPr>
      <w:r w:rsidRPr="00091907">
        <w:rPr>
          <w:rFonts w:ascii="Comic Sans MS" w:hAnsi="Comic Sans MS"/>
          <w:color w:val="7030A0"/>
          <w:sz w:val="32"/>
        </w:rPr>
        <w:lastRenderedPageBreak/>
        <w:t>T</w:t>
      </w:r>
      <w:r w:rsidR="00AF7915" w:rsidRPr="00091907">
        <w:rPr>
          <w:rFonts w:ascii="Comic Sans MS" w:hAnsi="Comic Sans MS"/>
          <w:color w:val="7030A0"/>
          <w:sz w:val="32"/>
        </w:rPr>
        <w:t>hursday</w:t>
      </w:r>
    </w:p>
    <w:p w:rsidR="00AF7915" w:rsidRPr="00091907" w:rsidRDefault="00AF7915" w:rsidP="00AF7915">
      <w:pPr>
        <w:tabs>
          <w:tab w:val="left" w:pos="1050"/>
        </w:tabs>
        <w:rPr>
          <w:rFonts w:ascii="Comic Sans MS" w:hAnsi="Comic Sans MS"/>
          <w:b/>
          <w:u w:val="single"/>
        </w:rPr>
      </w:pPr>
      <w:r w:rsidRPr="00091907">
        <w:rPr>
          <w:rFonts w:ascii="Comic Sans MS" w:hAnsi="Comic Sans MS"/>
          <w:b/>
          <w:u w:val="single"/>
        </w:rPr>
        <w:t>Phonics</w:t>
      </w:r>
    </w:p>
    <w:p w:rsidR="00AF7915" w:rsidRPr="00091907" w:rsidRDefault="00AF7915" w:rsidP="00AF7915">
      <w:pPr>
        <w:tabs>
          <w:tab w:val="left" w:pos="1050"/>
        </w:tabs>
        <w:rPr>
          <w:rFonts w:ascii="Comic Sans MS" w:hAnsi="Comic Sans MS"/>
          <w:i/>
        </w:rPr>
      </w:pPr>
      <w:r w:rsidRPr="00091907">
        <w:rPr>
          <w:rFonts w:ascii="Comic Sans MS" w:hAnsi="Comic Sans MS"/>
          <w:i/>
        </w:rPr>
        <w:t>EYFS</w:t>
      </w:r>
    </w:p>
    <w:p w:rsidR="00AF7915" w:rsidRDefault="00AF7915" w:rsidP="00AF7915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C34658" wp14:editId="296E7E8E">
                <wp:simplePos x="0" y="0"/>
                <wp:positionH relativeFrom="margin">
                  <wp:posOffset>3305175</wp:posOffset>
                </wp:positionH>
                <wp:positionV relativeFrom="paragraph">
                  <wp:posOffset>36195</wp:posOffset>
                </wp:positionV>
                <wp:extent cx="942975" cy="1143000"/>
                <wp:effectExtent l="0" t="0" r="28575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F1C" w:rsidRDefault="00D67F1C" w:rsidP="00AF7915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D67F1C" w:rsidRDefault="00D67F1C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Was</w:t>
                            </w:r>
                          </w:p>
                          <w:p w:rsidR="00D67F1C" w:rsidRDefault="00D67F1C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Her </w:t>
                            </w:r>
                          </w:p>
                          <w:p w:rsidR="00D67F1C" w:rsidRPr="00811905" w:rsidRDefault="00D67F1C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Are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34658" id="Text Box 31" o:spid="_x0000_s1050" type="#_x0000_t202" style="position:absolute;margin-left:260.25pt;margin-top:2.85pt;width:74.25pt;height:90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" fillcolor="white [3201]" strokeweight=".5pt">
                <v:textbox>
                  <w:txbxContent>
                    <w:p w:rsidR="00D67F1C" w:rsidRDefault="00D67F1C" w:rsidP="00AF7915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D67F1C" w:rsidRDefault="00D67F1C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Was</w:t>
                      </w:r>
                    </w:p>
                    <w:p w:rsidR="00D67F1C" w:rsidRDefault="00D67F1C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Her </w:t>
                      </w:r>
                    </w:p>
                    <w:p w:rsidR="00D67F1C" w:rsidRPr="00811905" w:rsidRDefault="00D67F1C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Are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F9C63C" wp14:editId="1F36AB90">
                <wp:simplePos x="0" y="0"/>
                <wp:positionH relativeFrom="column">
                  <wp:posOffset>1742757</wp:posOffset>
                </wp:positionH>
                <wp:positionV relativeFrom="paragraph">
                  <wp:posOffset>32067</wp:posOffset>
                </wp:positionV>
                <wp:extent cx="1295400" cy="981075"/>
                <wp:effectExtent l="0" t="0" r="19050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F1C" w:rsidRDefault="00D67F1C" w:rsidP="00AF7915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D67F1C" w:rsidRDefault="00D67F1C" w:rsidP="002447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>Box</w:t>
                            </w:r>
                          </w:p>
                          <w:p w:rsidR="00D67F1C" w:rsidRDefault="00D67F1C" w:rsidP="002447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>Fox</w:t>
                            </w:r>
                          </w:p>
                          <w:p w:rsidR="00D67F1C" w:rsidRDefault="00D67F1C" w:rsidP="002447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Exercise </w:t>
                            </w:r>
                          </w:p>
                          <w:p w:rsidR="00D67F1C" w:rsidRPr="00244733" w:rsidRDefault="00D67F1C" w:rsidP="002447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9C63C" id="Text Box 32" o:spid="_x0000_s1051" type="#_x0000_t202" style="position:absolute;margin-left:137.2pt;margin-top:2.5pt;width:102pt;height:77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" fillcolor="white [3201]" strokeweight=".5pt">
                <v:textbox>
                  <w:txbxContent>
                    <w:p w:rsidR="00D67F1C" w:rsidRDefault="00D67F1C" w:rsidP="00AF7915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D67F1C" w:rsidRDefault="00D67F1C" w:rsidP="002447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="Times New Roman" w:cstheme="minorHAnsi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lang w:eastAsia="en-GB"/>
                        </w:rPr>
                        <w:t>Box</w:t>
                      </w:r>
                    </w:p>
                    <w:p w:rsidR="00D67F1C" w:rsidRDefault="00D67F1C" w:rsidP="002447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="Times New Roman" w:cstheme="minorHAnsi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lang w:eastAsia="en-GB"/>
                        </w:rPr>
                        <w:t>Fox</w:t>
                      </w:r>
                    </w:p>
                    <w:p w:rsidR="00D67F1C" w:rsidRDefault="00D67F1C" w:rsidP="002447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="Times New Roman" w:cstheme="minorHAnsi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lang w:eastAsia="en-GB"/>
                        </w:rPr>
                        <w:t xml:space="preserve">Exercise </w:t>
                      </w:r>
                    </w:p>
                    <w:p w:rsidR="00D67F1C" w:rsidRPr="00244733" w:rsidRDefault="00D67F1C" w:rsidP="002447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="Times New Roman" w:cstheme="minorHAnsi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607CE5" wp14:editId="03A41EE8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F1C" w:rsidRDefault="00D67F1C" w:rsidP="00AF7915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D67F1C" w:rsidRPr="00811905" w:rsidRDefault="00D67F1C" w:rsidP="001A34A5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  <w:p w:rsidR="00D67F1C" w:rsidRPr="00811905" w:rsidRDefault="00D67F1C" w:rsidP="00AF7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07CE5" id="Text Box 33" o:spid="_x0000_s1052" type="#_x0000_t202" style="position:absolute;margin-left:355.45pt;margin-top:2.5pt;width:114pt;height:7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" fillcolor="white [3201]" strokeweight=".5pt">
                <v:textbox>
                  <w:txbxContent>
                    <w:p w:rsidR="00D67F1C" w:rsidRDefault="00D67F1C" w:rsidP="00AF7915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D67F1C" w:rsidRPr="00811905" w:rsidRDefault="00D67F1C" w:rsidP="001A34A5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  <w:p w:rsidR="00D67F1C" w:rsidRPr="00811905" w:rsidRDefault="00D67F1C" w:rsidP="00AF7915"/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426939" wp14:editId="70CB795C">
                <wp:simplePos x="0" y="0"/>
                <wp:positionH relativeFrom="margin">
                  <wp:posOffset>-953</wp:posOffset>
                </wp:positionH>
                <wp:positionV relativeFrom="paragraph">
                  <wp:posOffset>50482</wp:posOffset>
                </wp:positionV>
                <wp:extent cx="1295400" cy="98107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F1C" w:rsidRDefault="00D67F1C" w:rsidP="00AF7915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D67F1C" w:rsidRDefault="00D67F1C" w:rsidP="00AF7915">
                            <w:r>
                              <w:t>X</w:t>
                            </w:r>
                          </w:p>
                          <w:p w:rsidR="00D67F1C" w:rsidRDefault="00D67F1C" w:rsidP="00AF7915">
                            <w:r>
                              <w:t xml:space="preserve">X_X_X exercise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26939" id="Text Box 34" o:spid="_x0000_s1053" type="#_x0000_t202" style="position:absolute;margin-left:-.1pt;margin-top:3.95pt;width:102pt;height:77.25pt;z-index:251691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" fillcolor="white [3201]" strokeweight=".5pt">
                <v:textbox>
                  <w:txbxContent>
                    <w:p w:rsidR="00D67F1C" w:rsidRDefault="00D67F1C" w:rsidP="00AF7915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D67F1C" w:rsidRDefault="00D67F1C" w:rsidP="00AF7915">
                      <w:r>
                        <w:t>X</w:t>
                      </w:r>
                    </w:p>
                    <w:p w:rsidR="00D67F1C" w:rsidRDefault="00D67F1C" w:rsidP="00AF7915">
                      <w:r>
                        <w:t xml:space="preserve">X_X_X exercise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F7915" w:rsidRDefault="00AF7915" w:rsidP="00AF7915">
      <w:pPr>
        <w:pStyle w:val="NoSpacing"/>
      </w:pPr>
    </w:p>
    <w:p w:rsidR="00AF7915" w:rsidRPr="00AA2D9F" w:rsidRDefault="00AF7915" w:rsidP="00AF7915">
      <w:pPr>
        <w:pStyle w:val="NoSpacing"/>
        <w:rPr>
          <w:u w:val="single"/>
        </w:rPr>
      </w:pPr>
    </w:p>
    <w:p w:rsidR="00AF7915" w:rsidRPr="006C6736" w:rsidRDefault="00AF7915" w:rsidP="00AF7915">
      <w:pPr>
        <w:rPr>
          <w:rFonts w:ascii="Comic Sans MS" w:hAnsi="Comic Sans MS"/>
        </w:rPr>
      </w:pPr>
    </w:p>
    <w:p w:rsidR="00AF7915" w:rsidRPr="006C6736" w:rsidRDefault="00AF7915" w:rsidP="00AF7915">
      <w:pPr>
        <w:rPr>
          <w:rFonts w:ascii="Comic Sans MS" w:hAnsi="Comic Sans MS"/>
        </w:rPr>
      </w:pPr>
    </w:p>
    <w:p w:rsidR="00AF7915" w:rsidRPr="006C6736" w:rsidRDefault="00AF7915" w:rsidP="00AF7915">
      <w:pPr>
        <w:rPr>
          <w:rFonts w:ascii="Comic Sans MS" w:hAnsi="Comic Sans MS"/>
        </w:rPr>
      </w:pPr>
    </w:p>
    <w:p w:rsidR="00AF7915" w:rsidRPr="00091907" w:rsidRDefault="001A34A5" w:rsidP="00AF7915">
      <w:pPr>
        <w:rPr>
          <w:rFonts w:ascii="Comic Sans MS" w:hAnsi="Comic Sans MS"/>
          <w:i/>
        </w:rPr>
      </w:pPr>
      <w:r w:rsidRPr="00091907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CE88649" wp14:editId="0F746F4C">
                <wp:simplePos x="0" y="0"/>
                <wp:positionH relativeFrom="column">
                  <wp:posOffset>1724025</wp:posOffset>
                </wp:positionH>
                <wp:positionV relativeFrom="paragraph">
                  <wp:posOffset>275591</wp:posOffset>
                </wp:positionV>
                <wp:extent cx="1295400" cy="1123950"/>
                <wp:effectExtent l="0" t="0" r="19050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F1C" w:rsidRDefault="00D67F1C" w:rsidP="00AF7915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D67F1C" w:rsidRDefault="00D67F1C" w:rsidP="00AF7915">
                            <w:r>
                              <w:t xml:space="preserve">Tea </w:t>
                            </w:r>
                          </w:p>
                          <w:p w:rsidR="00D67F1C" w:rsidRDefault="00D67F1C" w:rsidP="00AF7915">
                            <w:r>
                              <w:t xml:space="preserve">Beak </w:t>
                            </w:r>
                          </w:p>
                          <w:p w:rsidR="00D67F1C" w:rsidRDefault="00D67F1C" w:rsidP="00AF7915">
                            <w:r>
                              <w:t xml:space="preserve">Dream </w:t>
                            </w:r>
                          </w:p>
                          <w:p w:rsidR="00D67F1C" w:rsidRDefault="00D67F1C" w:rsidP="00AF7915"/>
                          <w:p w:rsidR="00D67F1C" w:rsidRPr="00AF7915" w:rsidRDefault="00D67F1C" w:rsidP="00AF7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88649" id="Text Box 35" o:spid="_x0000_s1054" type="#_x0000_t202" style="position:absolute;margin-left:135.75pt;margin-top:21.7pt;width:102pt;height:88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" fillcolor="white [3201]" strokeweight=".5pt">
                <v:textbox>
                  <w:txbxContent>
                    <w:p w:rsidR="00D67F1C" w:rsidRDefault="00D67F1C" w:rsidP="00AF7915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D67F1C" w:rsidRDefault="00D67F1C" w:rsidP="00AF7915">
                      <w:r>
                        <w:t xml:space="preserve">Tea </w:t>
                      </w:r>
                    </w:p>
                    <w:p w:rsidR="00D67F1C" w:rsidRDefault="00D67F1C" w:rsidP="00AF7915">
                      <w:r>
                        <w:t xml:space="preserve">Beak </w:t>
                      </w:r>
                    </w:p>
                    <w:p w:rsidR="00D67F1C" w:rsidRDefault="00D67F1C" w:rsidP="00AF7915">
                      <w:r>
                        <w:t xml:space="preserve">Dream </w:t>
                      </w:r>
                    </w:p>
                    <w:p w:rsidR="00D67F1C" w:rsidRDefault="00D67F1C" w:rsidP="00AF7915"/>
                    <w:p w:rsidR="00D67F1C" w:rsidRPr="00AF7915" w:rsidRDefault="00D67F1C" w:rsidP="00AF7915"/>
                  </w:txbxContent>
                </v:textbox>
              </v:shape>
            </w:pict>
          </mc:Fallback>
        </mc:AlternateContent>
      </w:r>
      <w:r w:rsidR="00B62131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3CA347" wp14:editId="19509158">
                <wp:simplePos x="0" y="0"/>
                <wp:positionH relativeFrom="margin">
                  <wp:posOffset>3371850</wp:posOffset>
                </wp:positionH>
                <wp:positionV relativeFrom="paragraph">
                  <wp:posOffset>313690</wp:posOffset>
                </wp:positionV>
                <wp:extent cx="942975" cy="1085850"/>
                <wp:effectExtent l="0" t="0" r="28575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F1C" w:rsidRDefault="00D67F1C" w:rsidP="00AF7915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D67F1C" w:rsidRDefault="00D67F1C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Called </w:t>
                            </w:r>
                          </w:p>
                          <w:p w:rsidR="00D67F1C" w:rsidRDefault="00D67F1C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People</w:t>
                            </w:r>
                          </w:p>
                          <w:p w:rsidR="00D67F1C" w:rsidRPr="000055F8" w:rsidRDefault="00D67F1C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Could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CA347" id="Text Box 36" o:spid="_x0000_s1055" type="#_x0000_t202" style="position:absolute;margin-left:265.5pt;margin-top:24.7pt;width:74.25pt;height:85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" fillcolor="white [3201]" strokeweight=".5pt">
                <v:textbox>
                  <w:txbxContent>
                    <w:p w:rsidR="00D67F1C" w:rsidRDefault="00D67F1C" w:rsidP="00AF7915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D67F1C" w:rsidRDefault="00D67F1C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Called </w:t>
                      </w:r>
                    </w:p>
                    <w:p w:rsidR="00D67F1C" w:rsidRDefault="00D67F1C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People</w:t>
                      </w:r>
                    </w:p>
                    <w:p w:rsidR="00D67F1C" w:rsidRPr="000055F8" w:rsidRDefault="00D67F1C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Could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1907">
        <w:rPr>
          <w:rFonts w:ascii="Comic Sans MS" w:hAnsi="Comic Sans MS"/>
          <w:i/>
        </w:rPr>
        <w:t>Year 1</w:t>
      </w:r>
    </w:p>
    <w:p w:rsidR="00AF7915" w:rsidRDefault="00091907" w:rsidP="00AF7915">
      <w:pPr>
        <w:rPr>
          <w:rFonts w:ascii="Comic Sans MS" w:hAnsi="Comic Sans MS"/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826DAB" wp14:editId="13B618A8">
                <wp:simplePos x="0" y="0"/>
                <wp:positionH relativeFrom="column">
                  <wp:posOffset>4596765</wp:posOffset>
                </wp:positionH>
                <wp:positionV relativeFrom="paragraph">
                  <wp:posOffset>10795</wp:posOffset>
                </wp:positionV>
                <wp:extent cx="1447800" cy="981075"/>
                <wp:effectExtent l="0" t="0" r="19050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F1C" w:rsidRDefault="00D67F1C" w:rsidP="00AF7915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D67F1C" w:rsidRPr="00811905" w:rsidRDefault="00D67F1C" w:rsidP="00AF7915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26DAB" id="Text Box 37" o:spid="_x0000_s1056" type="#_x0000_t202" style="position:absolute;margin-left:361.95pt;margin-top:.85pt;width:114pt;height:77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" fillcolor="white [3201]" strokeweight=".5pt">
                <v:textbox>
                  <w:txbxContent>
                    <w:p w:rsidR="00D67F1C" w:rsidRDefault="00D67F1C" w:rsidP="00AF7915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D67F1C" w:rsidRPr="00811905" w:rsidRDefault="00D67F1C" w:rsidP="00AF7915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88BB3FD" wp14:editId="0284D698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295400" cy="981075"/>
                <wp:effectExtent l="0" t="0" r="19050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F1C" w:rsidRDefault="00D67F1C" w:rsidP="00AF7915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D67F1C" w:rsidRDefault="00D67F1C" w:rsidP="00AF7915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D67F1C" w:rsidRDefault="00D67F1C" w:rsidP="00AF7915">
                            <w:r>
                              <w:t>ea</w:t>
                            </w:r>
                          </w:p>
                          <w:p w:rsidR="00D67F1C" w:rsidRDefault="00D67F1C" w:rsidP="00AF7915">
                            <w:r>
                              <w:t xml:space="preserve">Cup of tea </w:t>
                            </w:r>
                          </w:p>
                          <w:p w:rsidR="00D67F1C" w:rsidRDefault="00D67F1C" w:rsidP="00AF7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BB3FD" id="Text Box 38" o:spid="_x0000_s1057" type="#_x0000_t202" style="position:absolute;margin-left:0;margin-top:.4pt;width:102pt;height:77.25pt;z-index:2516951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" fillcolor="white [3201]" strokeweight=".5pt">
                <v:textbox>
                  <w:txbxContent>
                    <w:p w:rsidR="00D67F1C" w:rsidRDefault="00D67F1C" w:rsidP="00AF7915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D67F1C" w:rsidRDefault="00D67F1C" w:rsidP="00AF7915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D67F1C" w:rsidRDefault="00D67F1C" w:rsidP="00AF7915">
                      <w:r>
                        <w:t>ea</w:t>
                      </w:r>
                    </w:p>
                    <w:p w:rsidR="00D67F1C" w:rsidRDefault="00D67F1C" w:rsidP="00AF7915">
                      <w:r>
                        <w:t xml:space="preserve">Cup of tea </w:t>
                      </w:r>
                    </w:p>
                    <w:p w:rsidR="00D67F1C" w:rsidRDefault="00D67F1C" w:rsidP="00AF7915"/>
                  </w:txbxContent>
                </v:textbox>
                <w10:wrap anchorx="margin"/>
              </v:shape>
            </w:pict>
          </mc:Fallback>
        </mc:AlternateContent>
      </w:r>
    </w:p>
    <w:p w:rsidR="00AF7915" w:rsidRDefault="00AF7915" w:rsidP="00AF7915">
      <w:pPr>
        <w:pStyle w:val="NoSpacing"/>
        <w:rPr>
          <w:u w:val="single"/>
        </w:rPr>
      </w:pPr>
    </w:p>
    <w:p w:rsidR="00AF7915" w:rsidRDefault="00AF7915" w:rsidP="00AF7915">
      <w:pPr>
        <w:pStyle w:val="NoSpacing"/>
      </w:pPr>
    </w:p>
    <w:p w:rsidR="00AF7915" w:rsidRPr="00AA2D9F" w:rsidRDefault="00AF7915" w:rsidP="00AF7915">
      <w:pPr>
        <w:pStyle w:val="NoSpacing"/>
        <w:rPr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3B52E8" w:rsidRDefault="003B52E8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091907" w:rsidRDefault="00091907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DB2AD0" w:rsidRDefault="00DB2AD0" w:rsidP="003B52E8">
      <w:pPr>
        <w:tabs>
          <w:tab w:val="left" w:pos="1050"/>
        </w:tabs>
        <w:rPr>
          <w:rFonts w:ascii="Comic Sans MS" w:hAnsi="Comic Sans MS"/>
          <w:b/>
          <w:u w:val="single"/>
        </w:rPr>
      </w:pPr>
    </w:p>
    <w:p w:rsidR="00DB2AD0" w:rsidRDefault="00DB2AD0" w:rsidP="003B52E8">
      <w:pPr>
        <w:tabs>
          <w:tab w:val="left" w:pos="1050"/>
        </w:tabs>
        <w:rPr>
          <w:rFonts w:ascii="Comic Sans MS" w:hAnsi="Comic Sans MS"/>
          <w:b/>
          <w:u w:val="single"/>
        </w:rPr>
      </w:pPr>
    </w:p>
    <w:p w:rsidR="00DB2AD0" w:rsidRDefault="00DB2AD0" w:rsidP="003B52E8">
      <w:pPr>
        <w:tabs>
          <w:tab w:val="left" w:pos="1050"/>
        </w:tabs>
        <w:rPr>
          <w:rFonts w:ascii="Comic Sans MS" w:hAnsi="Comic Sans MS"/>
          <w:b/>
          <w:u w:val="single"/>
        </w:rPr>
      </w:pPr>
    </w:p>
    <w:p w:rsidR="00DB2AD0" w:rsidRDefault="00DB2AD0" w:rsidP="003B52E8">
      <w:pPr>
        <w:tabs>
          <w:tab w:val="left" w:pos="1050"/>
        </w:tabs>
        <w:rPr>
          <w:rFonts w:ascii="Comic Sans MS" w:hAnsi="Comic Sans MS"/>
          <w:b/>
          <w:u w:val="single"/>
        </w:rPr>
      </w:pPr>
    </w:p>
    <w:p w:rsidR="00DB2AD0" w:rsidRDefault="00DB2AD0" w:rsidP="003B52E8">
      <w:pPr>
        <w:tabs>
          <w:tab w:val="left" w:pos="1050"/>
        </w:tabs>
        <w:rPr>
          <w:rFonts w:ascii="Comic Sans MS" w:hAnsi="Comic Sans MS"/>
          <w:b/>
          <w:u w:val="single"/>
        </w:rPr>
      </w:pPr>
    </w:p>
    <w:p w:rsidR="00DB2AD0" w:rsidRDefault="00DB2AD0" w:rsidP="003B52E8">
      <w:pPr>
        <w:tabs>
          <w:tab w:val="left" w:pos="1050"/>
        </w:tabs>
        <w:rPr>
          <w:rFonts w:ascii="Comic Sans MS" w:hAnsi="Comic Sans MS"/>
          <w:b/>
          <w:u w:val="single"/>
        </w:rPr>
      </w:pPr>
    </w:p>
    <w:p w:rsidR="00DB2AD0" w:rsidRDefault="00DB2AD0" w:rsidP="003B52E8">
      <w:pPr>
        <w:tabs>
          <w:tab w:val="left" w:pos="1050"/>
        </w:tabs>
        <w:rPr>
          <w:rFonts w:ascii="Comic Sans MS" w:hAnsi="Comic Sans MS"/>
          <w:b/>
          <w:u w:val="single"/>
        </w:rPr>
      </w:pPr>
    </w:p>
    <w:p w:rsidR="00DB2AD0" w:rsidRDefault="00DB2AD0" w:rsidP="003B52E8">
      <w:pPr>
        <w:tabs>
          <w:tab w:val="left" w:pos="1050"/>
        </w:tabs>
        <w:rPr>
          <w:rFonts w:ascii="Comic Sans MS" w:hAnsi="Comic Sans MS"/>
          <w:b/>
          <w:u w:val="single"/>
        </w:rPr>
      </w:pPr>
    </w:p>
    <w:p w:rsidR="00DB2AD0" w:rsidRDefault="00DB2AD0" w:rsidP="003B52E8">
      <w:pPr>
        <w:tabs>
          <w:tab w:val="left" w:pos="1050"/>
        </w:tabs>
        <w:rPr>
          <w:rFonts w:ascii="Comic Sans MS" w:hAnsi="Comic Sans MS"/>
          <w:b/>
          <w:u w:val="single"/>
        </w:rPr>
      </w:pPr>
    </w:p>
    <w:p w:rsidR="00DB2AD0" w:rsidRDefault="00DB2AD0" w:rsidP="003B52E8">
      <w:pPr>
        <w:tabs>
          <w:tab w:val="left" w:pos="1050"/>
        </w:tabs>
        <w:rPr>
          <w:rFonts w:ascii="Comic Sans MS" w:hAnsi="Comic Sans MS"/>
          <w:b/>
          <w:u w:val="single"/>
        </w:rPr>
      </w:pPr>
    </w:p>
    <w:p w:rsidR="00DB2AD0" w:rsidRDefault="00DB2AD0" w:rsidP="003B52E8">
      <w:pPr>
        <w:tabs>
          <w:tab w:val="left" w:pos="1050"/>
        </w:tabs>
        <w:rPr>
          <w:rFonts w:ascii="Comic Sans MS" w:hAnsi="Comic Sans MS"/>
          <w:b/>
          <w:u w:val="single"/>
        </w:rPr>
      </w:pPr>
    </w:p>
    <w:p w:rsidR="00DB2AD0" w:rsidRDefault="00DB2AD0" w:rsidP="003B52E8">
      <w:pPr>
        <w:tabs>
          <w:tab w:val="left" w:pos="1050"/>
        </w:tabs>
        <w:rPr>
          <w:rFonts w:ascii="Comic Sans MS" w:hAnsi="Comic Sans MS"/>
          <w:b/>
          <w:u w:val="single"/>
        </w:rPr>
      </w:pPr>
    </w:p>
    <w:p w:rsidR="00DB2AD0" w:rsidRDefault="00DB2AD0" w:rsidP="003B52E8">
      <w:pPr>
        <w:tabs>
          <w:tab w:val="left" w:pos="1050"/>
        </w:tabs>
        <w:rPr>
          <w:rFonts w:ascii="Comic Sans MS" w:hAnsi="Comic Sans MS"/>
          <w:b/>
          <w:u w:val="single"/>
        </w:rPr>
      </w:pPr>
    </w:p>
    <w:p w:rsidR="00DB2AD0" w:rsidRDefault="00DB2AD0" w:rsidP="003B52E8">
      <w:pPr>
        <w:tabs>
          <w:tab w:val="left" w:pos="1050"/>
        </w:tabs>
        <w:rPr>
          <w:rFonts w:ascii="Comic Sans MS" w:hAnsi="Comic Sans MS"/>
          <w:b/>
          <w:u w:val="single"/>
        </w:rPr>
      </w:pPr>
    </w:p>
    <w:p w:rsidR="00C34992" w:rsidRPr="00091907" w:rsidRDefault="00C34992" w:rsidP="003B52E8">
      <w:pPr>
        <w:tabs>
          <w:tab w:val="left" w:pos="1050"/>
        </w:tabs>
        <w:rPr>
          <w:rFonts w:ascii="Comic Sans MS" w:hAnsi="Comic Sans MS"/>
          <w:b/>
          <w:u w:val="single"/>
        </w:rPr>
      </w:pPr>
      <w:r w:rsidRPr="00091907">
        <w:rPr>
          <w:rFonts w:ascii="Comic Sans MS" w:hAnsi="Comic Sans MS"/>
          <w:b/>
          <w:u w:val="single"/>
        </w:rPr>
        <w:lastRenderedPageBreak/>
        <w:t>Maths</w:t>
      </w:r>
    </w:p>
    <w:p w:rsidR="00091907" w:rsidRDefault="00DB2AD0" w:rsidP="003B52E8">
      <w:pPr>
        <w:tabs>
          <w:tab w:val="left" w:pos="1050"/>
        </w:tabs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37CC4E75" wp14:editId="1F88ED19">
            <wp:extent cx="5961413" cy="8512991"/>
            <wp:effectExtent l="0" t="0" r="1270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68464" cy="85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AD0" w:rsidRDefault="00DB2AD0" w:rsidP="003B52E8">
      <w:pPr>
        <w:tabs>
          <w:tab w:val="left" w:pos="1050"/>
        </w:tabs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inline distT="0" distB="0" distL="0" distR="0" wp14:anchorId="2BAF1A0A" wp14:editId="39CF9399">
            <wp:extent cx="6092041" cy="8618585"/>
            <wp:effectExtent l="0" t="0" r="444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01124" cy="863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915" w:rsidRPr="00DB2AD0" w:rsidRDefault="00AF7915" w:rsidP="003B52E8">
      <w:pPr>
        <w:tabs>
          <w:tab w:val="left" w:pos="1050"/>
        </w:tabs>
        <w:rPr>
          <w:rFonts w:ascii="Comic Sans MS" w:hAnsi="Comic Sans MS"/>
        </w:rPr>
      </w:pPr>
      <w:r w:rsidRPr="00091907">
        <w:rPr>
          <w:rFonts w:ascii="Comic Sans MS" w:hAnsi="Comic Sans MS"/>
          <w:color w:val="7030A0"/>
          <w:sz w:val="32"/>
        </w:rPr>
        <w:lastRenderedPageBreak/>
        <w:t>Friday</w:t>
      </w:r>
    </w:p>
    <w:p w:rsidR="00AF7915" w:rsidRPr="00091907" w:rsidRDefault="00091907" w:rsidP="003B52E8">
      <w:pPr>
        <w:tabs>
          <w:tab w:val="left" w:pos="1050"/>
        </w:tabs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Phonics: </w:t>
      </w:r>
      <w:r w:rsidR="00AF7915" w:rsidRPr="00091907">
        <w:rPr>
          <w:rFonts w:ascii="Comic Sans MS" w:hAnsi="Comic Sans MS"/>
        </w:rPr>
        <w:t>Phonics play</w:t>
      </w:r>
    </w:p>
    <w:p w:rsidR="00AF7915" w:rsidRDefault="00D67F1C" w:rsidP="003B52E8">
      <w:pPr>
        <w:tabs>
          <w:tab w:val="left" w:pos="1050"/>
        </w:tabs>
        <w:rPr>
          <w:rFonts w:ascii="Comic Sans MS" w:hAnsi="Comic Sans MS"/>
          <w:u w:val="single"/>
        </w:rPr>
      </w:pPr>
      <w:hyperlink r:id="rId32" w:history="1">
        <w:r w:rsidR="00AF7915" w:rsidRPr="008A2D6F">
          <w:rPr>
            <w:rStyle w:val="Hyperlink"/>
            <w:rFonts w:ascii="Comic Sans MS" w:hAnsi="Comic Sans MS"/>
          </w:rPr>
          <w:t>https://new.phonicsplay.co.uk/resources</w:t>
        </w:r>
      </w:hyperlink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5E1E56" w:rsidRPr="00106B3B" w:rsidRDefault="005E1E56" w:rsidP="003B52E8">
      <w:pPr>
        <w:tabs>
          <w:tab w:val="left" w:pos="1050"/>
        </w:tabs>
        <w:rPr>
          <w:rFonts w:ascii="Comic Sans MS" w:hAnsi="Comic Sans MS"/>
        </w:rPr>
      </w:pPr>
      <w:r w:rsidRPr="00091907">
        <w:rPr>
          <w:rFonts w:ascii="Comic Sans MS" w:hAnsi="Comic Sans MS"/>
          <w:b/>
        </w:rPr>
        <w:t>Maths</w:t>
      </w:r>
      <w:r w:rsidR="00091907">
        <w:rPr>
          <w:rFonts w:ascii="Comic Sans MS" w:hAnsi="Comic Sans MS"/>
          <w:b/>
        </w:rPr>
        <w:t xml:space="preserve">: </w:t>
      </w:r>
      <w:r w:rsidR="00106B3B" w:rsidRPr="00106B3B">
        <w:rPr>
          <w:rFonts w:ascii="Comic Sans MS" w:hAnsi="Comic Sans MS"/>
        </w:rPr>
        <w:t xml:space="preserve">Top marks- ordering and sequencing shapes games </w:t>
      </w:r>
    </w:p>
    <w:p w:rsidR="00A15842" w:rsidRDefault="00D67F1C" w:rsidP="003B52E8">
      <w:pPr>
        <w:tabs>
          <w:tab w:val="left" w:pos="1050"/>
        </w:tabs>
        <w:rPr>
          <w:rFonts w:ascii="Comic Sans MS" w:hAnsi="Comic Sans MS"/>
          <w:u w:val="single"/>
        </w:rPr>
      </w:pPr>
      <w:hyperlink r:id="rId33" w:history="1">
        <w:r w:rsidR="00106B3B" w:rsidRPr="00035005">
          <w:rPr>
            <w:rStyle w:val="Hyperlink"/>
            <w:rFonts w:ascii="Comic Sans MS" w:hAnsi="Comic Sans MS"/>
          </w:rPr>
          <w:t>https://www.topmarks.co.uk/ordering-and-sequencing/shape-patterns</w:t>
        </w:r>
      </w:hyperlink>
      <w:r w:rsidR="00106B3B">
        <w:rPr>
          <w:rFonts w:ascii="Comic Sans MS" w:hAnsi="Comic Sans MS"/>
          <w:u w:val="single"/>
        </w:rPr>
        <w:t xml:space="preserve"> </w:t>
      </w:r>
    </w:p>
    <w:p w:rsidR="001C660F" w:rsidRDefault="001C660F" w:rsidP="003B52E8">
      <w:pPr>
        <w:tabs>
          <w:tab w:val="left" w:pos="1050"/>
        </w:tabs>
        <w:rPr>
          <w:rFonts w:ascii="Comic Sans MS" w:hAnsi="Comic Sans MS"/>
          <w:u w:val="single"/>
        </w:rPr>
        <w:sectPr w:rsidR="001C660F" w:rsidSect="00B00204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E3085E" w:rsidRPr="00DB2AD0" w:rsidRDefault="002D0362" w:rsidP="003B52E8">
      <w:pPr>
        <w:tabs>
          <w:tab w:val="left" w:pos="1050"/>
        </w:tabs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9200" behindDoc="1" locked="0" layoutInCell="1" allowOverlap="1" wp14:anchorId="2A97C7CD" wp14:editId="1BD8DAD7">
            <wp:simplePos x="0" y="0"/>
            <wp:positionH relativeFrom="margin">
              <wp:posOffset>308758</wp:posOffset>
            </wp:positionH>
            <wp:positionV relativeFrom="paragraph">
              <wp:posOffset>-528</wp:posOffset>
            </wp:positionV>
            <wp:extent cx="9440883" cy="5399148"/>
            <wp:effectExtent l="0" t="0" r="8255" b="0"/>
            <wp:wrapTight wrapText="bothSides">
              <wp:wrapPolygon edited="0">
                <wp:start x="0" y="0"/>
                <wp:lineTo x="0" y="21493"/>
                <wp:lineTo x="21575" y="21493"/>
                <wp:lineTo x="21575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0883" cy="5399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085E" w:rsidRPr="00DB2AD0" w:rsidSect="001C660F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7F1C" w:rsidRDefault="00D67F1C" w:rsidP="00F82D49">
      <w:pPr>
        <w:spacing w:after="0" w:line="240" w:lineRule="auto"/>
      </w:pPr>
      <w:r>
        <w:separator/>
      </w:r>
    </w:p>
  </w:endnote>
  <w:endnote w:type="continuationSeparator" w:id="0">
    <w:p w:rsidR="00D67F1C" w:rsidRDefault="00D67F1C" w:rsidP="00F82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7F1C" w:rsidRDefault="00D67F1C" w:rsidP="00F82D49">
      <w:pPr>
        <w:spacing w:after="0" w:line="240" w:lineRule="auto"/>
      </w:pPr>
      <w:r>
        <w:separator/>
      </w:r>
    </w:p>
  </w:footnote>
  <w:footnote w:type="continuationSeparator" w:id="0">
    <w:p w:rsidR="00D67F1C" w:rsidRDefault="00D67F1C" w:rsidP="00F82D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F1C" w:rsidRDefault="00D67F1C" w:rsidP="00F82D49">
    <w:pPr>
      <w:pStyle w:val="Header"/>
      <w:jc w:val="center"/>
    </w:pPr>
    <w:r>
      <w:rPr>
        <w:noProof/>
        <w:lang w:eastAsia="en-GB"/>
      </w:rPr>
      <w:drawing>
        <wp:inline distT="0" distB="0" distL="0" distR="0" wp14:anchorId="0CFAB89F" wp14:editId="09895700">
          <wp:extent cx="3021965" cy="588036"/>
          <wp:effectExtent l="0" t="0" r="6985" b="254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01065" cy="6228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67F1C" w:rsidRPr="006119CD" w:rsidRDefault="00D67F1C" w:rsidP="006119CD">
    <w:pPr>
      <w:jc w:val="center"/>
      <w:rPr>
        <w:rFonts w:ascii="Comic Sans MS" w:hAnsi="Comic Sans MS"/>
        <w:sz w:val="18"/>
        <w:u w:val="single"/>
      </w:rPr>
    </w:pPr>
    <w:r>
      <w:rPr>
        <w:rFonts w:ascii="Comic Sans MS" w:hAnsi="Comic Sans MS"/>
        <w:sz w:val="18"/>
        <w:u w:val="single"/>
      </w:rPr>
      <w:t>EYFS/YEAR 1- Week 16- Music- 13/07</w:t>
    </w:r>
    <w:r w:rsidRPr="006119CD">
      <w:rPr>
        <w:rFonts w:ascii="Comic Sans MS" w:hAnsi="Comic Sans MS"/>
        <w:sz w:val="18"/>
        <w:u w:val="single"/>
      </w:rPr>
      <w:t>/20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D5DB3"/>
    <w:multiLevelType w:val="hybridMultilevel"/>
    <w:tmpl w:val="29E46D32"/>
    <w:lvl w:ilvl="0" w:tplc="CAF6DC40">
      <w:start w:val="1"/>
      <w:numFmt w:val="bullet"/>
      <w:lvlText w:val=""/>
      <w:lvlJc w:val="left"/>
      <w:pPr>
        <w:ind w:left="340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76C7D"/>
    <w:multiLevelType w:val="hybridMultilevel"/>
    <w:tmpl w:val="A0CAC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D3163"/>
    <w:multiLevelType w:val="hybridMultilevel"/>
    <w:tmpl w:val="DC80AE6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71A04B6"/>
    <w:multiLevelType w:val="hybridMultilevel"/>
    <w:tmpl w:val="D5BE85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EE1A3B"/>
    <w:multiLevelType w:val="hybridMultilevel"/>
    <w:tmpl w:val="472E4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706F0"/>
    <w:multiLevelType w:val="hybridMultilevel"/>
    <w:tmpl w:val="BC5490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E444CD"/>
    <w:multiLevelType w:val="hybridMultilevel"/>
    <w:tmpl w:val="66A44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2E3BD8"/>
    <w:multiLevelType w:val="hybridMultilevel"/>
    <w:tmpl w:val="12FA4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7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692"/>
    <w:rsid w:val="000055F8"/>
    <w:rsid w:val="0004024D"/>
    <w:rsid w:val="000574D6"/>
    <w:rsid w:val="00075779"/>
    <w:rsid w:val="00091907"/>
    <w:rsid w:val="00101578"/>
    <w:rsid w:val="00106B3B"/>
    <w:rsid w:val="001A34A5"/>
    <w:rsid w:val="001C660F"/>
    <w:rsid w:val="001D4154"/>
    <w:rsid w:val="001E1BE9"/>
    <w:rsid w:val="001E569D"/>
    <w:rsid w:val="001F4328"/>
    <w:rsid w:val="002273A4"/>
    <w:rsid w:val="00244733"/>
    <w:rsid w:val="0024756E"/>
    <w:rsid w:val="00255745"/>
    <w:rsid w:val="002B1C84"/>
    <w:rsid w:val="002B491C"/>
    <w:rsid w:val="002B6E19"/>
    <w:rsid w:val="002D0362"/>
    <w:rsid w:val="002F046B"/>
    <w:rsid w:val="002F2621"/>
    <w:rsid w:val="0035085C"/>
    <w:rsid w:val="00375DB1"/>
    <w:rsid w:val="003B52E8"/>
    <w:rsid w:val="0040111A"/>
    <w:rsid w:val="004138CA"/>
    <w:rsid w:val="004146C7"/>
    <w:rsid w:val="00423108"/>
    <w:rsid w:val="00440873"/>
    <w:rsid w:val="004751F6"/>
    <w:rsid w:val="004C7A63"/>
    <w:rsid w:val="005523B6"/>
    <w:rsid w:val="0056444C"/>
    <w:rsid w:val="005D1381"/>
    <w:rsid w:val="005E0D18"/>
    <w:rsid w:val="005E15B6"/>
    <w:rsid w:val="005E1E56"/>
    <w:rsid w:val="006119CD"/>
    <w:rsid w:val="006C6736"/>
    <w:rsid w:val="006D10F3"/>
    <w:rsid w:val="00724979"/>
    <w:rsid w:val="007730ED"/>
    <w:rsid w:val="007A6397"/>
    <w:rsid w:val="007A6B2A"/>
    <w:rsid w:val="007E3411"/>
    <w:rsid w:val="00825607"/>
    <w:rsid w:val="008540B8"/>
    <w:rsid w:val="00891A6A"/>
    <w:rsid w:val="008C4B41"/>
    <w:rsid w:val="008D5692"/>
    <w:rsid w:val="008E130D"/>
    <w:rsid w:val="00921F68"/>
    <w:rsid w:val="009D7473"/>
    <w:rsid w:val="009F3F30"/>
    <w:rsid w:val="00A15842"/>
    <w:rsid w:val="00A22495"/>
    <w:rsid w:val="00A41368"/>
    <w:rsid w:val="00A76B81"/>
    <w:rsid w:val="00AB2778"/>
    <w:rsid w:val="00AF7915"/>
    <w:rsid w:val="00B00204"/>
    <w:rsid w:val="00B468C9"/>
    <w:rsid w:val="00B62131"/>
    <w:rsid w:val="00B63BFD"/>
    <w:rsid w:val="00BC0750"/>
    <w:rsid w:val="00BF67C0"/>
    <w:rsid w:val="00C10D00"/>
    <w:rsid w:val="00C1386E"/>
    <w:rsid w:val="00C34992"/>
    <w:rsid w:val="00C63043"/>
    <w:rsid w:val="00C637E3"/>
    <w:rsid w:val="00C74B68"/>
    <w:rsid w:val="00D22B76"/>
    <w:rsid w:val="00D53285"/>
    <w:rsid w:val="00D67F1C"/>
    <w:rsid w:val="00D750B0"/>
    <w:rsid w:val="00D944EB"/>
    <w:rsid w:val="00DB2AD0"/>
    <w:rsid w:val="00DC057C"/>
    <w:rsid w:val="00DD3079"/>
    <w:rsid w:val="00DD4F41"/>
    <w:rsid w:val="00DF2960"/>
    <w:rsid w:val="00E2637C"/>
    <w:rsid w:val="00E3085E"/>
    <w:rsid w:val="00E904F0"/>
    <w:rsid w:val="00E90D11"/>
    <w:rsid w:val="00EC1371"/>
    <w:rsid w:val="00EC40AA"/>
    <w:rsid w:val="00ED2DD6"/>
    <w:rsid w:val="00F0199F"/>
    <w:rsid w:val="00F25283"/>
    <w:rsid w:val="00F300A8"/>
    <w:rsid w:val="00F7228E"/>
    <w:rsid w:val="00F82D49"/>
    <w:rsid w:val="00F873CE"/>
    <w:rsid w:val="00FA00A0"/>
    <w:rsid w:val="00FB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EE4B6B4"/>
  <w15:chartTrackingRefBased/>
  <w15:docId w15:val="{6959E929-A091-4B51-90EC-F4BD4BB93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69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692"/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1F4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0111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D49"/>
  </w:style>
  <w:style w:type="paragraph" w:styleId="Footer">
    <w:name w:val="footer"/>
    <w:basedOn w:val="Normal"/>
    <w:link w:val="Foot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D49"/>
  </w:style>
  <w:style w:type="paragraph" w:styleId="ListParagraph">
    <w:name w:val="List Paragraph"/>
    <w:basedOn w:val="Normal"/>
    <w:uiPriority w:val="34"/>
    <w:qFormat/>
    <w:rsid w:val="002273A4"/>
    <w:pPr>
      <w:ind w:left="720"/>
      <w:contextualSpacing/>
    </w:pPr>
  </w:style>
  <w:style w:type="paragraph" w:styleId="NoSpacing">
    <w:name w:val="No Spacing"/>
    <w:uiPriority w:val="1"/>
    <w:qFormat/>
    <w:rsid w:val="006C6736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6119C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user/CosmicKidsYoga" TargetMode="External"/><Relationship Id="rId13" Type="http://schemas.openxmlformats.org/officeDocument/2006/relationships/hyperlink" Target="https://www.oxfordowl.co.uk/for-home/find-a-book/library-page/" TargetMode="External"/><Relationship Id="rId18" Type="http://schemas.openxmlformats.org/officeDocument/2006/relationships/hyperlink" Target="https://www.purplemash.com/login/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s://www.oxfordowl.co.uk/for-home/find-a-book/library-page/" TargetMode="External"/><Relationship Id="rId17" Type="http://schemas.openxmlformats.org/officeDocument/2006/relationships/hyperlink" Target="http://www.numbergym.co.uk/" TargetMode="External"/><Relationship Id="rId25" Type="http://schemas.openxmlformats.org/officeDocument/2006/relationships/header" Target="header1.xml"/><Relationship Id="rId33" Type="http://schemas.openxmlformats.org/officeDocument/2006/relationships/hyperlink" Target="https://www.topmarks.co.uk/ordering-and-sequencing/shape-pattern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purplemash.com/login/" TargetMode="External"/><Relationship Id="rId20" Type="http://schemas.openxmlformats.org/officeDocument/2006/relationships/image" Target="media/image1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xfordowl.co.uk/for-home/find-a-book/library-page/" TargetMode="External"/><Relationship Id="rId24" Type="http://schemas.openxmlformats.org/officeDocument/2006/relationships/image" Target="media/image5.png"/><Relationship Id="rId32" Type="http://schemas.openxmlformats.org/officeDocument/2006/relationships/hyperlink" Target="https://new.phonicsplay.co.uk/resourc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umbergym.co.uk/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theme" Target="theme/theme1.xml"/><Relationship Id="rId10" Type="http://schemas.openxmlformats.org/officeDocument/2006/relationships/hyperlink" Target="https://www.oxfordowl.co.uk/for-home/find-a-book/library-page/" TargetMode="External"/><Relationship Id="rId19" Type="http://schemas.openxmlformats.org/officeDocument/2006/relationships/hyperlink" Target="http://www.numbergym.co.uk/" TargetMode="External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www.bbc.co.uk/programmes/b03g64pk/episodes/player" TargetMode="External"/><Relationship Id="rId14" Type="http://schemas.openxmlformats.org/officeDocument/2006/relationships/hyperlink" Target="https://www.oxfordowl.co.uk/for-home/find-a-book/library-page/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116576-8A7A-4D0B-8173-198008C91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1A2B5A07</Template>
  <TotalTime>11</TotalTime>
  <Pages>12</Pages>
  <Words>698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Johns Green Primary School</Company>
  <LinksUpToDate>false</LinksUpToDate>
  <CharactersWithSpaces>4673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 - Clare Skinner</dc:creator>
  <cp:keywords/>
  <dc:description/>
  <cp:lastModifiedBy>Staff - Hannah Minshall</cp:lastModifiedBy>
  <cp:revision>3</cp:revision>
  <cp:lastPrinted>2020-04-17T08:22:00Z</cp:lastPrinted>
  <dcterms:created xsi:type="dcterms:W3CDTF">2020-05-20T09:04:00Z</dcterms:created>
  <dcterms:modified xsi:type="dcterms:W3CDTF">2020-05-20T09:16:00Z</dcterms:modified>
</cp:coreProperties>
</file>