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C23999" w:rsidRDefault="00134459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</w:pP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What’s in a Book?   Theme – Week </w:t>
            </w:r>
            <w:proofErr w:type="gramStart"/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13</w:t>
            </w:r>
            <w:r w:rsidR="000C6A66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</w:t>
            </w:r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Years</w:t>
            </w:r>
            <w:proofErr w:type="gramEnd"/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4/5/6</w:t>
            </w: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 22</w:t>
            </w:r>
            <w:r w:rsidR="000C6A66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.6.</w:t>
            </w:r>
            <w:r w:rsidR="00825607"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20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  <w:t>WORD OF THE DAY</w:t>
            </w:r>
          </w:p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1137F9" w:rsidRPr="00944698" w:rsidRDefault="00944698" w:rsidP="00C23999">
            <w:pPr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  <w:t>Literature -</w:t>
            </w:r>
            <w:r w:rsidRPr="00944698">
              <w:rPr>
                <w:rFonts w:ascii="Comic Sans MS" w:hAnsi="Comic Sans MS" w:cs="Arial"/>
                <w:b/>
                <w:sz w:val="16"/>
                <w:szCs w:val="16"/>
                <w:shd w:val="clear" w:color="auto" w:fill="FFFFFF"/>
              </w:rPr>
              <w:t>most generically, is anybody or collection of written works</w:t>
            </w:r>
          </w:p>
          <w:p w:rsidR="00724979" w:rsidRPr="00944698" w:rsidRDefault="00B31BEF" w:rsidP="001F4328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  <w:t>Reading</w:t>
            </w:r>
          </w:p>
          <w:p w:rsidR="00210D10" w:rsidRPr="00944698" w:rsidRDefault="00AA2399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sz w:val="16"/>
                <w:szCs w:val="16"/>
              </w:rPr>
              <w:t>Complete a reading comprehension from the pack</w:t>
            </w:r>
          </w:p>
          <w:p w:rsidR="00724979" w:rsidRPr="00944698" w:rsidRDefault="00223ECA" w:rsidP="007A6B2A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highlight w:val="magenta"/>
                <w:u w:val="single"/>
              </w:rPr>
              <w:t>Writing</w:t>
            </w:r>
          </w:p>
          <w:p w:rsidR="00F174E6" w:rsidRPr="00944698" w:rsidRDefault="005C27EB" w:rsidP="002B1C84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Choose an activity from the list.</w:t>
            </w:r>
          </w:p>
          <w:p w:rsidR="00960E83" w:rsidRPr="00944698" w:rsidRDefault="00960E83" w:rsidP="00960E83">
            <w:pPr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223ECA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  <w:t>WORD OF THE DAY</w:t>
            </w:r>
          </w:p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944698" w:rsidRPr="00944698" w:rsidRDefault="00944698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sz w:val="16"/>
                <w:szCs w:val="16"/>
                <w:u w:val="single"/>
              </w:rPr>
              <w:t>Interpret</w:t>
            </w:r>
            <w:r w:rsidRPr="00944698">
              <w:rPr>
                <w:rFonts w:ascii="Comic Sans MS" w:hAnsi="Comic Sans MS" w:cstheme="minorHAnsi"/>
                <w:sz w:val="16"/>
                <w:szCs w:val="16"/>
                <w:u w:val="single"/>
              </w:rPr>
              <w:t xml:space="preserve"> </w:t>
            </w:r>
            <w:r w:rsidRPr="00944698">
              <w:rPr>
                <w:rFonts w:ascii="Comic Sans MS" w:hAnsi="Comic Sans MS" w:cstheme="minorHAnsi"/>
                <w:sz w:val="16"/>
                <w:szCs w:val="16"/>
              </w:rPr>
              <w:t xml:space="preserve">- </w:t>
            </w: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to </w:t>
            </w:r>
            <w:hyperlink r:id="rId7" w:tooltip="decid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decide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what the </w:t>
            </w:r>
            <w:hyperlink r:id="rId8" w:tooltip="intended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intended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</w:t>
            </w:r>
            <w:hyperlink r:id="rId9" w:tooltip="meaning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meaning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of something is</w:t>
            </w:r>
          </w:p>
          <w:p w:rsidR="00960E83" w:rsidRPr="00944698" w:rsidRDefault="00960E83" w:rsidP="001F4328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  <w:t>Reading</w:t>
            </w:r>
          </w:p>
          <w:p w:rsidR="00960E83" w:rsidRPr="00944698" w:rsidRDefault="00960E83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sz w:val="16"/>
                <w:szCs w:val="16"/>
              </w:rPr>
              <w:t>Complete 30 minutes of reading.</w:t>
            </w:r>
          </w:p>
          <w:p w:rsidR="00960E83" w:rsidRPr="00944698" w:rsidRDefault="00960E83" w:rsidP="009150C5">
            <w:pPr>
              <w:rPr>
                <w:rFonts w:ascii="Comic Sans MS" w:eastAsia="Calibri" w:hAnsi="Comic Sans MS" w:cstheme="minorHAnsi"/>
                <w:sz w:val="16"/>
                <w:szCs w:val="16"/>
              </w:rPr>
            </w:pPr>
          </w:p>
          <w:p w:rsidR="00724979" w:rsidRPr="00944698" w:rsidRDefault="00223ECA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highlight w:val="magenta"/>
                <w:u w:val="single"/>
              </w:rPr>
              <w:t>Writing</w:t>
            </w:r>
          </w:p>
          <w:p w:rsidR="005C27EB" w:rsidRPr="00944698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Choose an activity from the list.</w:t>
            </w:r>
          </w:p>
          <w:p w:rsidR="002273A4" w:rsidRPr="00944698" w:rsidRDefault="002273A4" w:rsidP="002273A4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</w:pPr>
            <w:r w:rsidRPr="00944698"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  <w:t>WORD OF THE DAY</w:t>
            </w:r>
          </w:p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Introduce a new word, find out the meaning, can you draw something to help me remember the word and / or how to spell it? Can you use it in conversation, find out the origin, are ther</w:t>
            </w:r>
            <w:r w:rsidR="002465AA" w:rsidRPr="00944698">
              <w:rPr>
                <w:rFonts w:ascii="Comic Sans MS" w:hAnsi="Comic Sans MS" w:cstheme="minorHAnsi"/>
                <w:sz w:val="16"/>
                <w:szCs w:val="16"/>
              </w:rPr>
              <w:t xml:space="preserve">e words which mean the same? </w:t>
            </w:r>
          </w:p>
          <w:p w:rsidR="00944698" w:rsidRPr="00944698" w:rsidRDefault="00944698" w:rsidP="001F4328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sz w:val="16"/>
                <w:szCs w:val="16"/>
                <w:u w:val="single"/>
              </w:rPr>
              <w:t>Publish</w:t>
            </w:r>
            <w:r w:rsidRPr="00944698">
              <w:rPr>
                <w:rFonts w:ascii="Comic Sans MS" w:hAnsi="Comic Sans MS" w:cstheme="minorHAnsi"/>
                <w:sz w:val="16"/>
                <w:szCs w:val="16"/>
              </w:rPr>
              <w:t xml:space="preserve"> - </w:t>
            </w: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to make </w:t>
            </w:r>
            <w:hyperlink r:id="rId10" w:tooltip="information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information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</w:t>
            </w:r>
            <w:hyperlink r:id="rId11" w:tooltip="availabl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available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to</w:t>
            </w:r>
          </w:p>
          <w:p w:rsidR="00944698" w:rsidRPr="00944698" w:rsidRDefault="00944698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</w:t>
            </w:r>
            <w:hyperlink r:id="rId12" w:tooltip="peopl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people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 </w:t>
            </w:r>
            <w:hyperlink r:id="rId13" w:tooltip="especially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especially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in a </w:t>
            </w:r>
            <w:hyperlink r:id="rId14" w:tooltip="book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book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 </w:t>
            </w:r>
            <w:hyperlink r:id="rId15" w:tooltip="magazin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magazine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 or </w:t>
            </w:r>
            <w:hyperlink r:id="rId16" w:tooltip="newspaper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newspaper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 or to </w:t>
            </w:r>
            <w:hyperlink r:id="rId17" w:tooltip="produc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produce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and </w:t>
            </w:r>
            <w:hyperlink r:id="rId18" w:tooltip="sell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sell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a </w:t>
            </w:r>
            <w:hyperlink r:id="rId19" w:tooltip="book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book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 </w:t>
            </w:r>
            <w:hyperlink r:id="rId20" w:tooltip="magazin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magazine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 or </w:t>
            </w:r>
            <w:hyperlink r:id="rId21" w:tooltip="newspaper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newspaper</w:t>
              </w:r>
            </w:hyperlink>
          </w:p>
          <w:p w:rsidR="00724979" w:rsidRPr="00944698" w:rsidRDefault="00724979" w:rsidP="00F82D49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  <w:t>Reading</w:t>
            </w:r>
          </w:p>
          <w:p w:rsidR="00724979" w:rsidRPr="00944698" w:rsidRDefault="00C36868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sz w:val="16"/>
                <w:szCs w:val="16"/>
              </w:rPr>
              <w:t>Choose another reading comprehension from the pack.</w:t>
            </w:r>
            <w:r w:rsidR="00960E83" w:rsidRPr="00944698">
              <w:rPr>
                <w:rFonts w:ascii="Comic Sans MS" w:eastAsia="Calibri" w:hAnsi="Comic Sans MS" w:cstheme="minorHAnsi"/>
                <w:sz w:val="16"/>
                <w:szCs w:val="16"/>
              </w:rPr>
              <w:t xml:space="preserve"> </w:t>
            </w:r>
          </w:p>
          <w:p w:rsidR="00960E83" w:rsidRPr="00944698" w:rsidRDefault="00960E83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</w:p>
          <w:p w:rsidR="00960E83" w:rsidRPr="00944698" w:rsidRDefault="00960E83" w:rsidP="007A6B2A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</w:p>
          <w:p w:rsidR="00724979" w:rsidRPr="00944698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highlight w:val="magenta"/>
                <w:u w:val="single"/>
              </w:rPr>
              <w:t>Writing</w:t>
            </w:r>
          </w:p>
          <w:p w:rsidR="005C27EB" w:rsidRPr="00944698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Choose an activity from the list.</w:t>
            </w:r>
          </w:p>
          <w:p w:rsidR="00A76B81" w:rsidRPr="00944698" w:rsidRDefault="00A76B81" w:rsidP="002B1C84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944698" w:rsidRDefault="00724979" w:rsidP="007A6B2A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  <w:t>WORD OF THE DAY</w:t>
            </w:r>
          </w:p>
          <w:p w:rsidR="00724979" w:rsidRPr="00944698" w:rsidRDefault="00724979" w:rsidP="007A6B2A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944698" w:rsidRPr="00944698" w:rsidRDefault="00944698" w:rsidP="007A6B2A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sz w:val="16"/>
                <w:szCs w:val="16"/>
                <w:u w:val="single"/>
              </w:rPr>
              <w:t>Edit -</w:t>
            </w:r>
            <w:r w:rsidRPr="00944698">
              <w:rPr>
                <w:rFonts w:ascii="Comic Sans MS" w:hAnsi="Comic Sans MS" w:cstheme="minorHAnsi"/>
                <w:sz w:val="16"/>
                <w:szCs w:val="16"/>
              </w:rPr>
              <w:t xml:space="preserve"> </w:t>
            </w: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to make </w:t>
            </w:r>
            <w:hyperlink r:id="rId22" w:tooltip="changes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changes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to a </w:t>
            </w:r>
            <w:hyperlink r:id="rId23" w:tooltip="text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text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or </w:t>
            </w:r>
            <w:hyperlink r:id="rId24" w:tooltip="film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film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 </w:t>
            </w:r>
            <w:hyperlink r:id="rId25" w:tooltip="deciding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deciding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what will be </w:t>
            </w:r>
            <w:hyperlink r:id="rId26" w:tooltip="removed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removed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and what will be </w:t>
            </w:r>
            <w:hyperlink r:id="rId27" w:tooltip="kept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kept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in, in </w:t>
            </w:r>
            <w:hyperlink r:id="rId28" w:tooltip="order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order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to </w:t>
            </w:r>
            <w:hyperlink r:id="rId29" w:tooltip="prepar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prepare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it for being </w:t>
            </w:r>
            <w:hyperlink r:id="rId30" w:tooltip="printed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printed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or </w:t>
            </w:r>
            <w:hyperlink r:id="rId31" w:tooltip="shown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shown</w:t>
              </w:r>
            </w:hyperlink>
          </w:p>
          <w:p w:rsidR="00960E83" w:rsidRPr="00944698" w:rsidRDefault="00960E83" w:rsidP="00960E83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  <w:u w:val="single"/>
              </w:rPr>
              <w:t>Reading</w:t>
            </w:r>
          </w:p>
          <w:p w:rsidR="00960E83" w:rsidRPr="00944698" w:rsidRDefault="00960E83" w:rsidP="00960E83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sz w:val="16"/>
                <w:szCs w:val="16"/>
              </w:rPr>
              <w:t>Complete 30 minutes of reading.</w:t>
            </w:r>
          </w:p>
          <w:p w:rsidR="00960E83" w:rsidRPr="00944698" w:rsidRDefault="00960E83" w:rsidP="008E5660">
            <w:pPr>
              <w:rPr>
                <w:rFonts w:ascii="Comic Sans MS" w:hAnsi="Comic Sans MS" w:cstheme="minorHAnsi"/>
                <w:sz w:val="16"/>
                <w:szCs w:val="16"/>
              </w:rPr>
            </w:pPr>
          </w:p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  <w:p w:rsidR="00724979" w:rsidRPr="00944698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highlight w:val="magenta"/>
                <w:u w:val="single"/>
              </w:rPr>
              <w:t>Writing</w:t>
            </w:r>
          </w:p>
          <w:p w:rsidR="005C27EB" w:rsidRPr="00944698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Choose an activity from the list.</w:t>
            </w:r>
          </w:p>
          <w:p w:rsidR="00724979" w:rsidRPr="00944698" w:rsidRDefault="00724979" w:rsidP="00A76B81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b/>
                <w:color w:val="FF0000"/>
                <w:sz w:val="16"/>
                <w:szCs w:val="16"/>
                <w:u w:val="single"/>
              </w:rPr>
              <w:t>WORD OF THE DAY</w:t>
            </w:r>
          </w:p>
          <w:p w:rsidR="00724979" w:rsidRPr="00944698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675593" w:rsidRPr="00944698" w:rsidRDefault="00944698" w:rsidP="00F84000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  <w:u w:val="single"/>
              </w:rPr>
              <w:t xml:space="preserve">Language </w:t>
            </w:r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-to make </w:t>
            </w:r>
            <w:hyperlink r:id="rId32" w:tooltip="changes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changes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to a </w:t>
            </w:r>
            <w:hyperlink r:id="rId33" w:tooltip="text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text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or </w:t>
            </w:r>
            <w:hyperlink r:id="rId34" w:tooltip="film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film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, </w:t>
            </w:r>
            <w:hyperlink r:id="rId35" w:tooltip="deciding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deciding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what will be </w:t>
            </w:r>
            <w:hyperlink r:id="rId36" w:tooltip="removed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removed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and what will be </w:t>
            </w:r>
            <w:hyperlink r:id="rId37" w:tooltip="kept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kept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in, in </w:t>
            </w:r>
            <w:hyperlink r:id="rId38" w:tooltip="order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order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to </w:t>
            </w:r>
            <w:hyperlink r:id="rId39" w:tooltip="prepare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prepare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it for being </w:t>
            </w:r>
            <w:hyperlink r:id="rId40" w:tooltip="printed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printed</w:t>
              </w:r>
            </w:hyperlink>
            <w:r w:rsidRPr="00944698">
              <w:rPr>
                <w:rFonts w:ascii="Comic Sans MS" w:hAnsi="Comic Sans MS" w:cs="Arial"/>
                <w:b/>
                <w:bCs/>
                <w:sz w:val="16"/>
                <w:szCs w:val="16"/>
              </w:rPr>
              <w:t> or </w:t>
            </w:r>
            <w:hyperlink r:id="rId41" w:tooltip="shown" w:history="1">
              <w:r w:rsidRPr="00944698">
                <w:rPr>
                  <w:rFonts w:ascii="Comic Sans MS" w:hAnsi="Comic Sans MS" w:cs="Arial"/>
                  <w:b/>
                  <w:bCs/>
                  <w:sz w:val="16"/>
                  <w:szCs w:val="16"/>
                </w:rPr>
                <w:t>shown</w:t>
              </w:r>
            </w:hyperlink>
          </w:p>
          <w:p w:rsidR="00960E83" w:rsidRPr="00944698" w:rsidRDefault="00960E83" w:rsidP="00960E83">
            <w:pPr>
              <w:jc w:val="center"/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b/>
                <w:color w:val="7030A0"/>
                <w:sz w:val="16"/>
                <w:szCs w:val="16"/>
              </w:rPr>
              <w:t>Reading</w:t>
            </w:r>
          </w:p>
          <w:p w:rsidR="00AA2399" w:rsidRPr="00944698" w:rsidRDefault="00AA2399" w:rsidP="00AA2399">
            <w:pPr>
              <w:jc w:val="center"/>
              <w:rPr>
                <w:rFonts w:ascii="Comic Sans MS" w:eastAsia="Calibri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eastAsia="Calibri" w:hAnsi="Comic Sans MS" w:cstheme="minorHAnsi"/>
                <w:sz w:val="16"/>
                <w:szCs w:val="16"/>
              </w:rPr>
              <w:t xml:space="preserve">Choose another reading comprehension from the pack. </w:t>
            </w:r>
          </w:p>
          <w:p w:rsidR="00960E83" w:rsidRPr="00944698" w:rsidRDefault="00960E83" w:rsidP="00F82D49">
            <w:pPr>
              <w:rPr>
                <w:rFonts w:ascii="Comic Sans MS" w:eastAsia="Calibri" w:hAnsi="Comic Sans MS" w:cstheme="minorHAnsi"/>
                <w:sz w:val="16"/>
                <w:szCs w:val="16"/>
              </w:rPr>
            </w:pPr>
          </w:p>
          <w:p w:rsidR="00724979" w:rsidRPr="00944698" w:rsidRDefault="00210D10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  <w:u w:val="single"/>
              </w:rPr>
            </w:pPr>
            <w:r w:rsidRPr="00944698">
              <w:rPr>
                <w:rFonts w:ascii="Comic Sans MS" w:eastAsia="Calibri" w:hAnsi="Comic Sans MS" w:cstheme="minorHAnsi"/>
                <w:b/>
                <w:sz w:val="16"/>
                <w:szCs w:val="16"/>
                <w:highlight w:val="magenta"/>
                <w:u w:val="single"/>
              </w:rPr>
              <w:t>Writing</w:t>
            </w:r>
          </w:p>
          <w:p w:rsidR="005C27EB" w:rsidRPr="00944698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944698">
              <w:rPr>
                <w:rFonts w:ascii="Comic Sans MS" w:hAnsi="Comic Sans MS" w:cstheme="minorHAnsi"/>
                <w:sz w:val="16"/>
                <w:szCs w:val="16"/>
              </w:rPr>
              <w:t>Choose an activity from the list.</w:t>
            </w:r>
          </w:p>
          <w:p w:rsidR="00724979" w:rsidRPr="00944698" w:rsidRDefault="00724979" w:rsidP="002B1C84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The Body Coach</w:t>
            </w:r>
            <w:r w:rsidR="002B1C84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–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– find the current </w:t>
            </w:r>
            <w:r w:rsidR="002B1C84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day</w:t>
            </w:r>
          </w:p>
          <w:p w:rsidR="00724979" w:rsidRPr="00997A0F" w:rsidRDefault="00724979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997A0F" w:rsidRDefault="00522138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42" w:history="1">
              <w:r w:rsidR="00724979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Cosmic Yoga</w:t>
            </w:r>
          </w:p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(YouTube)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The Body Coach –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-</w:t>
            </w: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</w:t>
            </w:r>
            <w:r w:rsidR="00F174E6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find the current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 xml:space="preserve"> Go outside for a walk.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997A0F" w:rsidRDefault="002B1C84" w:rsidP="002B1C84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The Body Coach – </w:t>
            </w:r>
            <w:r w:rsidR="000A3EB8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YouTube</w:t>
            </w: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 on the day</w:t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724979" w:rsidRPr="00997A0F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Break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724979" w:rsidP="00724979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lastRenderedPageBreak/>
              <w:t>11.15-12.15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8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8"/>
                <w:szCs w:val="14"/>
                <w:u w:val="single"/>
              </w:rPr>
              <w:t>Maths</w:t>
            </w:r>
          </w:p>
          <w:p w:rsidR="00223ECA" w:rsidRPr="00997A0F" w:rsidRDefault="00223ECA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</w:p>
          <w:p w:rsidR="000C2B4C" w:rsidRPr="00997A0F" w:rsidRDefault="00522138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43" w:history="1">
              <w:r w:rsidR="000C2B4C"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223ECA" w:rsidRPr="00997A0F" w:rsidRDefault="00223ECA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</w:t>
            </w:r>
            <w:r w:rsidR="000C2B4C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.</w:t>
            </w:r>
          </w:p>
          <w:p w:rsidR="00724979" w:rsidRPr="00997A0F" w:rsidRDefault="00724979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223ECA" w:rsidRPr="00997A0F" w:rsidRDefault="00223ECA" w:rsidP="00223EC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Number gym </w:t>
            </w:r>
          </w:p>
          <w:p w:rsidR="00223ECA" w:rsidRPr="00997A0F" w:rsidRDefault="00522138" w:rsidP="00223ECA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44" w:history="1">
              <w:r w:rsidR="00223ECA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997A0F" w:rsidRDefault="00223ECA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Calculation activity linked to year group e.g. multiplication and division, addition and subtraction</w:t>
            </w:r>
          </w:p>
        </w:tc>
        <w:tc>
          <w:tcPr>
            <w:tcW w:w="2707" w:type="dxa"/>
          </w:tcPr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  <w:r w:rsidRPr="00997A0F">
              <w:rPr>
                <w:rStyle w:val="Hyperlink"/>
                <w:rFonts w:ascii="Comic Sans MS" w:hAnsi="Comic Sans MS"/>
                <w:sz w:val="14"/>
              </w:rPr>
              <w:t xml:space="preserve"> </w:t>
            </w:r>
            <w:hyperlink r:id="rId45" w:history="1">
              <w:r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questions.</w:t>
            </w:r>
          </w:p>
          <w:p w:rsidR="00B468C9" w:rsidRPr="00997A0F" w:rsidRDefault="00B468C9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 xml:space="preserve">Number gym </w:t>
            </w:r>
          </w:p>
          <w:p w:rsidR="000C2B4C" w:rsidRPr="00997A0F" w:rsidRDefault="00522138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hyperlink r:id="rId46" w:history="1">
              <w:r w:rsidR="000C2B4C" w:rsidRPr="00997A0F">
                <w:rPr>
                  <w:rStyle w:val="Hyperlink"/>
                  <w:rFonts w:ascii="Comic Sans MS" w:hAnsi="Comic Sans MS"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997A0F" w:rsidRDefault="000C2B4C" w:rsidP="000C2B4C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  <w:u w:val="single"/>
              </w:rPr>
              <w:t>Maths</w:t>
            </w:r>
          </w:p>
          <w:p w:rsidR="000C2B4C" w:rsidRPr="00997A0F" w:rsidRDefault="002B6E19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 xml:space="preserve"> </w:t>
            </w:r>
            <w:r w:rsidR="000C2B4C"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White Rose (Home Learning Tab)</w:t>
            </w:r>
            <w:r w:rsidR="000C2B4C" w:rsidRPr="00997A0F">
              <w:rPr>
                <w:rStyle w:val="Hyperlink"/>
                <w:rFonts w:ascii="Comic Sans MS" w:hAnsi="Comic Sans MS"/>
                <w:sz w:val="14"/>
              </w:rPr>
              <w:t xml:space="preserve"> </w:t>
            </w:r>
            <w:hyperlink r:id="rId47" w:history="1">
              <w:r w:rsidR="000C2B4C" w:rsidRPr="00997A0F">
                <w:rPr>
                  <w:rStyle w:val="Hyperlink"/>
                  <w:rFonts w:ascii="Comic Sans MS" w:hAnsi="Comic Sans MS"/>
                  <w:sz w:val="14"/>
                </w:rPr>
                <w:t>https://whiterosemaths.com/homelearning/</w:t>
              </w:r>
            </w:hyperlink>
          </w:p>
          <w:p w:rsidR="000C2B4C" w:rsidRPr="00997A0F" w:rsidRDefault="000C2B4C" w:rsidP="000C2B4C">
            <w:pPr>
              <w:jc w:val="center"/>
              <w:rPr>
                <w:rFonts w:ascii="Comic Sans MS" w:eastAsia="Calibri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sz w:val="16"/>
                <w:szCs w:val="14"/>
              </w:rPr>
              <w:t>Watch video and answer questions.</w:t>
            </w:r>
          </w:p>
          <w:p w:rsidR="00B468C9" w:rsidRPr="00997A0F" w:rsidRDefault="00B468C9" w:rsidP="002B6E19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825607" w:rsidRPr="00997A0F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color w:val="000000" w:themeColor="text1"/>
                <w:sz w:val="16"/>
                <w:szCs w:val="14"/>
              </w:rPr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997A0F" w:rsidRDefault="00825607" w:rsidP="00825607">
            <w:pPr>
              <w:jc w:val="center"/>
              <w:rPr>
                <w:rFonts w:ascii="Comic Sans MS" w:eastAsia="Calibri" w:hAnsi="Comic Sans MS" w:cstheme="minorHAnsi"/>
                <w:b/>
                <w:szCs w:val="14"/>
              </w:rPr>
            </w:pPr>
            <w:r w:rsidRPr="00997A0F">
              <w:rPr>
                <w:rFonts w:ascii="Comic Sans MS" w:eastAsia="Calibri" w:hAnsi="Comic Sans MS" w:cstheme="minorHAnsi"/>
                <w:b/>
                <w:szCs w:val="14"/>
              </w:rPr>
              <w:t>Lunch</w:t>
            </w: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825607" w:rsidP="00724979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6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2273A4" w:rsidRPr="00997A0F" w:rsidRDefault="002273A4" w:rsidP="00C23999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04024D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AB2778" w:rsidRPr="00997A0F" w:rsidRDefault="00AB2778" w:rsidP="00223ECA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04024D" w:rsidRPr="00997A0F" w:rsidRDefault="0004024D" w:rsidP="00DF2960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A76B81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DF2960" w:rsidP="00A76B81">
            <w:pPr>
              <w:jc w:val="center"/>
              <w:rPr>
                <w:rFonts w:ascii="Comic Sans MS" w:hAnsi="Comic Sans MS" w:cstheme="minorHAnsi"/>
                <w:sz w:val="18"/>
              </w:rPr>
            </w:pPr>
            <w:r w:rsidRPr="00997A0F">
              <w:rPr>
                <w:rFonts w:ascii="Comic Sans MS" w:hAnsi="Comic Sans MS" w:cstheme="minorHAnsi"/>
                <w:sz w:val="18"/>
              </w:rPr>
              <w:t xml:space="preserve"> </w:t>
            </w:r>
          </w:p>
          <w:p w:rsidR="0024756E" w:rsidRPr="00997A0F" w:rsidRDefault="0024756E" w:rsidP="00A76B81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eastAsia="Calibri" w:hAnsi="Comic Sans MS" w:cstheme="minorHAnsi"/>
                <w:b/>
                <w:sz w:val="16"/>
                <w:szCs w:val="14"/>
                <w:u w:val="single"/>
              </w:rPr>
            </w:pPr>
            <w:r w:rsidRPr="00997A0F">
              <w:rPr>
                <w:rFonts w:ascii="Comic Sans MS" w:eastAsia="Calibri" w:hAnsi="Comic Sans MS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Pr="00997A0F" w:rsidRDefault="005C27EB" w:rsidP="005C27EB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  <w:r w:rsidRPr="00997A0F">
              <w:rPr>
                <w:rFonts w:ascii="Comic Sans MS" w:hAnsi="Comic Sans MS" w:cstheme="minorHAnsi"/>
                <w:sz w:val="16"/>
                <w:szCs w:val="14"/>
              </w:rPr>
              <w:t>Choose an activity from the list.</w:t>
            </w:r>
          </w:p>
          <w:p w:rsidR="00724979" w:rsidRPr="00997A0F" w:rsidRDefault="00724979" w:rsidP="00825607">
            <w:pPr>
              <w:jc w:val="center"/>
              <w:rPr>
                <w:rFonts w:ascii="Comic Sans MS" w:hAnsi="Comic Sans MS" w:cstheme="minorHAnsi"/>
                <w:sz w:val="16"/>
                <w:szCs w:val="14"/>
              </w:rPr>
            </w:pPr>
          </w:p>
        </w:tc>
      </w:tr>
      <w:tr w:rsidR="00724979" w:rsidRPr="00997A0F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997A0F" w:rsidRDefault="00825607" w:rsidP="00724979">
            <w:pPr>
              <w:jc w:val="center"/>
              <w:rPr>
                <w:rFonts w:ascii="Comic Sans MS" w:hAnsi="Comic Sans MS" w:cstheme="minorHAnsi"/>
                <w:b/>
                <w:sz w:val="16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Reflecting Roxy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What have you lea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>rnt today and how could you hav</w:t>
            </w:r>
            <w:r w:rsidRPr="00997A0F">
              <w:rPr>
                <w:rFonts w:ascii="Comic Sans MS" w:hAnsi="Comic Sans MS" w:cstheme="minorHAnsi"/>
                <w:sz w:val="18"/>
                <w:szCs w:val="16"/>
              </w:rPr>
              <w:t>e improved any of your work?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0C6A66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Making Links Molly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Resilience Rex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Have you found anything chall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 xml:space="preserve">enging today? How </w:t>
            </w:r>
            <w:r w:rsidR="007E1D57" w:rsidRPr="00997A0F">
              <w:rPr>
                <w:rFonts w:ascii="Comic Sans MS" w:hAnsi="Comic Sans MS" w:cstheme="minorHAnsi"/>
                <w:sz w:val="18"/>
                <w:szCs w:val="16"/>
              </w:rPr>
              <w:t>did you</w:t>
            </w:r>
            <w:r w:rsidR="00825607" w:rsidRPr="00997A0F">
              <w:rPr>
                <w:rFonts w:ascii="Comic Sans MS" w:hAnsi="Comic Sans MS" w:cstheme="minorHAnsi"/>
                <w:sz w:val="18"/>
                <w:szCs w:val="16"/>
              </w:rPr>
              <w:t xml:space="preserve"> over</w:t>
            </w:r>
            <w:r w:rsidRPr="00997A0F">
              <w:rPr>
                <w:rFonts w:ascii="Comic Sans MS" w:hAnsi="Comic Sans MS" w:cstheme="minorHAnsi"/>
                <w:sz w:val="18"/>
                <w:szCs w:val="16"/>
              </w:rPr>
              <w:t>come the challenges?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</w:p>
          <w:p w:rsidR="009150C5" w:rsidRPr="00997A0F" w:rsidRDefault="009150C5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Collaborating Carlos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960E83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u w:val="single"/>
              </w:rPr>
              <w:t>Motivating Melinda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997A0F">
              <w:rPr>
                <w:rFonts w:ascii="Comic Sans MS" w:hAnsi="Comic Sans MS"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97A0F" w:rsidRDefault="00724979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997A0F" w:rsidRDefault="0004024D" w:rsidP="001F4328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  <w:p w:rsidR="00960E83" w:rsidRPr="00997A0F" w:rsidRDefault="0004024D" w:rsidP="00960E83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997A0F">
              <w:rPr>
                <w:rFonts w:ascii="Comic Sans MS" w:hAnsi="Comic Sans MS" w:cstheme="minorHAnsi"/>
                <w:b/>
                <w:sz w:val="18"/>
                <w:szCs w:val="16"/>
                <w:highlight w:val="green"/>
              </w:rPr>
              <w:t>STORY TIME</w:t>
            </w:r>
          </w:p>
          <w:p w:rsidR="0004024D" w:rsidRPr="00997A0F" w:rsidRDefault="0004024D" w:rsidP="00960E83">
            <w:pPr>
              <w:jc w:val="center"/>
              <w:rPr>
                <w:rFonts w:ascii="Comic Sans MS" w:hAnsi="Comic Sans MS" w:cstheme="minorHAnsi"/>
                <w:sz w:val="18"/>
                <w:szCs w:val="16"/>
              </w:rPr>
            </w:pPr>
          </w:p>
        </w:tc>
      </w:tr>
    </w:tbl>
    <w:p w:rsidR="009150C5" w:rsidRDefault="009150C5">
      <w:pPr>
        <w:rPr>
          <w:rFonts w:ascii="Comic Sans MS" w:hAnsi="Comic Sans MS" w:cstheme="minorHAnsi"/>
          <w:sz w:val="24"/>
        </w:rPr>
      </w:pPr>
    </w:p>
    <w:p w:rsidR="00522138" w:rsidRDefault="00522138">
      <w:pPr>
        <w:rPr>
          <w:rFonts w:ascii="Comic Sans MS" w:hAnsi="Comic Sans MS" w:cstheme="minorHAnsi"/>
          <w:sz w:val="24"/>
        </w:rPr>
      </w:pPr>
    </w:p>
    <w:p w:rsidR="00522138" w:rsidRDefault="00522138">
      <w:pPr>
        <w:rPr>
          <w:rFonts w:ascii="Comic Sans MS" w:hAnsi="Comic Sans MS" w:cstheme="minorHAnsi"/>
          <w:sz w:val="24"/>
        </w:rPr>
      </w:pPr>
    </w:p>
    <w:p w:rsidR="00522138" w:rsidRPr="00997A0F" w:rsidRDefault="00522138">
      <w:pPr>
        <w:rPr>
          <w:rFonts w:ascii="Comic Sans MS" w:hAnsi="Comic Sans MS" w:cstheme="minorHAnsi"/>
          <w:sz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23999" w:rsidRPr="00997A0F" w:rsidTr="00C23999">
        <w:tc>
          <w:tcPr>
            <w:tcW w:w="13948" w:type="dxa"/>
          </w:tcPr>
          <w:p w:rsidR="00C23999" w:rsidRPr="00997A0F" w:rsidRDefault="00C23999" w:rsidP="00C23999">
            <w:pPr>
              <w:rPr>
                <w:rFonts w:ascii="Comic Sans MS" w:hAnsi="Comic Sans MS" w:cstheme="minorHAnsi"/>
                <w:b/>
                <w:u w:val="single"/>
              </w:rPr>
            </w:pPr>
            <w:r w:rsidRPr="00997A0F">
              <w:rPr>
                <w:rFonts w:ascii="Comic Sans MS" w:hAnsi="Comic Sans MS" w:cstheme="minorHAnsi"/>
                <w:b/>
                <w:highlight w:val="magenta"/>
                <w:u w:val="single"/>
              </w:rPr>
              <w:lastRenderedPageBreak/>
              <w:t>Writing</w:t>
            </w:r>
          </w:p>
          <w:p w:rsidR="00944698" w:rsidRPr="00997A0F" w:rsidRDefault="00944698" w:rsidP="00944698">
            <w:pPr>
              <w:pStyle w:val="ListParagraph"/>
              <w:rPr>
                <w:rFonts w:ascii="Comic Sans MS" w:hAnsi="Comic Sans MS" w:cstheme="minorHAnsi"/>
              </w:rPr>
            </w:pPr>
          </w:p>
          <w:p w:rsidR="00877D85" w:rsidRPr="00522138" w:rsidRDefault="00877D85" w:rsidP="00FA3D54">
            <w:pPr>
              <w:pStyle w:val="ListParagraph"/>
              <w:numPr>
                <w:ilvl w:val="0"/>
                <w:numId w:val="9"/>
              </w:numPr>
              <w:spacing w:before="200" w:line="276" w:lineRule="auto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Choose a book to read; at or slightly above your reading ability…When you come across a new and unfamiliar word, roll a dice 3 times and complete the corresponding activities to help you understand and be able to use it for yourself: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1 – Write a synonym for your word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2 – Write an antonym for your word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3 – Illustrate your word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4 – Use the word in a sentence of your own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5 – Act out your word to a friend (or your Mu, Dad</w:t>
            </w:r>
            <w:r w:rsidR="000D529B" w:rsidRPr="00522138">
              <w:rPr>
                <w:rFonts w:ascii="Comic Sans MS" w:hAnsi="Comic Sans MS" w:cs="Arial"/>
                <w:sz w:val="16"/>
                <w:szCs w:val="16"/>
              </w:rPr>
              <w:t>, pet…)</w:t>
            </w:r>
          </w:p>
          <w:p w:rsidR="00877D85" w:rsidRPr="00522138" w:rsidRDefault="00877D85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6 – Create an alliteration containing your word and 2 others</w:t>
            </w:r>
          </w:p>
          <w:p w:rsidR="000D529B" w:rsidRPr="00522138" w:rsidRDefault="000D529B" w:rsidP="00877D85">
            <w:pPr>
              <w:spacing w:before="200" w:line="276" w:lineRule="auto"/>
              <w:ind w:left="720"/>
              <w:rPr>
                <w:rFonts w:ascii="Comic Sans MS" w:hAnsi="Comic Sans MS" w:cs="Arial"/>
                <w:sz w:val="16"/>
                <w:szCs w:val="16"/>
              </w:rPr>
            </w:pPr>
          </w:p>
          <w:p w:rsidR="00123CBF" w:rsidRPr="00522138" w:rsidRDefault="00123CBF" w:rsidP="00FA3D5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 w:line="288" w:lineRule="atLeast"/>
              <w:outlineLvl w:val="1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522138">
              <w:rPr>
                <w:rFonts w:ascii="Comic Sans MS" w:hAnsi="Comic Sans MS"/>
                <w:b/>
                <w:bCs/>
                <w:color w:val="auto"/>
                <w:sz w:val="16"/>
                <w:szCs w:val="16"/>
              </w:rPr>
              <w:t xml:space="preserve">The Hobbit - an unexpected Journey </w:t>
            </w:r>
            <w:hyperlink r:id="rId53" w:history="1">
              <w:r w:rsidRPr="00522138">
                <w:rPr>
                  <w:rFonts w:ascii="Comic Sans MS" w:eastAsiaTheme="minorHAnsi" w:hAnsi="Comic Sans MS" w:cstheme="minorBidi"/>
                  <w:color w:val="auto"/>
                  <w:sz w:val="16"/>
                  <w:szCs w:val="16"/>
                  <w:highlight w:val="yellow"/>
                  <w:u w:val="single"/>
                </w:rPr>
                <w:t>https://www.literacyshed.com/the-myths-and-legends-shed.html</w:t>
              </w:r>
            </w:hyperlink>
          </w:p>
          <w:p w:rsidR="00123CBF" w:rsidRPr="00522138" w:rsidRDefault="00123CBF" w:rsidP="00123CBF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The opening scenes when Bilbo meets Gandalf for the first time. </w:t>
            </w:r>
          </w:p>
          <w:p w:rsidR="00123CBF" w:rsidRPr="00522138" w:rsidRDefault="00123CBF" w:rsidP="00123CBF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Writing tasks</w:t>
            </w:r>
          </w:p>
          <w:p w:rsidR="00123CBF" w:rsidRPr="00522138" w:rsidRDefault="00123CBF" w:rsidP="00FA3D54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Rewrite sections of the dialogue punctuating correctly. </w:t>
            </w:r>
          </w:p>
          <w:p w:rsidR="00123CBF" w:rsidRPr="00522138" w:rsidRDefault="00123CBF" w:rsidP="00FA3D54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 xml:space="preserve">Use of adverbs to describe the </w:t>
            </w:r>
            <w:proofErr w:type="gramStart"/>
            <w:r w:rsidRPr="00522138">
              <w:rPr>
                <w:rFonts w:ascii="Comic Sans MS" w:hAnsi="Comic Sans MS" w:cs="Arial"/>
                <w:sz w:val="16"/>
                <w:szCs w:val="16"/>
              </w:rPr>
              <w:t>characters</w:t>
            </w:r>
            <w:proofErr w:type="gramEnd"/>
            <w:r w:rsidRPr="00522138">
              <w:rPr>
                <w:rFonts w:ascii="Comic Sans MS" w:hAnsi="Comic Sans MS" w:cs="Arial"/>
                <w:sz w:val="16"/>
                <w:szCs w:val="16"/>
              </w:rPr>
              <w:t xml:space="preserve"> actions. </w:t>
            </w:r>
          </w:p>
          <w:p w:rsidR="00123CBF" w:rsidRPr="00522138" w:rsidRDefault="00123CBF" w:rsidP="00FA3D54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Write in the role of Bilbo either as a diary or a letter expressing his outrage as to what has been requested of him by Gandalf. </w:t>
            </w:r>
          </w:p>
          <w:p w:rsidR="00FA3D54" w:rsidRPr="00522138" w:rsidRDefault="00FA3D54" w:rsidP="00FA3D54">
            <w:pPr>
              <w:spacing w:after="120"/>
              <w:ind w:left="720"/>
              <w:rPr>
                <w:rFonts w:ascii="Lucida Calligraphy" w:hAnsi="Lucida Calligraphy"/>
                <w:sz w:val="16"/>
                <w:szCs w:val="16"/>
              </w:rPr>
            </w:pPr>
          </w:p>
          <w:p w:rsidR="00FA3D54" w:rsidRPr="00522138" w:rsidRDefault="00FA3D54" w:rsidP="00FA3D54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="Comic Sans MS" w:hAnsi="Comic Sans MS"/>
                <w:sz w:val="16"/>
                <w:szCs w:val="16"/>
              </w:rPr>
            </w:pPr>
            <w:r w:rsidRPr="00522138">
              <w:rPr>
                <w:rFonts w:ascii="Comic Sans MS" w:hAnsi="Comic Sans MS"/>
                <w:sz w:val="16"/>
                <w:szCs w:val="16"/>
              </w:rPr>
              <w:t>Write about what a character might be thinking or feeling at different stages of a story. You could write it in the first person, or in a speech bubble.</w:t>
            </w:r>
          </w:p>
          <w:p w:rsidR="00FA3D54" w:rsidRPr="00522138" w:rsidRDefault="00FA3D54" w:rsidP="00FA3D54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:rsidR="00FA3D54" w:rsidRPr="00522138" w:rsidRDefault="00FA3D54" w:rsidP="00FA3D54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/>
                <w:sz w:val="16"/>
                <w:szCs w:val="16"/>
              </w:rPr>
              <w:t xml:space="preserve">Choose a key moment in a book/your </w:t>
            </w:r>
            <w:proofErr w:type="gramStart"/>
            <w:r w:rsidRPr="00522138">
              <w:rPr>
                <w:rFonts w:ascii="Comic Sans MS" w:hAnsi="Comic Sans MS"/>
                <w:sz w:val="16"/>
                <w:szCs w:val="16"/>
              </w:rPr>
              <w:t>favourite  book</w:t>
            </w:r>
            <w:proofErr w:type="gramEnd"/>
            <w:r w:rsidRPr="00522138">
              <w:rPr>
                <w:rFonts w:ascii="Comic Sans MS" w:hAnsi="Comic Sans MS"/>
                <w:sz w:val="16"/>
                <w:szCs w:val="16"/>
              </w:rPr>
              <w:t xml:space="preserve"> and change the event.</w:t>
            </w:r>
            <w:r w:rsidR="00522138" w:rsidRPr="00522138">
              <w:rPr>
                <w:rFonts w:ascii="Comic Sans MS" w:hAnsi="Comic Sans MS"/>
                <w:sz w:val="16"/>
                <w:szCs w:val="16"/>
              </w:rPr>
              <w:t xml:space="preserve"> Write that new event into a high quality </w:t>
            </w:r>
            <w:proofErr w:type="spellStart"/>
            <w:r w:rsidR="00522138" w:rsidRPr="00522138">
              <w:rPr>
                <w:rFonts w:ascii="Comic Sans MS" w:hAnsi="Comic Sans MS"/>
                <w:sz w:val="16"/>
                <w:szCs w:val="16"/>
              </w:rPr>
              <w:t>paragprah</w:t>
            </w:r>
            <w:proofErr w:type="spellEnd"/>
            <w:r w:rsidR="00522138" w:rsidRPr="00522138">
              <w:rPr>
                <w:rFonts w:ascii="Comic Sans MS" w:hAnsi="Comic Sans MS"/>
                <w:sz w:val="16"/>
                <w:szCs w:val="16"/>
              </w:rPr>
              <w:t>. Can you add an illustration?</w:t>
            </w:r>
          </w:p>
          <w:p w:rsidR="00FA3D54" w:rsidRPr="00522138" w:rsidRDefault="00FA3D54" w:rsidP="00FA3D54">
            <w:pPr>
              <w:pStyle w:val="ListParagraph"/>
              <w:rPr>
                <w:rFonts w:ascii="Comic Sans MS" w:hAnsi="Comic Sans MS" w:cs="Arial"/>
                <w:sz w:val="16"/>
                <w:szCs w:val="16"/>
              </w:rPr>
            </w:pPr>
          </w:p>
          <w:p w:rsidR="00FA3D54" w:rsidRPr="00522138" w:rsidRDefault="00FA3D54" w:rsidP="00FA3D54">
            <w:pPr>
              <w:pStyle w:val="BodyText"/>
              <w:numPr>
                <w:ilvl w:val="0"/>
                <w:numId w:val="15"/>
              </w:numPr>
              <w:spacing w:after="120"/>
              <w:rPr>
                <w:sz w:val="16"/>
                <w:szCs w:val="16"/>
              </w:rPr>
            </w:pPr>
            <w:r w:rsidRPr="00522138">
              <w:rPr>
                <w:sz w:val="16"/>
                <w:szCs w:val="16"/>
              </w:rPr>
              <w:t>Create a cartoon strip of main events from a story of your choice/a well known story.</w:t>
            </w:r>
          </w:p>
          <w:p w:rsidR="00FA3D54" w:rsidRPr="00522138" w:rsidRDefault="00FA3D54" w:rsidP="00FA3D54">
            <w:pPr>
              <w:numPr>
                <w:ilvl w:val="0"/>
                <w:numId w:val="15"/>
              </w:numPr>
              <w:spacing w:after="120"/>
              <w:rPr>
                <w:rFonts w:ascii="Comic Sans MS" w:hAnsi="Comic Sans MS"/>
                <w:sz w:val="16"/>
                <w:szCs w:val="16"/>
              </w:rPr>
            </w:pPr>
            <w:r w:rsidRPr="00522138">
              <w:rPr>
                <w:rFonts w:ascii="Comic Sans MS" w:hAnsi="Comic Sans MS"/>
                <w:sz w:val="16"/>
                <w:szCs w:val="16"/>
              </w:rPr>
              <w:t xml:space="preserve">List the words and phrases used to create an </w:t>
            </w:r>
            <w:r w:rsidRPr="00522138">
              <w:rPr>
                <w:rFonts w:ascii="Comic Sans MS" w:hAnsi="Comic Sans MS"/>
                <w:b/>
                <w:i/>
                <w:sz w:val="16"/>
                <w:szCs w:val="16"/>
              </w:rPr>
              <w:t>atmosphere</w:t>
            </w:r>
            <w:r w:rsidRPr="00522138">
              <w:rPr>
                <w:rFonts w:ascii="Comic Sans MS" w:hAnsi="Comic Sans MS"/>
                <w:sz w:val="16"/>
                <w:szCs w:val="16"/>
              </w:rPr>
              <w:t xml:space="preserve">, such as ‘scary’, ‘deep in the misty, silent forest’ (of course you could change this to ‘List the words and phrase that were used to create humour, excitement, mystery etc.).’ </w:t>
            </w:r>
            <w:r w:rsidRPr="00522138">
              <w:rPr>
                <w:rFonts w:ascii="Comic Sans MS" w:hAnsi="Comic Sans MS"/>
                <w:b/>
                <w:i/>
                <w:sz w:val="16"/>
                <w:szCs w:val="16"/>
              </w:rPr>
              <w:t>Now try to use some of these words and phrase in a paragraph of your own.</w:t>
            </w:r>
          </w:p>
          <w:p w:rsidR="00FA3D54" w:rsidRPr="00522138" w:rsidRDefault="00FA3D54" w:rsidP="00FA3D54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lastRenderedPageBreak/>
              <w:t>Write a fact file or biography about your favourite author.</w:t>
            </w:r>
          </w:p>
          <w:p w:rsidR="00522138" w:rsidRPr="00522138" w:rsidRDefault="00522138" w:rsidP="00FA3D54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Write a news article about an important event from a favourite book.</w:t>
            </w:r>
          </w:p>
          <w:p w:rsidR="00522138" w:rsidRPr="00522138" w:rsidRDefault="00522138" w:rsidP="00FA3D54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sz w:val="16"/>
                <w:szCs w:val="16"/>
              </w:rPr>
            </w:pPr>
            <w:r w:rsidRPr="00522138">
              <w:rPr>
                <w:rFonts w:ascii="Comic Sans MS" w:hAnsi="Comic Sans MS" w:cs="Arial"/>
                <w:sz w:val="16"/>
                <w:szCs w:val="16"/>
              </w:rPr>
              <w:t>Explain why you think a particular book will or will not be read 100 years from now. Support your opinion by stating specific events in the story.</w:t>
            </w:r>
          </w:p>
          <w:p w:rsidR="000E51C0" w:rsidRPr="00123CBF" w:rsidRDefault="000E51C0" w:rsidP="00123CBF">
            <w:pPr>
              <w:ind w:left="360"/>
              <w:rPr>
                <w:rFonts w:ascii="Comic Sans MS" w:hAnsi="Comic Sans MS" w:cstheme="minorHAnsi"/>
              </w:rPr>
            </w:pPr>
          </w:p>
        </w:tc>
      </w:tr>
      <w:tr w:rsidR="00C23999" w:rsidRPr="00997A0F" w:rsidTr="00BA19FF">
        <w:trPr>
          <w:trHeight w:val="258"/>
        </w:trPr>
        <w:tc>
          <w:tcPr>
            <w:tcW w:w="13948" w:type="dxa"/>
          </w:tcPr>
          <w:p w:rsidR="00877D85" w:rsidRPr="00522138" w:rsidRDefault="00C23999" w:rsidP="00522138">
            <w:pPr>
              <w:rPr>
                <w:rFonts w:ascii="Comic Sans MS" w:hAnsi="Comic Sans MS" w:cstheme="minorHAnsi"/>
              </w:rPr>
            </w:pPr>
            <w:r w:rsidRPr="00997A0F">
              <w:rPr>
                <w:rFonts w:ascii="Comic Sans MS" w:hAnsi="Comic Sans MS" w:cstheme="minorHAnsi"/>
                <w:b/>
                <w:highlight w:val="cyan"/>
                <w:u w:val="single"/>
              </w:rPr>
              <w:lastRenderedPageBreak/>
              <w:t>Theme</w:t>
            </w:r>
            <w:r w:rsidR="00877D85" w:rsidRPr="00877D85">
              <w:rPr>
                <w:rFonts w:ascii="Comic Sans MS" w:hAnsi="Comic Sans MS" w:cs="Arial"/>
                <w:color w:val="333333"/>
              </w:rPr>
              <w:br/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Create your own Mr Man/Little Miss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Alternate ending – create a story map of a favourite story then give it an alternate ending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Put yourself into the story – what would you do to change/alter the course of events?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Use music to tell a story and to create a scene/characters within the book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Draw your favourite character from a story and describe them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Draw/collage/build the scene from your favourite book and describe it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Put on a play acting out your favourite book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Make props for the play/for character role play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Jumble up a story! Take a good character from one story (Ben [</w:t>
            </w:r>
            <w:proofErr w:type="spellStart"/>
            <w:r w:rsidRPr="00522138">
              <w:rPr>
                <w:rFonts w:ascii="Comic Sans MS" w:hAnsi="Comic Sans MS"/>
                <w:color w:val="000000" w:themeColor="text1"/>
              </w:rPr>
              <w:t>Gangsta</w:t>
            </w:r>
            <w:proofErr w:type="spellEnd"/>
            <w:r w:rsidRPr="00522138">
              <w:rPr>
                <w:rFonts w:ascii="Comic Sans MS" w:hAnsi="Comic Sans MS"/>
                <w:color w:val="000000" w:themeColor="text1"/>
              </w:rPr>
              <w:t xml:space="preserve"> Granny]), the bad character from another story (Mr Twit) and a setting from another (Hogwarts). What happens when they meet? What could they do?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Character profile of your favourite character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Teacher’s choice book focus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Write a letter as one character in a story to another 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Create a beast (Beast Quest) for Tom to battle - act it out thinking about how the beast would move, describe the beast, create and describe a habitat for the beast and write a story detailing their meeting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If you had to choose 3 best friends who are characters from a story, who would you choose and why?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Write a list of interview questions for a character. Extend to write answers in the style of the character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>Design a library/cosy reading area where you could lose yourself in a book. What would you include and why?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Use </w:t>
            </w:r>
            <w:proofErr w:type="spellStart"/>
            <w:r w:rsidRPr="00522138">
              <w:rPr>
                <w:rFonts w:ascii="Comic Sans MS" w:hAnsi="Comic Sans MS"/>
                <w:color w:val="000000" w:themeColor="text1"/>
              </w:rPr>
              <w:t>Purplemash</w:t>
            </w:r>
            <w:proofErr w:type="spellEnd"/>
            <w:r w:rsidRPr="00522138">
              <w:rPr>
                <w:rFonts w:ascii="Comic Sans MS" w:hAnsi="Comic Sans MS"/>
                <w:color w:val="000000" w:themeColor="text1"/>
              </w:rPr>
              <w:t xml:space="preserve"> 2animate to animate a scene from a story</w:t>
            </w:r>
          </w:p>
          <w:p w:rsidR="00522138" w:rsidRPr="00522138" w:rsidRDefault="00522138" w:rsidP="00522138">
            <w:pPr>
              <w:pStyle w:val="ListParagraph"/>
              <w:numPr>
                <w:ilvl w:val="0"/>
                <w:numId w:val="4"/>
              </w:numPr>
              <w:jc w:val="center"/>
              <w:rPr>
                <w:color w:val="000000" w:themeColor="text1"/>
                <w:sz w:val="16"/>
                <w:szCs w:val="16"/>
              </w:rPr>
            </w:pPr>
            <w:r w:rsidRPr="00522138">
              <w:rPr>
                <w:rFonts w:ascii="Comic Sans MS" w:hAnsi="Comic Sans MS"/>
                <w:color w:val="000000" w:themeColor="text1"/>
              </w:rPr>
              <w:t xml:space="preserve">You can invite 2 authors and their characters to dinner – who would you invite and why? Write their invitation </w:t>
            </w:r>
          </w:p>
          <w:p w:rsidR="00877D85" w:rsidRPr="00522138" w:rsidRDefault="00877D85" w:rsidP="0052213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color w:val="333333"/>
              </w:rPr>
            </w:pPr>
            <w:r w:rsidRPr="00522138">
              <w:rPr>
                <w:rFonts w:ascii="Comic Sans MS" w:hAnsi="Comic Sans MS" w:cs="Arial"/>
                <w:color w:val="333333"/>
              </w:rPr>
              <w:t xml:space="preserve">Pretend you are a talk show host and interview a character or </w:t>
            </w:r>
            <w:proofErr w:type="gramStart"/>
            <w:r w:rsidRPr="00522138">
              <w:rPr>
                <w:rFonts w:ascii="Comic Sans MS" w:hAnsi="Comic Sans MS" w:cs="Arial"/>
                <w:color w:val="333333"/>
              </w:rPr>
              <w:t xml:space="preserve">author </w:t>
            </w:r>
            <w:r w:rsidR="00522138" w:rsidRPr="00522138">
              <w:rPr>
                <w:rFonts w:ascii="Comic Sans MS" w:hAnsi="Comic Sans MS" w:cs="Arial"/>
                <w:color w:val="333333"/>
              </w:rPr>
              <w:t>.</w:t>
            </w:r>
            <w:proofErr w:type="gramEnd"/>
          </w:p>
          <w:p w:rsidR="00877D85" w:rsidRPr="00522138" w:rsidRDefault="00877D85" w:rsidP="0052213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color w:val="333333"/>
              </w:rPr>
            </w:pPr>
            <w:r w:rsidRPr="00522138">
              <w:rPr>
                <w:rFonts w:ascii="Comic Sans MS" w:hAnsi="Comic Sans MS" w:cs="Arial"/>
                <w:color w:val="333333"/>
              </w:rPr>
              <w:lastRenderedPageBreak/>
              <w:t>Create a book jacket, including illustrations, an enticing synopsis, author bio, and favou</w:t>
            </w:r>
            <w:r w:rsidR="00522138" w:rsidRPr="00522138">
              <w:rPr>
                <w:rFonts w:ascii="Comic Sans MS" w:hAnsi="Comic Sans MS" w:cs="Arial"/>
                <w:color w:val="333333"/>
              </w:rPr>
              <w:t>rable reviews.</w:t>
            </w:r>
          </w:p>
          <w:p w:rsidR="00877D85" w:rsidRPr="00522138" w:rsidRDefault="00877D85" w:rsidP="00522138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color w:val="333333"/>
              </w:rPr>
            </w:pPr>
            <w:r w:rsidRPr="00522138">
              <w:rPr>
                <w:rFonts w:ascii="Comic Sans MS" w:hAnsi="Comic Sans MS" w:cs="Arial"/>
                <w:color w:val="333333"/>
              </w:rPr>
              <w:t xml:space="preserve">Give a dramatic reading of a scene in the book of your choice (rehearse, say it aloud </w:t>
            </w:r>
            <w:r w:rsidR="00FA3D54" w:rsidRPr="00522138">
              <w:rPr>
                <w:rFonts w:ascii="Comic Sans MS" w:hAnsi="Comic Sans MS" w:cs="Arial"/>
                <w:color w:val="333333"/>
              </w:rPr>
              <w:t>etc.</w:t>
            </w:r>
            <w:r w:rsidRPr="00522138">
              <w:rPr>
                <w:rFonts w:ascii="Comic Sans MS" w:hAnsi="Comic Sans MS" w:cs="Arial"/>
                <w:color w:val="333333"/>
              </w:rPr>
              <w:t xml:space="preserve"> before performing to an audience).</w:t>
            </w:r>
          </w:p>
          <w:p w:rsidR="007E1D57" w:rsidRPr="00877D85" w:rsidRDefault="00877D85" w:rsidP="0052213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Arial"/>
                <w:color w:val="333333"/>
              </w:rPr>
            </w:pPr>
            <w:r w:rsidRPr="00522138">
              <w:rPr>
                <w:rFonts w:ascii="Comic Sans MS" w:hAnsi="Comic Sans MS" w:cs="Arial"/>
                <w:color w:val="333333"/>
              </w:rPr>
              <w:t xml:space="preserve">Design a poster or new book cover depicting the climax of a </w:t>
            </w:r>
            <w:r w:rsidR="00FA3D54" w:rsidRPr="00522138">
              <w:rPr>
                <w:rFonts w:ascii="Comic Sans MS" w:hAnsi="Comic Sans MS" w:cs="Arial"/>
                <w:color w:val="333333"/>
              </w:rPr>
              <w:t>well-known</w:t>
            </w:r>
            <w:r w:rsidRPr="00522138">
              <w:rPr>
                <w:rFonts w:ascii="Comic Sans MS" w:hAnsi="Comic Sans MS" w:cs="Arial"/>
                <w:color w:val="333333"/>
              </w:rPr>
              <w:t xml:space="preserve"> or chosen story.</w:t>
            </w:r>
          </w:p>
        </w:tc>
      </w:tr>
    </w:tbl>
    <w:p w:rsidR="00C23999" w:rsidRPr="00210D10" w:rsidRDefault="00C23999">
      <w:pPr>
        <w:rPr>
          <w:szCs w:val="24"/>
        </w:rPr>
      </w:pPr>
    </w:p>
    <w:sectPr w:rsidR="00C23999" w:rsidRPr="00210D10" w:rsidSect="008D5692">
      <w:headerReference w:type="default" r:id="rId5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CBF" w:rsidRDefault="00123CBF" w:rsidP="00F82D49">
      <w:pPr>
        <w:spacing w:after="0" w:line="240" w:lineRule="auto"/>
      </w:pPr>
      <w:r>
        <w:separator/>
      </w:r>
    </w:p>
  </w:endnote>
  <w:endnote w:type="continuationSeparator" w:id="0">
    <w:p w:rsidR="00123CBF" w:rsidRDefault="00123CBF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CBF" w:rsidRDefault="00123CBF" w:rsidP="00F82D49">
      <w:pPr>
        <w:spacing w:after="0" w:line="240" w:lineRule="auto"/>
      </w:pPr>
      <w:r>
        <w:separator/>
      </w:r>
    </w:p>
  </w:footnote>
  <w:footnote w:type="continuationSeparator" w:id="0">
    <w:p w:rsidR="00123CBF" w:rsidRDefault="00123CBF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CBF" w:rsidRDefault="00123CBF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D1F70"/>
    <w:multiLevelType w:val="multilevel"/>
    <w:tmpl w:val="A7AE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45869"/>
    <w:multiLevelType w:val="hybridMultilevel"/>
    <w:tmpl w:val="AF6EBA90"/>
    <w:lvl w:ilvl="0" w:tplc="5CCA0FA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A4B0B"/>
    <w:multiLevelType w:val="hybridMultilevel"/>
    <w:tmpl w:val="3656FC1A"/>
    <w:lvl w:ilvl="0" w:tplc="833ADF7C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1111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D730D"/>
    <w:multiLevelType w:val="hybridMultilevel"/>
    <w:tmpl w:val="DA3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A0564"/>
    <w:multiLevelType w:val="multilevel"/>
    <w:tmpl w:val="0F14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7136EB"/>
    <w:multiLevelType w:val="hybridMultilevel"/>
    <w:tmpl w:val="5FB4E2F2"/>
    <w:lvl w:ilvl="0" w:tplc="1D465A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127DA"/>
    <w:multiLevelType w:val="hybridMultilevel"/>
    <w:tmpl w:val="F528CABC"/>
    <w:lvl w:ilvl="0" w:tplc="1F1A8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B755F"/>
    <w:multiLevelType w:val="multilevel"/>
    <w:tmpl w:val="2532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3440D1"/>
    <w:multiLevelType w:val="multilevel"/>
    <w:tmpl w:val="B366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D0485A"/>
    <w:multiLevelType w:val="multilevel"/>
    <w:tmpl w:val="D2ACB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11"/>
  </w:num>
  <w:num w:numId="8">
    <w:abstractNumId w:val="14"/>
  </w:num>
  <w:num w:numId="9">
    <w:abstractNumId w:val="5"/>
  </w:num>
  <w:num w:numId="10">
    <w:abstractNumId w:val="13"/>
  </w:num>
  <w:num w:numId="11">
    <w:abstractNumId w:val="9"/>
  </w:num>
  <w:num w:numId="12">
    <w:abstractNumId w:val="2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3EB8"/>
    <w:rsid w:val="000B0936"/>
    <w:rsid w:val="000B1CB1"/>
    <w:rsid w:val="000C2977"/>
    <w:rsid w:val="000C2B4C"/>
    <w:rsid w:val="000C6A66"/>
    <w:rsid w:val="000D529B"/>
    <w:rsid w:val="000E51C0"/>
    <w:rsid w:val="001137F9"/>
    <w:rsid w:val="00123CBF"/>
    <w:rsid w:val="0013321E"/>
    <w:rsid w:val="00134459"/>
    <w:rsid w:val="001D0C89"/>
    <w:rsid w:val="001F0311"/>
    <w:rsid w:val="001F4328"/>
    <w:rsid w:val="00210D10"/>
    <w:rsid w:val="00223ECA"/>
    <w:rsid w:val="00224119"/>
    <w:rsid w:val="002273A4"/>
    <w:rsid w:val="002465AA"/>
    <w:rsid w:val="0024756E"/>
    <w:rsid w:val="00255745"/>
    <w:rsid w:val="00276732"/>
    <w:rsid w:val="002B1C84"/>
    <w:rsid w:val="002B491C"/>
    <w:rsid w:val="002B6E19"/>
    <w:rsid w:val="00305CB8"/>
    <w:rsid w:val="003D560A"/>
    <w:rsid w:val="003D6118"/>
    <w:rsid w:val="0040111A"/>
    <w:rsid w:val="004138CA"/>
    <w:rsid w:val="00495D06"/>
    <w:rsid w:val="00522138"/>
    <w:rsid w:val="005523B6"/>
    <w:rsid w:val="00560758"/>
    <w:rsid w:val="0056444C"/>
    <w:rsid w:val="005C27EB"/>
    <w:rsid w:val="005E07E3"/>
    <w:rsid w:val="00675593"/>
    <w:rsid w:val="006F4EF2"/>
    <w:rsid w:val="00702B93"/>
    <w:rsid w:val="00724979"/>
    <w:rsid w:val="007A6B2A"/>
    <w:rsid w:val="007E1D57"/>
    <w:rsid w:val="00825607"/>
    <w:rsid w:val="00877D85"/>
    <w:rsid w:val="00891A6A"/>
    <w:rsid w:val="008A3101"/>
    <w:rsid w:val="008D5692"/>
    <w:rsid w:val="008E5660"/>
    <w:rsid w:val="009150C5"/>
    <w:rsid w:val="00944698"/>
    <w:rsid w:val="0095055E"/>
    <w:rsid w:val="00960E83"/>
    <w:rsid w:val="0098184C"/>
    <w:rsid w:val="00997A0F"/>
    <w:rsid w:val="009D7473"/>
    <w:rsid w:val="00A46D93"/>
    <w:rsid w:val="00A76B81"/>
    <w:rsid w:val="00A87B03"/>
    <w:rsid w:val="00AA2399"/>
    <w:rsid w:val="00AB2778"/>
    <w:rsid w:val="00B31BEF"/>
    <w:rsid w:val="00B468C9"/>
    <w:rsid w:val="00BA19FF"/>
    <w:rsid w:val="00BE56B3"/>
    <w:rsid w:val="00C218B7"/>
    <w:rsid w:val="00C23999"/>
    <w:rsid w:val="00C36868"/>
    <w:rsid w:val="00C637E3"/>
    <w:rsid w:val="00DF2960"/>
    <w:rsid w:val="00DF372C"/>
    <w:rsid w:val="00E045C0"/>
    <w:rsid w:val="00E05EBF"/>
    <w:rsid w:val="00E903F2"/>
    <w:rsid w:val="00E94143"/>
    <w:rsid w:val="00EC1371"/>
    <w:rsid w:val="00F174E6"/>
    <w:rsid w:val="00F25283"/>
    <w:rsid w:val="00F82D49"/>
    <w:rsid w:val="00F84000"/>
    <w:rsid w:val="00FA00A0"/>
    <w:rsid w:val="00FA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D6DC8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02B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075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02B9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02B93"/>
    <w:rPr>
      <w:i/>
      <w:iCs/>
    </w:rPr>
  </w:style>
  <w:style w:type="paragraph" w:customStyle="1" w:styleId="doubletextindent">
    <w:name w:val="doubletextindent"/>
    <w:basedOn w:val="Normal"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FA3D54"/>
    <w:pPr>
      <w:spacing w:after="0" w:line="240" w:lineRule="auto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A3D54"/>
    <w:rPr>
      <w:rFonts w:ascii="Comic Sans MS" w:eastAsia="Times New Roman" w:hAnsi="Comic Sans MS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3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394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3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9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050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7451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6079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3655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7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7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610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5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98740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34205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2865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18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52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8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tionary.cambridge.org/dictionary/english/especially" TargetMode="External"/><Relationship Id="rId18" Type="http://schemas.openxmlformats.org/officeDocument/2006/relationships/hyperlink" Target="https://dictionary.cambridge.org/dictionary/english/sell" TargetMode="External"/><Relationship Id="rId26" Type="http://schemas.openxmlformats.org/officeDocument/2006/relationships/hyperlink" Target="https://dictionary.cambridge.org/dictionary/english/removed" TargetMode="External"/><Relationship Id="rId39" Type="http://schemas.openxmlformats.org/officeDocument/2006/relationships/hyperlink" Target="https://dictionary.cambridge.org/dictionary/english/prepare" TargetMode="External"/><Relationship Id="rId21" Type="http://schemas.openxmlformats.org/officeDocument/2006/relationships/hyperlink" Target="https://dictionary.cambridge.org/dictionary/english/newspaper" TargetMode="External"/><Relationship Id="rId34" Type="http://schemas.openxmlformats.org/officeDocument/2006/relationships/hyperlink" Target="https://dictionary.cambridge.org/dictionary/english/film" TargetMode="External"/><Relationship Id="rId42" Type="http://schemas.openxmlformats.org/officeDocument/2006/relationships/hyperlink" Target="https://www.youtube.com/user/CosmicKidsYoga" TargetMode="External"/><Relationship Id="rId47" Type="http://schemas.openxmlformats.org/officeDocument/2006/relationships/hyperlink" Target="https://whiterosemaths.com/homelearning/" TargetMode="External"/><Relationship Id="rId50" Type="http://schemas.openxmlformats.org/officeDocument/2006/relationships/image" Target="media/image3.png"/><Relationship Id="rId55" Type="http://schemas.openxmlformats.org/officeDocument/2006/relationships/fontTable" Target="fontTable.xml"/><Relationship Id="rId7" Type="http://schemas.openxmlformats.org/officeDocument/2006/relationships/hyperlink" Target="https://dictionary.cambridge.org/dictionary/english/decide" TargetMode="External"/><Relationship Id="rId12" Type="http://schemas.openxmlformats.org/officeDocument/2006/relationships/hyperlink" Target="https://dictionary.cambridge.org/dictionary/english/people" TargetMode="External"/><Relationship Id="rId17" Type="http://schemas.openxmlformats.org/officeDocument/2006/relationships/hyperlink" Target="https://dictionary.cambridge.org/dictionary/english/produce" TargetMode="External"/><Relationship Id="rId25" Type="http://schemas.openxmlformats.org/officeDocument/2006/relationships/hyperlink" Target="https://dictionary.cambridge.org/dictionary/english/deciding" TargetMode="External"/><Relationship Id="rId33" Type="http://schemas.openxmlformats.org/officeDocument/2006/relationships/hyperlink" Target="https://dictionary.cambridge.org/dictionary/english/text" TargetMode="External"/><Relationship Id="rId38" Type="http://schemas.openxmlformats.org/officeDocument/2006/relationships/hyperlink" Target="https://dictionary.cambridge.org/dictionary/english/order" TargetMode="External"/><Relationship Id="rId46" Type="http://schemas.openxmlformats.org/officeDocument/2006/relationships/hyperlink" Target="http://www.numbergym.co.u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dictionary/english/newspaper" TargetMode="External"/><Relationship Id="rId20" Type="http://schemas.openxmlformats.org/officeDocument/2006/relationships/hyperlink" Target="https://dictionary.cambridge.org/dictionary/english/magazine" TargetMode="External"/><Relationship Id="rId29" Type="http://schemas.openxmlformats.org/officeDocument/2006/relationships/hyperlink" Target="https://dictionary.cambridge.org/dictionary/english/prepare" TargetMode="External"/><Relationship Id="rId41" Type="http://schemas.openxmlformats.org/officeDocument/2006/relationships/hyperlink" Target="https://dictionary.cambridge.org/dictionary/english/shown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tionary.cambridge.org/dictionary/english/available" TargetMode="External"/><Relationship Id="rId24" Type="http://schemas.openxmlformats.org/officeDocument/2006/relationships/hyperlink" Target="https://dictionary.cambridge.org/dictionary/english/film" TargetMode="External"/><Relationship Id="rId32" Type="http://schemas.openxmlformats.org/officeDocument/2006/relationships/hyperlink" Target="https://dictionary.cambridge.org/dictionary/english/change" TargetMode="External"/><Relationship Id="rId37" Type="http://schemas.openxmlformats.org/officeDocument/2006/relationships/hyperlink" Target="https://dictionary.cambridge.org/dictionary/english/kept" TargetMode="External"/><Relationship Id="rId40" Type="http://schemas.openxmlformats.org/officeDocument/2006/relationships/hyperlink" Target="https://dictionary.cambridge.org/dictionary/english/printed" TargetMode="External"/><Relationship Id="rId45" Type="http://schemas.openxmlformats.org/officeDocument/2006/relationships/hyperlink" Target="https://whiterosemaths.com/homelearning/" TargetMode="External"/><Relationship Id="rId53" Type="http://schemas.openxmlformats.org/officeDocument/2006/relationships/hyperlink" Target="https://www.literacyshed.com/the-myths-and-legends-shed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ictionary.cambridge.org/dictionary/english/magazine" TargetMode="External"/><Relationship Id="rId23" Type="http://schemas.openxmlformats.org/officeDocument/2006/relationships/hyperlink" Target="https://dictionary.cambridge.org/dictionary/english/text" TargetMode="External"/><Relationship Id="rId28" Type="http://schemas.openxmlformats.org/officeDocument/2006/relationships/hyperlink" Target="https://dictionary.cambridge.org/dictionary/english/order" TargetMode="External"/><Relationship Id="rId36" Type="http://schemas.openxmlformats.org/officeDocument/2006/relationships/hyperlink" Target="https://dictionary.cambridge.org/dictionary/english/removed" TargetMode="External"/><Relationship Id="rId49" Type="http://schemas.openxmlformats.org/officeDocument/2006/relationships/image" Target="media/image2.png"/><Relationship Id="rId10" Type="http://schemas.openxmlformats.org/officeDocument/2006/relationships/hyperlink" Target="https://dictionary.cambridge.org/dictionary/english/information" TargetMode="External"/><Relationship Id="rId19" Type="http://schemas.openxmlformats.org/officeDocument/2006/relationships/hyperlink" Target="https://dictionary.cambridge.org/dictionary/english/book" TargetMode="External"/><Relationship Id="rId31" Type="http://schemas.openxmlformats.org/officeDocument/2006/relationships/hyperlink" Target="https://dictionary.cambridge.org/dictionary/english/shown" TargetMode="External"/><Relationship Id="rId44" Type="http://schemas.openxmlformats.org/officeDocument/2006/relationships/hyperlink" Target="http://www.numbergym.co.uk/" TargetMode="External"/><Relationship Id="rId52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ictionary.cambridge.org/dictionary/english/meaning" TargetMode="External"/><Relationship Id="rId14" Type="http://schemas.openxmlformats.org/officeDocument/2006/relationships/hyperlink" Target="https://dictionary.cambridge.org/dictionary/english/book" TargetMode="External"/><Relationship Id="rId22" Type="http://schemas.openxmlformats.org/officeDocument/2006/relationships/hyperlink" Target="https://dictionary.cambridge.org/dictionary/english/change" TargetMode="External"/><Relationship Id="rId27" Type="http://schemas.openxmlformats.org/officeDocument/2006/relationships/hyperlink" Target="https://dictionary.cambridge.org/dictionary/english/kept" TargetMode="External"/><Relationship Id="rId30" Type="http://schemas.openxmlformats.org/officeDocument/2006/relationships/hyperlink" Target="https://dictionary.cambridge.org/dictionary/english/printed" TargetMode="External"/><Relationship Id="rId35" Type="http://schemas.openxmlformats.org/officeDocument/2006/relationships/hyperlink" Target="https://dictionary.cambridge.org/dictionary/english/deciding" TargetMode="External"/><Relationship Id="rId43" Type="http://schemas.openxmlformats.org/officeDocument/2006/relationships/hyperlink" Target="https://whiterosemaths.com/homelearning/" TargetMode="External"/><Relationship Id="rId48" Type="http://schemas.openxmlformats.org/officeDocument/2006/relationships/image" Target="media/image1.png"/><Relationship Id="rId56" Type="http://schemas.openxmlformats.org/officeDocument/2006/relationships/theme" Target="theme/theme1.xml"/><Relationship Id="rId8" Type="http://schemas.openxmlformats.org/officeDocument/2006/relationships/hyperlink" Target="https://dictionary.cambridge.org/dictionary/english/intended" TargetMode="External"/><Relationship Id="rId51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932FC0E5</Template>
  <TotalTime>0</TotalTime>
  <Pages>5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Clare Skinner</cp:lastModifiedBy>
  <cp:revision>2</cp:revision>
  <cp:lastPrinted>2020-03-20T09:18:00Z</cp:lastPrinted>
  <dcterms:created xsi:type="dcterms:W3CDTF">2020-05-18T13:31:00Z</dcterms:created>
  <dcterms:modified xsi:type="dcterms:W3CDTF">2020-05-18T13:31:00Z</dcterms:modified>
</cp:coreProperties>
</file>