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F82D49" w:rsidRDefault="001E1BE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Discovery Theme – Week 8   11</w:t>
            </w:r>
            <w:r w:rsidR="00E904F0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.05</w:t>
            </w:r>
            <w:r w:rsidR="00825607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.20</w:t>
            </w:r>
          </w:p>
        </w:tc>
      </w:tr>
      <w:tr w:rsidR="00724979" w:rsidRPr="00E2637C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E2637C">
        <w:trPr>
          <w:cantSplit/>
          <w:trHeight w:val="980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The Body Coach – </w:t>
            </w:r>
            <w:proofErr w:type="spellStart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Youtube</w:t>
            </w:r>
            <w:proofErr w:type="spellEnd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 on the day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1E1BE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hyperlink r:id="rId8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https://www.youtube.com/user/CosmicKidsYoga</w:t>
              </w:r>
            </w:hyperlink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Cosmic Yoga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(YouTube)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BBC Move it Dance Programme</w:t>
            </w:r>
          </w:p>
          <w:p w:rsidR="00DD3079" w:rsidRPr="00E2637C" w:rsidRDefault="001E1BE9" w:rsidP="00DD3079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hyperlink r:id="rId9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</w:rPr>
              <w:t xml:space="preserve"> Go outside for a walk.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The Body Coach – </w:t>
            </w:r>
            <w:proofErr w:type="spellStart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Youtube</w:t>
            </w:r>
            <w:proofErr w:type="spellEnd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 on the day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FB50A8">
        <w:trPr>
          <w:cantSplit/>
          <w:trHeight w:val="576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FB50A8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</w:tr>
      <w:tr w:rsidR="00DD3079" w:rsidRPr="00E2637C" w:rsidTr="00E2637C">
        <w:trPr>
          <w:cantSplit/>
          <w:trHeight w:val="980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DD3079" w:rsidRPr="00E2637C" w:rsidRDefault="001E1BE9" w:rsidP="00DD3079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0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="00E2637C"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1E1BE9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1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1E1BE9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2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1E1BE9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3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1E1BE9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4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</w:tr>
      <w:tr w:rsidR="00724979" w:rsidTr="00E2637C">
        <w:trPr>
          <w:cantSplit/>
          <w:trHeight w:val="88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F82D49" w:rsidRDefault="001E1BE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7E3411" w:rsidRDefault="007E3411" w:rsidP="001F432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Default="001E1BE9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F82D49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Default="001E1BE9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B468C9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Default="001E1BE9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B468C9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Default="001E1BE9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2B6E19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Default="007E3411" w:rsidP="00E2637C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E2637C" w:rsidRPr="00F82D49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Default="0004024D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F82D49" w:rsidRDefault="00C1386E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</w:p>
          <w:p w:rsidR="00AB2778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  <w:p w:rsidR="007E3411" w:rsidRPr="00AB2778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F82D49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A76B81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Default="00DF2960" w:rsidP="00A76B8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:rsidR="0024756E" w:rsidRPr="00F82D49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Default="00E2637C" w:rsidP="00825607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724979" w:rsidRPr="00F82D49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</w:t>
            </w:r>
            <w:r w:rsidR="00825607">
              <w:rPr>
                <w:rFonts w:ascii="Comic Sans MS" w:hAnsi="Comic Sans MS"/>
                <w:sz w:val="16"/>
                <w:szCs w:val="16"/>
              </w:rPr>
              <w:t>rnt today and how could you hav</w:t>
            </w:r>
            <w:r w:rsidRPr="00F82D49">
              <w:rPr>
                <w:rFonts w:ascii="Comic Sans MS" w:hAnsi="Comic Sans MS"/>
                <w:sz w:val="16"/>
                <w:szCs w:val="16"/>
              </w:rPr>
              <w:t>e improved any of your work?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04024D" w:rsidRDefault="0004024D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</w:t>
            </w:r>
            <w:r w:rsidR="00825607">
              <w:rPr>
                <w:rFonts w:ascii="Comic Sans MS" w:hAnsi="Comic Sans MS"/>
                <w:sz w:val="16"/>
                <w:szCs w:val="16"/>
              </w:rPr>
              <w:t xml:space="preserve">enging today? How </w:t>
            </w:r>
            <w:proofErr w:type="gramStart"/>
            <w:r w:rsidR="00825607">
              <w:rPr>
                <w:rFonts w:ascii="Comic Sans MS" w:hAnsi="Comic Sans MS"/>
                <w:sz w:val="16"/>
                <w:szCs w:val="16"/>
              </w:rPr>
              <w:t>did  you</w:t>
            </w:r>
            <w:proofErr w:type="gramEnd"/>
            <w:r w:rsidR="00825607">
              <w:rPr>
                <w:rFonts w:ascii="Comic Sans MS" w:hAnsi="Comic Sans MS"/>
                <w:sz w:val="16"/>
                <w:szCs w:val="16"/>
              </w:rPr>
              <w:t xml:space="preserve"> over</w:t>
            </w:r>
            <w:r w:rsidRPr="00F82D49">
              <w:rPr>
                <w:rFonts w:ascii="Comic Sans MS" w:hAnsi="Comic Sans MS"/>
                <w:sz w:val="16"/>
                <w:szCs w:val="16"/>
              </w:rPr>
              <w:t>come the challenges?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</w:tr>
    </w:tbl>
    <w:p w:rsidR="00ED2DD6" w:rsidRDefault="00ED2DD6"/>
    <w:p w:rsidR="00D750B0" w:rsidRDefault="00D750B0" w:rsidP="00D750B0">
      <w:pPr>
        <w:sectPr w:rsidR="00D750B0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C057C" w:rsidRDefault="001E1BE9" w:rsidP="00DC057C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EYFS/YEAR 1- WEEK 8- Discovery 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Monday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</w:t>
      </w:r>
    </w:p>
    <w:p w:rsidR="006C6736" w:rsidRDefault="00F7228E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BD620" wp14:editId="23A24BCA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104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Default="00423108" w:rsidP="006C6736">
                            <w:r>
                              <w:t>Boot, shoot, moon, noon, room, broom, hoop, bloom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BD62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7.25pt;margin-top:2.75pt;width:102pt;height:8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Default="00423108" w:rsidP="006C6736">
                      <w:r>
                        <w:t>Boot, shoot, moon, noon, room, broom, hoop, bloom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CA7E5" wp14:editId="2E91A5A1">
                <wp:simplePos x="0" y="0"/>
                <wp:positionH relativeFrom="margin">
                  <wp:posOffset>3308350</wp:posOffset>
                </wp:positionH>
                <wp:positionV relativeFrom="paragraph">
                  <wp:posOffset>34925</wp:posOffset>
                </wp:positionV>
                <wp:extent cx="942975" cy="806450"/>
                <wp:effectExtent l="0" t="0" r="2857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11905" w:rsidRDefault="0042310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Who, what,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A7E5" id="Text Box 9" o:spid="_x0000_s1027" type="#_x0000_t202" style="position:absolute;margin-left:260.5pt;margin-top:2.75pt;width:74.25pt;height:6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11905" w:rsidRDefault="0042310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Who, what, was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Pr="00811905" w:rsidRDefault="0042310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6C6736">
                            <w:proofErr w:type="spellStart"/>
                            <w:proofErr w:type="gramStart"/>
                            <w:r>
                              <w:t>oo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</w:p>
                          <w:p w:rsidR="00423108" w:rsidRDefault="00423108" w:rsidP="006C6736">
                            <w:r>
                              <w:t>Poo at the zoo</w:t>
                            </w:r>
                          </w:p>
                          <w:p w:rsidR="00423108" w:rsidRDefault="00423108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423108" w:rsidRDefault="0042310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Pr="00811905" w:rsidRDefault="0042310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6C6736">
                      <w:proofErr w:type="spellStart"/>
                      <w:proofErr w:type="gramStart"/>
                      <w:r>
                        <w:t>oo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  <w:p w:rsidR="00423108" w:rsidRDefault="00423108" w:rsidP="006C6736">
                      <w:r>
                        <w:t>Poo at the zoo</w:t>
                      </w:r>
                    </w:p>
                    <w:p w:rsidR="00423108" w:rsidRDefault="00423108" w:rsidP="006C6736"/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CB637" wp14:editId="2F876327">
                <wp:simplePos x="0" y="0"/>
                <wp:positionH relativeFrom="column">
                  <wp:posOffset>1743075</wp:posOffset>
                </wp:positionH>
                <wp:positionV relativeFrom="paragraph">
                  <wp:posOffset>90170</wp:posOffset>
                </wp:positionV>
                <wp:extent cx="1295400" cy="1752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Default="00423108" w:rsidP="006C6736">
                            <w:r>
                              <w:t xml:space="preserve">Whisper, whip, whisk, white, when, what. </w:t>
                            </w:r>
                          </w:p>
                          <w:p w:rsidR="00423108" w:rsidRDefault="00423108" w:rsidP="006C6736">
                            <w:r>
                              <w:t>Alien words-</w:t>
                            </w:r>
                          </w:p>
                          <w:p w:rsidR="00423108" w:rsidRDefault="00423108" w:rsidP="006C6736">
                            <w:proofErr w:type="spellStart"/>
                            <w:r>
                              <w:t>Whooted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whif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whelf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whem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B637" id="Text Box 16" o:spid="_x0000_s1030" type="#_x0000_t202" style="position:absolute;margin-left:137.25pt;margin-top:7.1pt;width:102pt;height:13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Default="00423108" w:rsidP="006C6736">
                      <w:r>
                        <w:t xml:space="preserve">Whisper, whip, whisk, white, when, what. </w:t>
                      </w:r>
                    </w:p>
                    <w:p w:rsidR="00423108" w:rsidRDefault="00423108" w:rsidP="006C6736">
                      <w:r>
                        <w:t>Alien words-</w:t>
                      </w:r>
                    </w:p>
                    <w:p w:rsidR="00423108" w:rsidRDefault="00423108" w:rsidP="006C6736">
                      <w:proofErr w:type="spellStart"/>
                      <w:r>
                        <w:t>Whooted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whif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whelf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whem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E386" wp14:editId="51C17720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Pr="00811905" w:rsidRDefault="0042310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6C6736"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Wh</w:t>
                            </w:r>
                            <w:proofErr w:type="spellEnd"/>
                            <w:proofErr w:type="gramEnd"/>
                          </w:p>
                          <w:p w:rsidR="00423108" w:rsidRDefault="00423108" w:rsidP="006C6736">
                            <w:r>
                              <w:t xml:space="preserve">Wagon wheel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E386" id="Text Box 18" o:spid="_x0000_s1031" type="#_x0000_t202" style="position:absolute;margin-left:0;margin-top:3.8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" fillcolor="white [3201]" strokeweight=".5pt">
                <v:textbox>
                  <w:txbxContent>
                    <w:p w:rsidR="00423108" w:rsidRDefault="0042310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Pr="00811905" w:rsidRDefault="0042310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6C6736"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Wh</w:t>
                      </w:r>
                      <w:proofErr w:type="spellEnd"/>
                      <w:proofErr w:type="gramEnd"/>
                    </w:p>
                    <w:p w:rsidR="00423108" w:rsidRDefault="00423108" w:rsidP="006C6736">
                      <w:r>
                        <w:t xml:space="preserve">Wagon wheel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FC433" wp14:editId="5BC6C266">
                <wp:simplePos x="0" y="0"/>
                <wp:positionH relativeFrom="margin">
                  <wp:posOffset>3308350</wp:posOffset>
                </wp:positionH>
                <wp:positionV relativeFrom="paragraph">
                  <wp:posOffset>35560</wp:posOffset>
                </wp:positionV>
                <wp:extent cx="942975" cy="806450"/>
                <wp:effectExtent l="0" t="0" r="2857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11905" w:rsidRDefault="0042310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Who, what,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C433" id="Text Box 15" o:spid="_x0000_s1032" type="#_x0000_t202" style="position:absolute;margin-left:260.5pt;margin-top:2.8pt;width:74.2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11905" w:rsidRDefault="0042310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Who, what, was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39CB7" wp14:editId="57D0189B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9CB7" id="Text Box 17" o:spid="_x0000_s1033" type="#_x0000_t202" style="position:absolute;margin-left:355.45pt;margin-top:2.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weNh&#10;a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 w:rsidRPr="006C6736">
        <w:rPr>
          <w:rFonts w:ascii="Comic Sans MS" w:hAnsi="Comic Sans MS"/>
          <w:u w:val="single"/>
        </w:rPr>
        <w:t>Maths</w:t>
      </w:r>
    </w:p>
    <w:p w:rsidR="009F3F30" w:rsidRPr="004C7A63" w:rsidRDefault="00423108" w:rsidP="006C6736">
      <w:pPr>
        <w:rPr>
          <w:rFonts w:ascii="Comic Sans MS" w:hAnsi="Comic Sans MS"/>
        </w:rPr>
      </w:pPr>
      <w:r>
        <w:rPr>
          <w:rFonts w:ascii="Comic Sans MS" w:hAnsi="Comic Sans MS"/>
        </w:rPr>
        <w:t>This week we would like the children to make an addition and subtraction board game.</w:t>
      </w:r>
      <w:r w:rsidR="00D22B76">
        <w:rPr>
          <w:rFonts w:ascii="Comic Sans MS" w:hAnsi="Comic Sans MS"/>
        </w:rPr>
        <w:t xml:space="preserve"> This must include challenge cards. </w:t>
      </w:r>
    </w:p>
    <w:p w:rsidR="00E904F0" w:rsidRDefault="00423108" w:rsidP="006C6736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12700</wp:posOffset>
            </wp:positionV>
            <wp:extent cx="4102100" cy="3918585"/>
            <wp:effectExtent l="0" t="0" r="0" b="5715"/>
            <wp:wrapSquare wrapText="bothSides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075779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Theme</w:t>
      </w:r>
    </w:p>
    <w:p w:rsidR="00F873CE" w:rsidRDefault="00F873CE" w:rsidP="006C6736">
      <w:pPr>
        <w:rPr>
          <w:rFonts w:ascii="Comic Sans MS" w:hAnsi="Comic Sans MS"/>
        </w:rPr>
      </w:pPr>
      <w:r w:rsidRPr="00F873CE">
        <w:rPr>
          <w:rFonts w:ascii="Comic Sans MS" w:hAnsi="Comic Sans MS"/>
        </w:rPr>
        <w:t xml:space="preserve">Research a habitat of your child’s choice. </w:t>
      </w:r>
      <w:r w:rsidR="00423108">
        <w:rPr>
          <w:rFonts w:ascii="Comic Sans MS" w:hAnsi="Comic Sans MS"/>
        </w:rPr>
        <w:t>Think about.</w:t>
      </w:r>
    </w:p>
    <w:p w:rsidR="00423108" w:rsidRDefault="00423108" w:rsidP="00423108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What is the weather like?</w:t>
      </w:r>
    </w:p>
    <w:p w:rsidR="00423108" w:rsidRDefault="00423108" w:rsidP="00423108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What animals live their?</w:t>
      </w:r>
    </w:p>
    <w:p w:rsidR="00423108" w:rsidRDefault="00423108" w:rsidP="00423108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What would you find there?</w:t>
      </w:r>
    </w:p>
    <w:p w:rsidR="00423108" w:rsidRDefault="00423108" w:rsidP="00423108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Are there any people that live there? Record on the sheet attached</w:t>
      </w:r>
    </w:p>
    <w:p w:rsidR="00423108" w:rsidRPr="00423108" w:rsidRDefault="00423108" w:rsidP="00423108">
      <w:pPr>
        <w:pStyle w:val="ListParagraph"/>
        <w:rPr>
          <w:rFonts w:ascii="Comic Sans MS" w:hAnsi="Comic Sans MS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  <w:bookmarkStart w:id="0" w:name="_GoBack"/>
      <w:bookmarkEnd w:id="0"/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Tuesday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E904F0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E3F82" wp14:editId="16475571">
                <wp:simplePos x="0" y="0"/>
                <wp:positionH relativeFrom="margin">
                  <wp:posOffset>-203200</wp:posOffset>
                </wp:positionH>
                <wp:positionV relativeFrom="paragraph">
                  <wp:posOffset>359410</wp:posOffset>
                </wp:positionV>
                <wp:extent cx="1835150" cy="981075"/>
                <wp:effectExtent l="0" t="0" r="1270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Pr="00811905" w:rsidRDefault="0042310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6C6736">
                            <w:proofErr w:type="spellStart"/>
                            <w:r>
                              <w:t>Oo</w:t>
                            </w:r>
                            <w:proofErr w:type="spellEnd"/>
                            <w:r>
                              <w:t xml:space="preserve"> (u)</w:t>
                            </w:r>
                          </w:p>
                          <w:p w:rsidR="00423108" w:rsidRDefault="00423108" w:rsidP="006C6736">
                            <w:r>
                              <w:t>Look at a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F82" id="Text Box 22" o:spid="_x0000_s1034" type="#_x0000_t202" style="position:absolute;margin-left:-16pt;margin-top:28.3pt;width:144.5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" fillcolor="white [3201]" strokeweight=".5pt">
                <v:textbox>
                  <w:txbxContent>
                    <w:p w:rsidR="00423108" w:rsidRDefault="0042310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Pr="00811905" w:rsidRDefault="0042310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6C6736">
                      <w:proofErr w:type="spellStart"/>
                      <w:r>
                        <w:t>Oo</w:t>
                      </w:r>
                      <w:proofErr w:type="spellEnd"/>
                      <w:r>
                        <w:t xml:space="preserve"> (u)</w:t>
                      </w:r>
                    </w:p>
                    <w:p w:rsidR="00423108" w:rsidRDefault="00423108" w:rsidP="006C6736">
                      <w:r>
                        <w:t>Look at a 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rFonts w:ascii="Comic Sans MS" w:hAnsi="Comic Sans MS"/>
          <w:u w:val="single"/>
        </w:rPr>
        <w:t>EYFS</w:t>
      </w: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82C4F" wp14:editId="00B8B60F">
                <wp:simplePos x="0" y="0"/>
                <wp:positionH relativeFrom="column">
                  <wp:posOffset>1739900</wp:posOffset>
                </wp:positionH>
                <wp:positionV relativeFrom="paragraph">
                  <wp:posOffset>28575</wp:posOffset>
                </wp:positionV>
                <wp:extent cx="1295400" cy="10287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Pr="003B52E8" w:rsidRDefault="0042310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Default="00423108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423108" w:rsidRPr="003B52E8" w:rsidRDefault="00423108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Foot, cook, stood, shook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2C4F" id="Text Box 20" o:spid="_x0000_s1035" type="#_x0000_t202" style="position:absolute;margin-left:137pt;margin-top:2.25pt;width:102pt;height:8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" fillcolor="white [3201]" strokeweight=".5pt">
                <v:textbox>
                  <w:txbxContent>
                    <w:p w:rsidR="00423108" w:rsidRPr="003B52E8" w:rsidRDefault="00423108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423108" w:rsidRDefault="00423108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423108" w:rsidRPr="003B52E8" w:rsidRDefault="00423108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Foot, cook, stood, shook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083B6" wp14:editId="43F9A127">
                <wp:simplePos x="0" y="0"/>
                <wp:positionH relativeFrom="margin">
                  <wp:posOffset>3305175</wp:posOffset>
                </wp:positionH>
                <wp:positionV relativeFrom="paragraph">
                  <wp:posOffset>34925</wp:posOffset>
                </wp:positionV>
                <wp:extent cx="942975" cy="838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11905" w:rsidRDefault="0042310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Who, what,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83B6" id="Text Box 19" o:spid="_x0000_s1036" type="#_x0000_t202" style="position:absolute;margin-left:260.25pt;margin-top:2.75pt;width:74.2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11905" w:rsidRDefault="0042310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Who, what, was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833A" wp14:editId="6DA8243B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Default="00423108" w:rsidP="006C6736">
                            <w:r>
                              <w:t>Phonics, alphabet, elephant, Steph</w:t>
                            </w:r>
                          </w:p>
                          <w:p w:rsidR="00423108" w:rsidRDefault="00423108" w:rsidP="006C6736">
                            <w:r>
                              <w:t>Alien words-</w:t>
                            </w:r>
                          </w:p>
                          <w:p w:rsidR="00423108" w:rsidRDefault="00423108" w:rsidP="006C6736">
                            <w:proofErr w:type="spellStart"/>
                            <w:r>
                              <w:t>Welph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yepht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relphing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dreph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833A" id="Text Box 23" o:spid="_x0000_s1038" type="#_x0000_t202" style="position:absolute;margin-left:137.1pt;margin-top:6.95pt;width:102pt;height:1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45mYT1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Default="00423108" w:rsidP="006C6736">
                      <w:r>
                        <w:t>Phonics, alphabet, elephant, Steph</w:t>
                      </w:r>
                    </w:p>
                    <w:p w:rsidR="00423108" w:rsidRDefault="00423108" w:rsidP="006C6736">
                      <w:r>
                        <w:t>Alien words-</w:t>
                      </w:r>
                    </w:p>
                    <w:p w:rsidR="00423108" w:rsidRDefault="00423108" w:rsidP="006C6736">
                      <w:proofErr w:type="spellStart"/>
                      <w:r>
                        <w:t>Welph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yepht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relphing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dreph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F7228E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6E003" wp14:editId="34FCC428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Pr="00811905" w:rsidRDefault="0042310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6C6736">
                            <w:proofErr w:type="spellStart"/>
                            <w:r>
                              <w:t>Ph</w:t>
                            </w:r>
                            <w:proofErr w:type="spellEnd"/>
                          </w:p>
                          <w:p w:rsidR="00423108" w:rsidRDefault="00423108" w:rsidP="006C6736">
                            <w:r>
                              <w:t>Photograph a dolphin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003" id="Text Box 26" o:spid="_x0000_s1039" type="#_x0000_t202" style="position:absolute;margin-left:0;margin-top:3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" fillcolor="white [3201]" strokeweight=".5pt">
                <v:textbox>
                  <w:txbxContent>
                    <w:p w:rsidR="00423108" w:rsidRDefault="0042310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Pr="00811905" w:rsidRDefault="0042310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6C6736">
                      <w:proofErr w:type="spellStart"/>
                      <w:r>
                        <w:t>Ph</w:t>
                      </w:r>
                      <w:proofErr w:type="spellEnd"/>
                    </w:p>
                    <w:p w:rsidR="00423108" w:rsidRDefault="00423108" w:rsidP="006C6736">
                      <w:r>
                        <w:t>Photograph a dolphin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2D54E" wp14:editId="443E0480">
                <wp:simplePos x="0" y="0"/>
                <wp:positionH relativeFrom="margin">
                  <wp:posOffset>3305175</wp:posOffset>
                </wp:positionH>
                <wp:positionV relativeFrom="paragraph">
                  <wp:posOffset>41275</wp:posOffset>
                </wp:positionV>
                <wp:extent cx="942975" cy="819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11905" w:rsidRDefault="0042310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Who,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what ,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D54E" id="Text Box 24" o:spid="_x0000_s1040" type="#_x0000_t202" style="position:absolute;margin-left:260.25pt;margin-top:3.25pt;width:74.2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11905" w:rsidRDefault="0042310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Who, </w:t>
                      </w:r>
                      <w:proofErr w:type="gramStart"/>
                      <w:r>
                        <w:rPr>
                          <w:color w:val="FF0000"/>
                        </w:rPr>
                        <w:t>what ,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was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F834F" wp14:editId="119D3B41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834F" id="Text Box 25" o:spid="_x0000_s1041" type="#_x0000_t202" style="position:absolute;margin-left:355.45pt;margin-top:2.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8&#10;bU3B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423108" w:rsidRDefault="0042310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3B52E8" w:rsidRPr="003B52E8" w:rsidRDefault="003B52E8" w:rsidP="003B52E8">
      <w:pPr>
        <w:rPr>
          <w:rFonts w:ascii="Comic Sans MS" w:hAnsi="Comic Sans MS"/>
        </w:rPr>
      </w:pPr>
    </w:p>
    <w:p w:rsidR="00E904F0" w:rsidRDefault="00423108" w:rsidP="003B52E8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Theme</w:t>
      </w:r>
    </w:p>
    <w:p w:rsidR="00423108" w:rsidRDefault="00423108" w:rsidP="003B52E8">
      <w:pPr>
        <w:rPr>
          <w:rFonts w:ascii="Comic Sans MS" w:hAnsi="Comic Sans MS"/>
        </w:rPr>
      </w:pPr>
      <w:r w:rsidRPr="00423108">
        <w:rPr>
          <w:rFonts w:ascii="Comic Sans MS" w:hAnsi="Comic Sans MS"/>
        </w:rPr>
        <w:t>Childre</w:t>
      </w:r>
      <w:r>
        <w:rPr>
          <w:rFonts w:ascii="Comic Sans MS" w:hAnsi="Comic Sans MS"/>
        </w:rPr>
        <w:t>n to focus on the animals that live in the habitat that they have chosen. Children to discover new things about their chosen animals. They could make a poster, leaflet or fact file.</w:t>
      </w:r>
    </w:p>
    <w:p w:rsidR="00423108" w:rsidRDefault="00423108" w:rsidP="003B52E8">
      <w:pPr>
        <w:rPr>
          <w:rFonts w:ascii="Comic Sans MS" w:hAnsi="Comic Sans MS"/>
        </w:rPr>
      </w:pPr>
      <w:r>
        <w:rPr>
          <w:rFonts w:ascii="Comic Sans MS" w:hAnsi="Comic Sans MS"/>
        </w:rPr>
        <w:t>Children to use these questions to help them.</w:t>
      </w:r>
    </w:p>
    <w:p w:rsidR="00423108" w:rsidRDefault="00423108" w:rsidP="00423108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What does it look like?</w:t>
      </w:r>
    </w:p>
    <w:p w:rsidR="00423108" w:rsidRDefault="00423108" w:rsidP="00423108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What does it eat?</w:t>
      </w:r>
    </w:p>
    <w:p w:rsidR="00423108" w:rsidRDefault="00423108" w:rsidP="00423108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What is special about this animal?</w:t>
      </w:r>
    </w:p>
    <w:p w:rsidR="00423108" w:rsidRPr="00B63BFD" w:rsidRDefault="00B63BFD" w:rsidP="00B63BFD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Why does it belong to the habitat?</w:t>
      </w: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D22B76" w:rsidP="003B52E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Watch some </w:t>
      </w:r>
      <w:proofErr w:type="spellStart"/>
      <w:r>
        <w:rPr>
          <w:rFonts w:ascii="Comic Sans MS" w:hAnsi="Comic Sans MS"/>
        </w:rPr>
        <w:t>Tinga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Tinga</w:t>
      </w:r>
      <w:proofErr w:type="spellEnd"/>
      <w:r w:rsidR="00B63BFD">
        <w:rPr>
          <w:rFonts w:ascii="Comic Sans MS" w:hAnsi="Comic Sans MS"/>
        </w:rPr>
        <w:t xml:space="preserve"> Tales.</w:t>
      </w: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6C6736" w:rsidRDefault="003B52E8" w:rsidP="003B52E8">
      <w:p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Wednesday</w:t>
      </w: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3B52E8" w:rsidRDefault="00244733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FE743" wp14:editId="2BD7B4CE">
                <wp:simplePos x="0" y="0"/>
                <wp:positionH relativeFrom="column">
                  <wp:posOffset>1743075</wp:posOffset>
                </wp:positionH>
                <wp:positionV relativeFrom="paragraph">
                  <wp:posOffset>31751</wp:posOffset>
                </wp:positionV>
                <wp:extent cx="1295400" cy="9144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Pr="00244733" w:rsidRDefault="00423108" w:rsidP="002447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t>Car, start, bar, park, shark</w:t>
                            </w:r>
                          </w:p>
                          <w:p w:rsidR="00423108" w:rsidRDefault="00423108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E743" id="Text Box 12" o:spid="_x0000_s1042" type="#_x0000_t202" style="position:absolute;margin-left:137.25pt;margin-top:2.5pt;width:102pt;height:1in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" fillcolor="white [3201]" strokeweight=".5pt">
                <v:textbox>
                  <w:txbxContent>
                    <w:p w:rsidR="00423108" w:rsidRDefault="00423108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Pr="00244733" w:rsidRDefault="00423108" w:rsidP="00244733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="Times New Roman" w:hAnsi="Comic Sans MS" w:cs="Arial-BoldItalicMT"/>
                          <w:bCs/>
                          <w:iCs/>
                          <w:sz w:val="16"/>
                          <w:szCs w:val="16"/>
                          <w:lang w:eastAsia="en-GB"/>
                        </w:rPr>
                      </w:pPr>
                      <w:r>
                        <w:t>Car, start, bar, park, shark</w:t>
                      </w:r>
                    </w:p>
                    <w:p w:rsidR="00423108" w:rsidRDefault="00423108" w:rsidP="003B52E8"/>
                  </w:txbxContent>
                </v:textbox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5A268" wp14:editId="6BA47095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11905" w:rsidRDefault="00423108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Mr, Mrs,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A268" id="Text Box 2" o:spid="_x0000_s1043" type="#_x0000_t202" style="position:absolute;margin-left:260.55pt;margin-top:3.05pt;width:74.25pt;height:62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" fillcolor="white [3201]" strokeweight=".5pt">
                <v:textbox>
                  <w:txbxContent>
                    <w:p w:rsidR="00423108" w:rsidRDefault="00423108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11905" w:rsidRDefault="00423108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Mr, Mrs, called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016E9" wp14:editId="6EBB947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16E9" id="Text Box 13" o:spid="_x0000_s1044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KWF&#10;8XF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423108" w:rsidRDefault="00423108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BF020" wp14:editId="6F77D35D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Default="00423108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3B52E8">
                            <w:pPr>
                              <w:pStyle w:val="NoSpacing"/>
                            </w:pPr>
                            <w:proofErr w:type="spellStart"/>
                            <w:proofErr w:type="gramStart"/>
                            <w:r>
                              <w:t>ar</w:t>
                            </w:r>
                            <w:proofErr w:type="spellEnd"/>
                            <w:proofErr w:type="gramEnd"/>
                          </w:p>
                          <w:p w:rsidR="00423108" w:rsidRDefault="00423108" w:rsidP="003B52E8">
                            <w:pPr>
                              <w:pStyle w:val="NoSpacing"/>
                            </w:pPr>
                          </w:p>
                          <w:p w:rsidR="00423108" w:rsidRDefault="00423108" w:rsidP="003B52E8">
                            <w:proofErr w:type="gramStart"/>
                            <w:r>
                              <w:t>start</w:t>
                            </w:r>
                            <w:proofErr w:type="gramEnd"/>
                            <w:r>
                              <w:t xml:space="preserve"> the 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F020" id="Text Box 14" o:spid="_x0000_s1045" type="#_x0000_t202" style="position:absolute;margin-left:-.1pt;margin-top:3.95pt;width:102pt;height:77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ba&#10;pr1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423108" w:rsidRDefault="00423108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Default="00423108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3B52E8">
                      <w:pPr>
                        <w:pStyle w:val="NoSpacing"/>
                      </w:pPr>
                      <w:proofErr w:type="spellStart"/>
                      <w:proofErr w:type="gramStart"/>
                      <w:r>
                        <w:t>ar</w:t>
                      </w:r>
                      <w:proofErr w:type="spellEnd"/>
                      <w:proofErr w:type="gramEnd"/>
                    </w:p>
                    <w:p w:rsidR="00423108" w:rsidRDefault="00423108" w:rsidP="003B52E8">
                      <w:pPr>
                        <w:pStyle w:val="NoSpacing"/>
                      </w:pPr>
                    </w:p>
                    <w:p w:rsidR="00423108" w:rsidRDefault="00423108" w:rsidP="003B52E8">
                      <w:proofErr w:type="gramStart"/>
                      <w:r>
                        <w:t>start</w:t>
                      </w:r>
                      <w:proofErr w:type="gramEnd"/>
                      <w:r>
                        <w:t xml:space="preserve"> the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48B86" wp14:editId="5A996D84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Default="00423108" w:rsidP="003B52E8">
                            <w:r>
                              <w:t xml:space="preserve">Chew, grew, stew, </w:t>
                            </w:r>
                            <w:proofErr w:type="gramStart"/>
                            <w:r>
                              <w:t>blew</w:t>
                            </w:r>
                            <w:proofErr w:type="gramEnd"/>
                          </w:p>
                          <w:p w:rsidR="00423108" w:rsidRDefault="00423108" w:rsidP="003B52E8">
                            <w:r>
                              <w:t>Alien words</w:t>
                            </w:r>
                          </w:p>
                          <w:p w:rsidR="00423108" w:rsidRPr="00AF7915" w:rsidRDefault="00423108" w:rsidP="003B52E8">
                            <w:proofErr w:type="spellStart"/>
                            <w:r>
                              <w:t>Cewg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grewt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phewb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8B86" id="Text Box 27" o:spid="_x0000_s1046" type="#_x0000_t202" style="position:absolute;margin-left:137.1pt;margin-top:6.95pt;width:102pt;height:122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" fillcolor="white [3201]" strokeweight=".5pt">
                <v:textbox>
                  <w:txbxContent>
                    <w:p w:rsidR="00423108" w:rsidRDefault="00423108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Default="00423108" w:rsidP="003B52E8">
                      <w:r>
                        <w:t xml:space="preserve">Chew, grew, stew, </w:t>
                      </w:r>
                      <w:proofErr w:type="gramStart"/>
                      <w:r>
                        <w:t>blew</w:t>
                      </w:r>
                      <w:proofErr w:type="gramEnd"/>
                    </w:p>
                    <w:p w:rsidR="00423108" w:rsidRDefault="00423108" w:rsidP="003B52E8">
                      <w:r>
                        <w:t>Alien words</w:t>
                      </w:r>
                    </w:p>
                    <w:p w:rsidR="00423108" w:rsidRPr="00AF7915" w:rsidRDefault="00423108" w:rsidP="003B52E8">
                      <w:proofErr w:type="spellStart"/>
                      <w:r>
                        <w:t>Cewg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grewt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phewb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3B52E8" w:rsidRDefault="003B52E8" w:rsidP="003B52E8">
      <w:pPr>
        <w:rPr>
          <w:rFonts w:ascii="Comic Sans MS" w:hAnsi="Comic Sans MS"/>
          <w:u w:val="single"/>
        </w:rPr>
      </w:pP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B58FD" wp14:editId="0D61BB4E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E130D" w:rsidRDefault="00423108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Mr, Mrs,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58FD" id="Text Box 28" o:spid="_x0000_s1047" type="#_x0000_t202" style="position:absolute;margin-left:260.55pt;margin-top:2.75pt;width:74.25pt;height:69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" fillcolor="white [3201]" strokeweight=".5pt">
                <v:textbox>
                  <w:txbxContent>
                    <w:p w:rsidR="00423108" w:rsidRDefault="00423108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E130D" w:rsidRDefault="00423108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Mr, Mrs, called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B4732" wp14:editId="3DC73B4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732" id="Text Box 29" o:spid="_x0000_s1048" type="#_x0000_t202" style="position:absolute;margin-left:355.45pt;margin-top:2.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423108" w:rsidRDefault="00423108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A0536" wp14:editId="0FE6AA1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Default="00423108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3B52E8">
                            <w:proofErr w:type="spellStart"/>
                            <w:proofErr w:type="gramStart"/>
                            <w:r>
                              <w:t>ew</w:t>
                            </w:r>
                            <w:proofErr w:type="spellEnd"/>
                            <w:proofErr w:type="gramEnd"/>
                          </w:p>
                          <w:p w:rsidR="00423108" w:rsidRDefault="00423108" w:rsidP="003B52E8">
                            <w:r>
                              <w:t xml:space="preserve">Chew the stew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0536" id="Text Box 30" o:spid="_x0000_s1049" type="#_x0000_t202" style="position:absolute;margin-left:-.1pt;margin-top:3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iW&#10;cD5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423108" w:rsidRDefault="00423108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Default="00423108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3B52E8">
                      <w:proofErr w:type="spellStart"/>
                      <w:proofErr w:type="gramStart"/>
                      <w:r>
                        <w:t>ew</w:t>
                      </w:r>
                      <w:proofErr w:type="spellEnd"/>
                      <w:proofErr w:type="gramEnd"/>
                    </w:p>
                    <w:p w:rsidR="00423108" w:rsidRDefault="00423108" w:rsidP="003B52E8">
                      <w:r>
                        <w:t xml:space="preserve">Chew the stew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10D00" w:rsidRDefault="00B63BFD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B63BFD">
        <w:rPr>
          <w:rFonts w:ascii="Comic Sans MS" w:hAnsi="Comic Sans MS"/>
          <w:u w:val="single"/>
        </w:rPr>
        <w:t>Theme</w:t>
      </w:r>
    </w:p>
    <w:p w:rsidR="00B63BFD" w:rsidRPr="00B63BFD" w:rsidRDefault="00B63BFD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B63BFD">
        <w:rPr>
          <w:rFonts w:ascii="Comic Sans MS" w:hAnsi="Comic Sans MS"/>
        </w:rPr>
        <w:t>Play switch zoo game to discover new animals. Children could then sketch these and give their new animals a name.</w:t>
      </w:r>
    </w:p>
    <w:p w:rsidR="00C10D00" w:rsidRDefault="00B63BFD" w:rsidP="003B52E8">
      <w:pPr>
        <w:tabs>
          <w:tab w:val="left" w:pos="1050"/>
        </w:tabs>
        <w:rPr>
          <w:rFonts w:ascii="Comic Sans MS" w:hAnsi="Comic Sans MS"/>
        </w:rPr>
      </w:pPr>
      <w:hyperlink r:id="rId27" w:history="1">
        <w:r w:rsidRPr="00035005">
          <w:rPr>
            <w:rStyle w:val="Hyperlink"/>
            <w:rFonts w:ascii="Comic Sans MS" w:hAnsi="Comic Sans MS"/>
          </w:rPr>
          <w:t>https://switchzoo.com/zoo.htm</w:t>
        </w:r>
      </w:hyperlink>
    </w:p>
    <w:p w:rsidR="00B63BFD" w:rsidRDefault="00B63BFD" w:rsidP="003B52E8">
      <w:pPr>
        <w:tabs>
          <w:tab w:val="left" w:pos="1050"/>
        </w:tabs>
        <w:rPr>
          <w:rFonts w:ascii="Comic Sans MS" w:hAnsi="Comic Sans MS"/>
        </w:rPr>
      </w:pPr>
    </w:p>
    <w:p w:rsidR="00B63BFD" w:rsidRDefault="00B63BFD" w:rsidP="003B52E8">
      <w:p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>Challenge- Children could write some sentences about their animals.</w:t>
      </w:r>
    </w:p>
    <w:p w:rsidR="00B63BFD" w:rsidRDefault="00B63BFD" w:rsidP="003B52E8">
      <w:pPr>
        <w:tabs>
          <w:tab w:val="left" w:pos="1050"/>
        </w:tabs>
        <w:rPr>
          <w:rFonts w:ascii="Comic Sans MS" w:hAnsi="Comic Sans MS"/>
        </w:rPr>
      </w:pPr>
      <w:proofErr w:type="spellStart"/>
      <w:proofErr w:type="gramStart"/>
      <w:r>
        <w:rPr>
          <w:rFonts w:ascii="Comic Sans MS" w:hAnsi="Comic Sans MS"/>
        </w:rPr>
        <w:t>e.g</w:t>
      </w:r>
      <w:proofErr w:type="spellEnd"/>
      <w:r>
        <w:rPr>
          <w:rFonts w:ascii="Comic Sans MS" w:hAnsi="Comic Sans MS"/>
        </w:rPr>
        <w:t>-</w:t>
      </w:r>
      <w:proofErr w:type="gramEnd"/>
      <w:r>
        <w:rPr>
          <w:rFonts w:ascii="Comic Sans MS" w:hAnsi="Comic Sans MS"/>
        </w:rPr>
        <w:t xml:space="preserve"> I have chosen an elephants trunk so it can pick up food.</w:t>
      </w:r>
    </w:p>
    <w:p w:rsidR="00C10D00" w:rsidRPr="00C10D00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</w:t>
      </w:r>
      <w:r w:rsidR="00AF7915">
        <w:rPr>
          <w:rFonts w:ascii="Comic Sans MS" w:hAnsi="Comic Sans MS"/>
          <w:u w:val="single"/>
        </w:rPr>
        <w:t>hursday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811905" w:rsidRDefault="00423108" w:rsidP="00AF79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Mr, Mrs,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55pt;margin-top:3.05pt;width:74.25pt;height:62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" fillcolor="white [3201]" strokeweight=".5pt">
                <v:textbox>
                  <w:txbxContent>
                    <w:p w:rsidR="00423108" w:rsidRDefault="00423108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811905" w:rsidRDefault="00423108" w:rsidP="00AF791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Mr, Mrs, called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Pr="00244733" w:rsidRDefault="00423108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244733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Short, Cork, Port, Fork, </w:t>
                            </w:r>
                            <w:r w:rsidRPr="00244733">
                              <w:rPr>
                                <w:rFonts w:ascii="Comic Sans MS" w:eastAsia="Times New Roman" w:hAnsi="Comic Sans MS" w:cs="ArialMT"/>
                                <w:lang w:eastAsia="en-GB"/>
                              </w:rPr>
                              <w:t>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423108" w:rsidRDefault="00423108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Pr="00244733" w:rsidRDefault="00423108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244733">
                        <w:rPr>
                          <w:rFonts w:eastAsia="Times New Roman" w:cstheme="minorHAnsi"/>
                          <w:lang w:eastAsia="en-GB"/>
                        </w:rPr>
                        <w:t xml:space="preserve">Short, Cork, Port, Fork, </w:t>
                      </w:r>
                      <w:r w:rsidRPr="00244733">
                        <w:rPr>
                          <w:rFonts w:ascii="Comic Sans MS" w:eastAsia="Times New Roman" w:hAnsi="Comic Sans MS" w:cs="ArialMT"/>
                          <w:lang w:eastAsia="en-GB"/>
                        </w:rPr>
                        <w:t>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423108" w:rsidRDefault="00423108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Default="00423108" w:rsidP="00AF7915">
                            <w:proofErr w:type="gramStart"/>
                            <w:r>
                              <w:t>or</w:t>
                            </w:r>
                            <w:proofErr w:type="gramEnd"/>
                          </w:p>
                          <w:p w:rsidR="00423108" w:rsidRDefault="00423108" w:rsidP="00AF7915">
                            <w:proofErr w:type="gramStart"/>
                            <w:r>
                              <w:t>shut</w:t>
                            </w:r>
                            <w:proofErr w:type="gramEnd"/>
                            <w:r>
                              <w:t xml:space="preserve"> the door</w:t>
                            </w:r>
                          </w:p>
                          <w:p w:rsidR="00423108" w:rsidRDefault="00423108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423108" w:rsidRDefault="00423108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Default="00423108" w:rsidP="00AF7915">
                      <w:proofErr w:type="gramStart"/>
                      <w:r>
                        <w:t>or</w:t>
                      </w:r>
                      <w:proofErr w:type="gramEnd"/>
                    </w:p>
                    <w:p w:rsidR="00423108" w:rsidRDefault="00423108" w:rsidP="00AF7915">
                      <w:proofErr w:type="gramStart"/>
                      <w:r>
                        <w:t>shut</w:t>
                      </w:r>
                      <w:proofErr w:type="gramEnd"/>
                      <w:r>
                        <w:t xml:space="preserve"> the door</w:t>
                      </w:r>
                    </w:p>
                    <w:p w:rsidR="00423108" w:rsidRDefault="00423108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Default="00AF7915" w:rsidP="00AF7915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BAD77" wp14:editId="7A3A8F8F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23108" w:rsidRDefault="00423108" w:rsidP="00AF7915">
                            <w:r>
                              <w:t>Toe, tomatoes, potatoes, Joe</w:t>
                            </w:r>
                          </w:p>
                          <w:p w:rsidR="00423108" w:rsidRDefault="00423108" w:rsidP="00AF7915">
                            <w:r>
                              <w:t>Alien words</w:t>
                            </w:r>
                          </w:p>
                          <w:p w:rsidR="00423108" w:rsidRDefault="00423108" w:rsidP="00AF7915">
                            <w:proofErr w:type="spellStart"/>
                            <w:r>
                              <w:t>Koebed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roen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poeting</w:t>
                            </w:r>
                            <w:proofErr w:type="spellEnd"/>
                          </w:p>
                          <w:p w:rsidR="00423108" w:rsidRPr="00AF7915" w:rsidRDefault="00423108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AD77" id="Text Box 35" o:spid="_x0000_s1054" type="#_x0000_t202" style="position:absolute;margin-left:137.1pt;margin-top:6.95pt;width:102pt;height:12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CJUQIAAKw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c+hgiV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423108" w:rsidRDefault="00423108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23108" w:rsidRDefault="00423108" w:rsidP="00AF7915">
                      <w:r>
                        <w:t>Toe, tomatoes, potatoes, Joe</w:t>
                      </w:r>
                    </w:p>
                    <w:p w:rsidR="00423108" w:rsidRDefault="00423108" w:rsidP="00AF7915">
                      <w:r>
                        <w:t>Alien words</w:t>
                      </w:r>
                    </w:p>
                    <w:p w:rsidR="00423108" w:rsidRDefault="00423108" w:rsidP="00AF7915">
                      <w:proofErr w:type="spellStart"/>
                      <w:r>
                        <w:t>Koebed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roen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poeting</w:t>
                      </w:r>
                      <w:proofErr w:type="spellEnd"/>
                    </w:p>
                    <w:p w:rsidR="00423108" w:rsidRPr="00AF7915" w:rsidRDefault="00423108" w:rsidP="00AF791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AF7915" w:rsidRDefault="00AF7915" w:rsidP="00AF7915">
      <w:pPr>
        <w:rPr>
          <w:rFonts w:ascii="Comic Sans MS" w:hAnsi="Comic Sans MS"/>
          <w:u w:val="single"/>
        </w:rPr>
      </w:pP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25F48" wp14:editId="772E0A38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23108" w:rsidRPr="000055F8" w:rsidRDefault="00423108" w:rsidP="00AF79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Mr, Mrs,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F48" id="Text Box 36" o:spid="_x0000_s1055" type="#_x0000_t202" style="position:absolute;margin-left:260.55pt;margin-top:2.75pt;width:74.25pt;height:6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" fillcolor="white [3201]" strokeweight=".5pt">
                <v:textbox>
                  <w:txbxContent>
                    <w:p w:rsidR="00423108" w:rsidRDefault="00423108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23108" w:rsidRPr="000055F8" w:rsidRDefault="00423108" w:rsidP="00AF791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Mr, Mrs, called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B07F8" wp14:editId="257D983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23108" w:rsidRPr="00811905" w:rsidRDefault="00423108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07F8" id="Text Box 37" o:spid="_x0000_s1056" type="#_x0000_t202" style="position:absolute;margin-left:355.45pt;margin-top:2.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423108" w:rsidRDefault="00423108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23108" w:rsidRPr="00811905" w:rsidRDefault="00423108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45A875" wp14:editId="315C83F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08" w:rsidRDefault="00423108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23108" w:rsidRDefault="00423108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23108" w:rsidRDefault="00423108" w:rsidP="00AF7915">
                            <w:proofErr w:type="spellStart"/>
                            <w:r>
                              <w:t>Oe</w:t>
                            </w:r>
                            <w:proofErr w:type="spellEnd"/>
                          </w:p>
                          <w:p w:rsidR="00423108" w:rsidRDefault="00423108" w:rsidP="00AF7915">
                            <w:r>
                              <w:t>Touch your 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A875" id="Text Box 38" o:spid="_x0000_s1057" type="#_x0000_t202" style="position:absolute;margin-left:-.1pt;margin-top:3.95pt;width:102pt;height:77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Psn&#10;tnd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423108" w:rsidRDefault="00423108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23108" w:rsidRDefault="00423108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23108" w:rsidRDefault="00423108" w:rsidP="00AF7915">
                      <w:proofErr w:type="spellStart"/>
                      <w:r>
                        <w:t>Oe</w:t>
                      </w:r>
                      <w:proofErr w:type="spellEnd"/>
                    </w:p>
                    <w:p w:rsidR="00423108" w:rsidRDefault="00423108" w:rsidP="00AF7915">
                      <w:r>
                        <w:t>Touch your toes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10D00" w:rsidRDefault="00B63BFD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Thursday</w:t>
      </w:r>
    </w:p>
    <w:p w:rsidR="00B63BFD" w:rsidRPr="00D22B76" w:rsidRDefault="00D22B76" w:rsidP="003B52E8">
      <w:pPr>
        <w:tabs>
          <w:tab w:val="left" w:pos="1050"/>
        </w:tabs>
        <w:rPr>
          <w:rFonts w:ascii="Comic Sans MS" w:hAnsi="Comic Sans MS"/>
        </w:rPr>
      </w:pPr>
      <w:r w:rsidRPr="00D22B76">
        <w:rPr>
          <w:rFonts w:ascii="Comic Sans MS" w:hAnsi="Comic Sans MS"/>
        </w:rPr>
        <w:t>Choose their favourite switch zoo animal and write a fact file about their new animal. Encourage the children to write about:</w:t>
      </w:r>
    </w:p>
    <w:p w:rsidR="00D22B76" w:rsidRDefault="00D22B76" w:rsidP="00D22B76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>Appearance</w:t>
      </w:r>
    </w:p>
    <w:p w:rsidR="00D22B76" w:rsidRDefault="00D22B76" w:rsidP="00D22B76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>Habitat</w:t>
      </w:r>
    </w:p>
    <w:p w:rsidR="00D22B76" w:rsidRDefault="00D22B76" w:rsidP="00D22B76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>Diet</w:t>
      </w:r>
    </w:p>
    <w:p w:rsidR="00D22B76" w:rsidRPr="00D22B76" w:rsidRDefault="00D22B76" w:rsidP="00D22B76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Fun facts </w:t>
      </w:r>
    </w:p>
    <w:p w:rsidR="008540B8" w:rsidRDefault="008540B8" w:rsidP="003B52E8">
      <w:pPr>
        <w:tabs>
          <w:tab w:val="left" w:pos="1050"/>
        </w:tabs>
        <w:rPr>
          <w:rFonts w:ascii="Comic Sans MS" w:hAnsi="Comic Sans MS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Friday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 play</w:t>
      </w:r>
    </w:p>
    <w:p w:rsidR="00AF7915" w:rsidRDefault="001E1BE9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28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5E1E56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Suggested games</w:t>
      </w:r>
    </w:p>
    <w:p w:rsidR="008540B8" w:rsidRDefault="001E1BE9" w:rsidP="003B52E8">
      <w:pPr>
        <w:tabs>
          <w:tab w:val="left" w:pos="1050"/>
        </w:tabs>
        <w:rPr>
          <w:rFonts w:ascii="Comic Sans MS" w:hAnsi="Comic Sans MS"/>
        </w:rPr>
      </w:pPr>
      <w:hyperlink r:id="rId29" w:history="1">
        <w:r w:rsidR="008540B8" w:rsidRPr="008A2D6F">
          <w:rPr>
            <w:rStyle w:val="Hyperlink"/>
            <w:rFonts w:ascii="Comic Sans MS" w:hAnsi="Comic Sans MS"/>
          </w:rPr>
          <w:t>https://www.ictgames.com/mobilePage/numberL/-</w:t>
        </w:r>
      </w:hyperlink>
      <w:r w:rsidR="008540B8">
        <w:rPr>
          <w:rFonts w:ascii="Comic Sans MS" w:hAnsi="Comic Sans MS"/>
          <w:u w:val="single"/>
        </w:rPr>
        <w:t xml:space="preserve"> </w:t>
      </w:r>
      <w:r w:rsidR="008540B8" w:rsidRPr="008540B8">
        <w:rPr>
          <w:rFonts w:ascii="Comic Sans MS" w:hAnsi="Comic Sans MS"/>
        </w:rPr>
        <w:t>drag it to any number and jump back.</w:t>
      </w:r>
    </w:p>
    <w:p w:rsidR="008540B8" w:rsidRDefault="001E1BE9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0" w:history="1">
        <w:r w:rsidR="008540B8" w:rsidRPr="008A2D6F">
          <w:rPr>
            <w:rStyle w:val="Hyperlink"/>
            <w:rFonts w:ascii="Comic Sans MS" w:hAnsi="Comic Sans MS"/>
          </w:rPr>
          <w:t>https://www.ictgames.com/mobilePage/bottleTakeAway/index.html</w:t>
        </w:r>
      </w:hyperlink>
    </w:p>
    <w:p w:rsidR="008540B8" w:rsidRDefault="008540B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D22B7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Theme</w:t>
      </w:r>
    </w:p>
    <w:p w:rsidR="00D22B76" w:rsidRPr="00D22B76" w:rsidRDefault="00D22B76" w:rsidP="003B52E8">
      <w:pPr>
        <w:tabs>
          <w:tab w:val="left" w:pos="1050"/>
        </w:tabs>
        <w:rPr>
          <w:rFonts w:ascii="Comic Sans MS" w:hAnsi="Comic Sans MS"/>
        </w:rPr>
      </w:pPr>
      <w:r w:rsidRPr="00D22B76">
        <w:rPr>
          <w:rFonts w:ascii="Comic Sans MS" w:hAnsi="Comic Sans MS"/>
        </w:rPr>
        <w:t>Explore the switch zoo website or anything else they would like to discover.</w:t>
      </w: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Pr="003B52E8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sectPr w:rsidR="00A15842" w:rsidRPr="003B52E8" w:rsidSect="00B00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108" w:rsidRDefault="00423108" w:rsidP="00F82D49">
      <w:pPr>
        <w:spacing w:after="0" w:line="240" w:lineRule="auto"/>
      </w:pPr>
      <w:r>
        <w:separator/>
      </w:r>
    </w:p>
  </w:endnote>
  <w:endnote w:type="continuationSeparator" w:id="0">
    <w:p w:rsidR="00423108" w:rsidRDefault="00423108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108" w:rsidRDefault="00423108" w:rsidP="00F82D49">
      <w:pPr>
        <w:spacing w:after="0" w:line="240" w:lineRule="auto"/>
      </w:pPr>
      <w:r>
        <w:separator/>
      </w:r>
    </w:p>
  </w:footnote>
  <w:footnote w:type="continuationSeparator" w:id="0">
    <w:p w:rsidR="00423108" w:rsidRDefault="00423108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08" w:rsidRDefault="00423108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75779"/>
    <w:rsid w:val="001E1BE9"/>
    <w:rsid w:val="001E569D"/>
    <w:rsid w:val="001F4328"/>
    <w:rsid w:val="002273A4"/>
    <w:rsid w:val="00244733"/>
    <w:rsid w:val="0024756E"/>
    <w:rsid w:val="00255745"/>
    <w:rsid w:val="002B1C84"/>
    <w:rsid w:val="002B491C"/>
    <w:rsid w:val="002B6E19"/>
    <w:rsid w:val="00375DB1"/>
    <w:rsid w:val="003B52E8"/>
    <w:rsid w:val="0040111A"/>
    <w:rsid w:val="004138CA"/>
    <w:rsid w:val="00423108"/>
    <w:rsid w:val="004C7A63"/>
    <w:rsid w:val="005523B6"/>
    <w:rsid w:val="0056444C"/>
    <w:rsid w:val="005E0D18"/>
    <w:rsid w:val="005E1E56"/>
    <w:rsid w:val="006C6736"/>
    <w:rsid w:val="00724979"/>
    <w:rsid w:val="007730ED"/>
    <w:rsid w:val="007A6397"/>
    <w:rsid w:val="007A6B2A"/>
    <w:rsid w:val="007E3411"/>
    <w:rsid w:val="00825607"/>
    <w:rsid w:val="008540B8"/>
    <w:rsid w:val="00891A6A"/>
    <w:rsid w:val="008D5692"/>
    <w:rsid w:val="008E130D"/>
    <w:rsid w:val="009D7473"/>
    <w:rsid w:val="009F3F30"/>
    <w:rsid w:val="00A15842"/>
    <w:rsid w:val="00A22495"/>
    <w:rsid w:val="00A76B81"/>
    <w:rsid w:val="00AB2778"/>
    <w:rsid w:val="00AF7915"/>
    <w:rsid w:val="00B00204"/>
    <w:rsid w:val="00B468C9"/>
    <w:rsid w:val="00B63BFD"/>
    <w:rsid w:val="00C10D00"/>
    <w:rsid w:val="00C1386E"/>
    <w:rsid w:val="00C63043"/>
    <w:rsid w:val="00C637E3"/>
    <w:rsid w:val="00D22B76"/>
    <w:rsid w:val="00D53285"/>
    <w:rsid w:val="00D750B0"/>
    <w:rsid w:val="00DC057C"/>
    <w:rsid w:val="00DD3079"/>
    <w:rsid w:val="00DD4F41"/>
    <w:rsid w:val="00DF2960"/>
    <w:rsid w:val="00E2637C"/>
    <w:rsid w:val="00E904F0"/>
    <w:rsid w:val="00EC1371"/>
    <w:rsid w:val="00EC40AA"/>
    <w:rsid w:val="00ED2DD6"/>
    <w:rsid w:val="00F0199F"/>
    <w:rsid w:val="00F25283"/>
    <w:rsid w:val="00F7228E"/>
    <w:rsid w:val="00F82D49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7900A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www.ictgames.com/mobilePage/numberL/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new.phonicsplay.co.uk/resources" TargetMode="Externa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switchzoo.com/zoo.htm" TargetMode="External"/><Relationship Id="rId30" Type="http://schemas.openxmlformats.org/officeDocument/2006/relationships/hyperlink" Target="https://www.ictgames.com/mobilePage/bottleTakeAway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388A0-FA17-4D65-8F6A-FAD4023D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7276E8BE</Template>
  <TotalTime>41</TotalTime>
  <Pages>7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Jennifer Gammans</cp:lastModifiedBy>
  <cp:revision>4</cp:revision>
  <cp:lastPrinted>2020-04-17T08:22:00Z</cp:lastPrinted>
  <dcterms:created xsi:type="dcterms:W3CDTF">2020-04-17T08:55:00Z</dcterms:created>
  <dcterms:modified xsi:type="dcterms:W3CDTF">2020-04-17T09:35:00Z</dcterms:modified>
</cp:coreProperties>
</file>